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26FAC2" w14:textId="0090F304" w:rsidR="007C0E4A" w:rsidRDefault="00FE55C7" w:rsidP="008E070D">
      <w:pPr>
        <w:pStyle w:val="Heading2"/>
      </w:pPr>
      <w:r>
        <w:t xml:space="preserve"> </w:t>
      </w:r>
    </w:p>
    <w:p w14:paraId="626EBC97" w14:textId="77777777" w:rsidR="00D53E91" w:rsidRPr="00BA1294" w:rsidRDefault="00D53E91" w:rsidP="008E070D">
      <w:pPr>
        <w:rPr>
          <w:color w:val="000000" w:themeColor="text1"/>
        </w:rPr>
      </w:pPr>
    </w:p>
    <w:p w14:paraId="4D45DE12" w14:textId="77777777" w:rsidR="003D11EA" w:rsidRPr="00BA1294" w:rsidRDefault="003D11EA" w:rsidP="008E070D">
      <w:pPr>
        <w:rPr>
          <w:color w:val="000000" w:themeColor="text1"/>
        </w:rPr>
      </w:pPr>
    </w:p>
    <w:p w14:paraId="0C6543FD" w14:textId="77777777" w:rsidR="007C0E4A" w:rsidRPr="00BA1294" w:rsidRDefault="007C0E4A" w:rsidP="008E070D">
      <w:pPr>
        <w:rPr>
          <w:color w:val="000000" w:themeColor="text1"/>
        </w:rPr>
      </w:pPr>
    </w:p>
    <w:p w14:paraId="207D2AAE" w14:textId="7D273DFC" w:rsidR="0085678F" w:rsidRPr="00BA1294" w:rsidRDefault="0085678F" w:rsidP="008E070D">
      <w:pPr>
        <w:rPr>
          <w:color w:val="000000" w:themeColor="text1"/>
        </w:rPr>
      </w:pPr>
    </w:p>
    <w:p w14:paraId="2D0AAAD3" w14:textId="0BEB8E82" w:rsidR="006D5D6A" w:rsidRDefault="006D5D6A" w:rsidP="002A7FEF">
      <w:pPr>
        <w:tabs>
          <w:tab w:val="left" w:pos="6630"/>
        </w:tabs>
        <w:rPr>
          <w:color w:val="000000" w:themeColor="text1"/>
        </w:rPr>
      </w:pPr>
    </w:p>
    <w:p w14:paraId="084411CD" w14:textId="73967304" w:rsidR="0075750C" w:rsidRDefault="00FE55C7" w:rsidP="008E070D">
      <w:pPr>
        <w:jc w:val="center"/>
        <w:rPr>
          <w:color w:val="000000" w:themeColor="text1"/>
        </w:rPr>
      </w:pPr>
      <w:r>
        <w:rPr>
          <w:color w:val="000000" w:themeColor="text1"/>
        </w:rPr>
        <w:t>Issues R</w:t>
      </w:r>
      <w:r w:rsidR="00E061DB">
        <w:rPr>
          <w:color w:val="000000" w:themeColor="text1"/>
        </w:rPr>
        <w:t xml:space="preserve">elated to </w:t>
      </w:r>
      <w:r w:rsidR="00D61AC6">
        <w:rPr>
          <w:color w:val="000000" w:themeColor="text1"/>
        </w:rPr>
        <w:t>HIV/AIDS</w:t>
      </w:r>
      <w:r w:rsidRPr="00BA1294">
        <w:rPr>
          <w:color w:val="000000" w:themeColor="text1"/>
        </w:rPr>
        <w:t xml:space="preserve"> </w:t>
      </w:r>
    </w:p>
    <w:p w14:paraId="0A6C8D63" w14:textId="22A3FD95" w:rsidR="00CB5B41" w:rsidRPr="00BA1294" w:rsidRDefault="00FE55C7" w:rsidP="008E070D">
      <w:pPr>
        <w:jc w:val="center"/>
        <w:rPr>
          <w:color w:val="000000" w:themeColor="text1"/>
        </w:rPr>
      </w:pPr>
      <w:r w:rsidRPr="00BA1294">
        <w:rPr>
          <w:color w:val="000000" w:themeColor="text1"/>
        </w:rPr>
        <w:t>Student’s Name</w:t>
      </w:r>
    </w:p>
    <w:p w14:paraId="0178BC00" w14:textId="77777777" w:rsidR="00247BBA" w:rsidRDefault="00FE55C7" w:rsidP="008E070D">
      <w:pPr>
        <w:jc w:val="center"/>
        <w:rPr>
          <w:color w:val="000000" w:themeColor="text1"/>
        </w:rPr>
      </w:pPr>
      <w:r w:rsidRPr="00BA1294">
        <w:rPr>
          <w:color w:val="000000" w:themeColor="text1"/>
        </w:rPr>
        <w:t>Institution</w:t>
      </w:r>
      <w:r w:rsidR="00F0192A" w:rsidRPr="00BA1294">
        <w:rPr>
          <w:color w:val="000000" w:themeColor="text1"/>
        </w:rPr>
        <w:t>al Affiliation</w:t>
      </w:r>
    </w:p>
    <w:p w14:paraId="67B117FF" w14:textId="2CFD43F3" w:rsidR="00246DD4" w:rsidRDefault="00FE55C7" w:rsidP="00246DD4">
      <w:pPr>
        <w:jc w:val="center"/>
        <w:rPr>
          <w:color w:val="000000" w:themeColor="text1"/>
        </w:rPr>
      </w:pPr>
      <w:r>
        <w:rPr>
          <w:color w:val="000000" w:themeColor="text1"/>
        </w:rPr>
        <w:br w:type="page"/>
      </w:r>
      <w:r w:rsidR="002A7FEF">
        <w:rPr>
          <w:color w:val="000000" w:themeColor="text1"/>
        </w:rPr>
        <w:lastRenderedPageBreak/>
        <w:t>Issues R</w:t>
      </w:r>
      <w:r w:rsidR="001F6DB8">
        <w:rPr>
          <w:color w:val="000000" w:themeColor="text1"/>
        </w:rPr>
        <w:t xml:space="preserve">elated to </w:t>
      </w:r>
      <w:r w:rsidR="00D61AC6">
        <w:rPr>
          <w:color w:val="000000" w:themeColor="text1"/>
        </w:rPr>
        <w:t>HIV/AIDS</w:t>
      </w:r>
    </w:p>
    <w:p w14:paraId="7B4C2C80" w14:textId="580A825D" w:rsidR="00D61AC6" w:rsidRDefault="00FE55C7" w:rsidP="00161F5A">
      <w:pPr>
        <w:ind w:firstLine="720"/>
        <w:rPr>
          <w:color w:val="000000" w:themeColor="text1"/>
        </w:rPr>
      </w:pPr>
      <w:r>
        <w:rPr>
          <w:color w:val="000000" w:themeColor="text1"/>
        </w:rPr>
        <w:t xml:space="preserve">The </w:t>
      </w:r>
      <w:r w:rsidR="003707DF">
        <w:rPr>
          <w:color w:val="000000" w:themeColor="text1"/>
        </w:rPr>
        <w:t>HIV/AIDS</w:t>
      </w:r>
      <w:r w:rsidR="000D1D1C">
        <w:rPr>
          <w:color w:val="000000" w:themeColor="text1"/>
        </w:rPr>
        <w:t xml:space="preserve"> pandemic has had far-reaching effects of in the world. This is especially exhibit</w:t>
      </w:r>
      <w:r w:rsidR="003707DF">
        <w:rPr>
          <w:color w:val="000000" w:themeColor="text1"/>
        </w:rPr>
        <w:t>ed in developing regions including</w:t>
      </w:r>
      <w:r w:rsidR="00DF3DC7">
        <w:rPr>
          <w:color w:val="000000" w:themeColor="text1"/>
        </w:rPr>
        <w:t xml:space="preserve"> Sub-Saharan</w:t>
      </w:r>
      <w:r w:rsidR="000D1D1C">
        <w:rPr>
          <w:color w:val="000000" w:themeColor="text1"/>
        </w:rPr>
        <w:t xml:space="preserve"> Africa. </w:t>
      </w:r>
      <w:r w:rsidR="006F5B2D">
        <w:rPr>
          <w:color w:val="000000" w:themeColor="text1"/>
        </w:rPr>
        <w:t xml:space="preserve">According to estimates, two-thirds of the </w:t>
      </w:r>
      <w:r w:rsidR="003707DF">
        <w:rPr>
          <w:color w:val="000000" w:themeColor="text1"/>
        </w:rPr>
        <w:t>over 30 million people infected</w:t>
      </w:r>
      <w:r w:rsidR="00E4590C">
        <w:rPr>
          <w:color w:val="000000" w:themeColor="text1"/>
        </w:rPr>
        <w:t xml:space="preserve"> with HIV/AIDS reside in this part of the world</w:t>
      </w:r>
      <w:r w:rsidR="007D1571" w:rsidRPr="007D1571">
        <w:rPr>
          <w:rFonts w:ascii="Verdana" w:hAnsi="Verdana"/>
          <w:color w:val="333333"/>
          <w:sz w:val="18"/>
          <w:szCs w:val="18"/>
          <w:shd w:val="clear" w:color="auto" w:fill="FFFFFF"/>
        </w:rPr>
        <w:t xml:space="preserve"> </w:t>
      </w:r>
      <w:r w:rsidR="007D1571">
        <w:rPr>
          <w:color w:val="000000" w:themeColor="text1"/>
        </w:rPr>
        <w:t>(Pequegnat &amp; Bell, 2011</w:t>
      </w:r>
      <w:r w:rsidR="007D1571" w:rsidRPr="007D1571">
        <w:rPr>
          <w:color w:val="000000" w:themeColor="text1"/>
        </w:rPr>
        <w:t>)</w:t>
      </w:r>
      <w:r w:rsidR="00E4590C">
        <w:rPr>
          <w:color w:val="000000" w:themeColor="text1"/>
        </w:rPr>
        <w:t>. The internatio</w:t>
      </w:r>
      <w:r w:rsidR="003707DF">
        <w:rPr>
          <w:color w:val="000000" w:themeColor="text1"/>
        </w:rPr>
        <w:t>nal community has played a main</w:t>
      </w:r>
      <w:bookmarkStart w:id="0" w:name="_GoBack"/>
      <w:bookmarkEnd w:id="0"/>
      <w:r w:rsidR="00E4590C">
        <w:rPr>
          <w:color w:val="000000" w:themeColor="text1"/>
        </w:rPr>
        <w:t xml:space="preserve"> role in combating the pandemic.</w:t>
      </w:r>
      <w:r w:rsidR="00C17863">
        <w:rPr>
          <w:color w:val="000000" w:themeColor="text1"/>
        </w:rPr>
        <w:t xml:space="preserve"> This has mainly been done by raising awareness of HIV/AIDS. Therefore</w:t>
      </w:r>
      <w:r w:rsidR="00475E50">
        <w:rPr>
          <w:color w:val="000000" w:themeColor="text1"/>
        </w:rPr>
        <w:t>, there are some ke</w:t>
      </w:r>
      <w:r w:rsidR="0070068D">
        <w:rPr>
          <w:color w:val="000000" w:themeColor="text1"/>
        </w:rPr>
        <w:t>y issues in</w:t>
      </w:r>
      <w:r w:rsidR="00475E50">
        <w:rPr>
          <w:color w:val="000000" w:themeColor="text1"/>
        </w:rPr>
        <w:t xml:space="preserve"> that need to be better understood to effectively counter the pandemic.</w:t>
      </w:r>
      <w:r w:rsidR="00E4590C">
        <w:rPr>
          <w:color w:val="000000" w:themeColor="text1"/>
        </w:rPr>
        <w:t xml:space="preserve"> </w:t>
      </w:r>
    </w:p>
    <w:p w14:paraId="44FC2FC8" w14:textId="1EC7D50E" w:rsidR="00475E50" w:rsidRDefault="00FE55C7" w:rsidP="00DA3728">
      <w:pPr>
        <w:jc w:val="center"/>
        <w:rPr>
          <w:color w:val="000000" w:themeColor="text1"/>
        </w:rPr>
      </w:pPr>
      <w:r w:rsidRPr="00DA3728">
        <w:rPr>
          <w:b/>
          <w:color w:val="000000" w:themeColor="text1"/>
        </w:rPr>
        <w:t xml:space="preserve">Crucial </w:t>
      </w:r>
      <w:r w:rsidR="002A7FEF" w:rsidRPr="00DA3728">
        <w:rPr>
          <w:b/>
          <w:color w:val="000000" w:themeColor="text1"/>
        </w:rPr>
        <w:t xml:space="preserve">Issues in Relation </w:t>
      </w:r>
      <w:r w:rsidRPr="00DA3728">
        <w:rPr>
          <w:b/>
          <w:color w:val="000000" w:themeColor="text1"/>
        </w:rPr>
        <w:t>to HIV/AIDS</w:t>
      </w:r>
    </w:p>
    <w:p w14:paraId="10335DB3" w14:textId="290D25CF" w:rsidR="00084D48" w:rsidRPr="00DA3728" w:rsidRDefault="00FE55C7" w:rsidP="00AF69F7">
      <w:pPr>
        <w:ind w:firstLine="720"/>
        <w:rPr>
          <w:color w:val="000000" w:themeColor="text1"/>
        </w:rPr>
      </w:pPr>
      <w:r>
        <w:rPr>
          <w:color w:val="000000" w:themeColor="text1"/>
        </w:rPr>
        <w:t>Efforts are being made to combat the spread of HIV/AIDS. However, it is worth noting that there are certain factors that greatly determine its prevalence. The issues may be political, social, econ</w:t>
      </w:r>
      <w:r>
        <w:rPr>
          <w:color w:val="000000" w:themeColor="text1"/>
        </w:rPr>
        <w:t>omic and ethical.</w:t>
      </w:r>
    </w:p>
    <w:p w14:paraId="02B1F700" w14:textId="1DFC0B4D" w:rsidR="00E4590C" w:rsidRDefault="00FE55C7" w:rsidP="00D61AC6">
      <w:pPr>
        <w:rPr>
          <w:color w:val="000000" w:themeColor="text1"/>
        </w:rPr>
      </w:pPr>
      <w:r>
        <w:rPr>
          <w:color w:val="000000" w:themeColor="text1"/>
        </w:rPr>
        <w:tab/>
      </w:r>
      <w:r w:rsidR="00BF4378">
        <w:rPr>
          <w:color w:val="000000" w:themeColor="text1"/>
        </w:rPr>
        <w:t xml:space="preserve">One such issue is </w:t>
      </w:r>
      <w:r w:rsidR="00AD2E37">
        <w:rPr>
          <w:color w:val="000000" w:themeColor="text1"/>
        </w:rPr>
        <w:t xml:space="preserve">gender inequities. Gender inequality in many societies has increased to the vulnerability of many women to infection. </w:t>
      </w:r>
      <w:r w:rsidR="00AC5AF0">
        <w:rPr>
          <w:color w:val="000000" w:themeColor="text1"/>
        </w:rPr>
        <w:t>In many parts of the world, such societal attitudes restrict women from insisting on the use of condoms during sex even when she suspects the partner of high-risk behavior</w:t>
      </w:r>
      <w:r w:rsidR="00C04C73">
        <w:rPr>
          <w:color w:val="000000" w:themeColor="text1"/>
        </w:rPr>
        <w:t xml:space="preserve"> (Land, 2017</w:t>
      </w:r>
      <w:r w:rsidR="00C04C73" w:rsidRPr="00C04C73">
        <w:rPr>
          <w:color w:val="000000" w:themeColor="text1"/>
        </w:rPr>
        <w:t>)</w:t>
      </w:r>
      <w:r w:rsidR="00AC5AF0">
        <w:rPr>
          <w:color w:val="000000" w:themeColor="text1"/>
        </w:rPr>
        <w:t xml:space="preserve">. </w:t>
      </w:r>
      <w:r w:rsidR="004D30E7">
        <w:rPr>
          <w:color w:val="000000" w:themeColor="text1"/>
        </w:rPr>
        <w:t xml:space="preserve">The male dominance can be mainly attributed to </w:t>
      </w:r>
      <w:r w:rsidR="00DE1965">
        <w:rPr>
          <w:color w:val="000000" w:themeColor="text1"/>
        </w:rPr>
        <w:t xml:space="preserve">discrimination f women in terms of access to education, healthcare and employment. </w:t>
      </w:r>
      <w:r w:rsidR="009B5D28">
        <w:rPr>
          <w:color w:val="000000" w:themeColor="text1"/>
        </w:rPr>
        <w:t xml:space="preserve">Gender-based violence has also played a major role in new infection. According to 2014 estimates, 34% of women </w:t>
      </w:r>
      <w:r w:rsidR="00E43720">
        <w:rPr>
          <w:color w:val="000000" w:themeColor="text1"/>
        </w:rPr>
        <w:t>in Sub Saharan Africa</w:t>
      </w:r>
      <w:r w:rsidR="00C86D37">
        <w:rPr>
          <w:color w:val="000000" w:themeColor="text1"/>
        </w:rPr>
        <w:t xml:space="preserve"> </w:t>
      </w:r>
      <w:r w:rsidR="009B5D28">
        <w:rPr>
          <w:color w:val="000000" w:themeColor="text1"/>
        </w:rPr>
        <w:t>aged between 15 to 49 years had experienced spousal violence and 14% recorded to have been victims of sexual violence</w:t>
      </w:r>
      <w:r w:rsidR="009F72C3">
        <w:rPr>
          <w:color w:val="000000" w:themeColor="text1"/>
        </w:rPr>
        <w:t xml:space="preserve"> (Pequegnat &amp; Bell, 2011</w:t>
      </w:r>
      <w:r w:rsidR="009F72C3" w:rsidRPr="009F72C3">
        <w:rPr>
          <w:color w:val="000000" w:themeColor="text1"/>
        </w:rPr>
        <w:t>)</w:t>
      </w:r>
      <w:r w:rsidR="009B5D28">
        <w:rPr>
          <w:color w:val="000000" w:themeColor="text1"/>
        </w:rPr>
        <w:t xml:space="preserve">. </w:t>
      </w:r>
      <w:r w:rsidR="004E6A45">
        <w:rPr>
          <w:color w:val="000000" w:themeColor="text1"/>
        </w:rPr>
        <w:t>The issue is extended to female commercial sex workers. HIV/AIDS prev</w:t>
      </w:r>
      <w:r w:rsidR="006827BE">
        <w:rPr>
          <w:color w:val="000000" w:themeColor="text1"/>
        </w:rPr>
        <w:t>a</w:t>
      </w:r>
      <w:r w:rsidR="004E6A45">
        <w:rPr>
          <w:color w:val="000000" w:themeColor="text1"/>
        </w:rPr>
        <w:t>l</w:t>
      </w:r>
      <w:r w:rsidR="006827BE">
        <w:rPr>
          <w:color w:val="000000" w:themeColor="text1"/>
        </w:rPr>
        <w:t>e</w:t>
      </w:r>
      <w:r w:rsidR="004E6A45">
        <w:rPr>
          <w:color w:val="000000" w:themeColor="text1"/>
        </w:rPr>
        <w:t xml:space="preserve">nce can be well attributed to the </w:t>
      </w:r>
      <w:r w:rsidR="006827BE">
        <w:rPr>
          <w:color w:val="000000" w:themeColor="text1"/>
        </w:rPr>
        <w:t xml:space="preserve">unsafe sex practices among sex workers since many </w:t>
      </w:r>
      <w:r w:rsidR="000E0FCE">
        <w:rPr>
          <w:color w:val="000000" w:themeColor="text1"/>
        </w:rPr>
        <w:t xml:space="preserve">male </w:t>
      </w:r>
      <w:r w:rsidR="006827BE">
        <w:rPr>
          <w:color w:val="000000" w:themeColor="text1"/>
        </w:rPr>
        <w:t xml:space="preserve">clients may decline to use condoms. </w:t>
      </w:r>
    </w:p>
    <w:p w14:paraId="09B66D45" w14:textId="109F8C42" w:rsidR="009C096F" w:rsidRDefault="00FE55C7" w:rsidP="00D61AC6">
      <w:pPr>
        <w:rPr>
          <w:color w:val="000000" w:themeColor="text1"/>
        </w:rPr>
      </w:pPr>
      <w:r>
        <w:rPr>
          <w:color w:val="000000" w:themeColor="text1"/>
        </w:rPr>
        <w:lastRenderedPageBreak/>
        <w:tab/>
      </w:r>
      <w:r w:rsidR="009D208A">
        <w:rPr>
          <w:color w:val="000000" w:themeColor="text1"/>
        </w:rPr>
        <w:t xml:space="preserve">HIV stigma and discrimination is another issue affecting the fight against the pandemic. Despite the efforts made to create awareness on HIV/AIDS, </w:t>
      </w:r>
      <w:r w:rsidR="00317DE3">
        <w:rPr>
          <w:color w:val="000000" w:themeColor="text1"/>
        </w:rPr>
        <w:t xml:space="preserve">stigma and discrimination continue to befall </w:t>
      </w:r>
      <w:r w:rsidR="008C41D2">
        <w:rPr>
          <w:color w:val="000000" w:themeColor="text1"/>
        </w:rPr>
        <w:t xml:space="preserve">many </w:t>
      </w:r>
      <w:r w:rsidR="009D208A">
        <w:rPr>
          <w:color w:val="000000" w:themeColor="text1"/>
        </w:rPr>
        <w:t xml:space="preserve">people living with </w:t>
      </w:r>
      <w:r w:rsidR="00317DE3">
        <w:rPr>
          <w:color w:val="000000" w:themeColor="text1"/>
        </w:rPr>
        <w:t>HIV.</w:t>
      </w:r>
      <w:r w:rsidR="008C41D2">
        <w:rPr>
          <w:color w:val="000000" w:themeColor="text1"/>
        </w:rPr>
        <w:t xml:space="preserve"> </w:t>
      </w:r>
      <w:r w:rsidR="009058C0">
        <w:rPr>
          <w:color w:val="000000" w:themeColor="text1"/>
        </w:rPr>
        <w:t xml:space="preserve">This has led to the discouragement of many individuals </w:t>
      </w:r>
      <w:r w:rsidR="00FB55E9">
        <w:rPr>
          <w:color w:val="000000" w:themeColor="text1"/>
        </w:rPr>
        <w:t>from seeking important HIV services. According to the</w:t>
      </w:r>
      <w:r w:rsidR="004703D0">
        <w:rPr>
          <w:color w:val="000000" w:themeColor="text1"/>
        </w:rPr>
        <w:t xml:space="preserve"> 2014 Demographic and Health Surv</w:t>
      </w:r>
      <w:r w:rsidR="00E946EA">
        <w:rPr>
          <w:color w:val="000000" w:themeColor="text1"/>
        </w:rPr>
        <w:t>ey results wholly accepting attitudes</w:t>
      </w:r>
      <w:r w:rsidR="00BD1A48">
        <w:rPr>
          <w:color w:val="000000" w:themeColor="text1"/>
        </w:rPr>
        <w:t xml:space="preserve"> in Kenya</w:t>
      </w:r>
      <w:r w:rsidR="00E946EA">
        <w:rPr>
          <w:color w:val="000000" w:themeColor="text1"/>
        </w:rPr>
        <w:t xml:space="preserve"> towards individuals living with HIV were expressed by 44% of men and 28% of women. </w:t>
      </w:r>
      <w:r w:rsidR="00C27426">
        <w:rPr>
          <w:color w:val="000000" w:themeColor="text1"/>
        </w:rPr>
        <w:t xml:space="preserve">In comparison to the 2008 survey, </w:t>
      </w:r>
      <w:r w:rsidR="005143B6">
        <w:rPr>
          <w:color w:val="000000" w:themeColor="text1"/>
        </w:rPr>
        <w:t xml:space="preserve">the results are lower, where 48% of men and </w:t>
      </w:r>
      <w:r w:rsidR="001262A3">
        <w:rPr>
          <w:color w:val="000000" w:themeColor="text1"/>
        </w:rPr>
        <w:t>33% of women expressed the</w:t>
      </w:r>
      <w:r w:rsidR="005143B6">
        <w:rPr>
          <w:color w:val="000000" w:themeColor="text1"/>
        </w:rPr>
        <w:t xml:space="preserve"> same attitudes</w:t>
      </w:r>
      <w:r w:rsidR="0060137A">
        <w:rPr>
          <w:color w:val="000000" w:themeColor="text1"/>
        </w:rPr>
        <w:t xml:space="preserve"> (Cockerham, 2017</w:t>
      </w:r>
      <w:r w:rsidR="0060137A" w:rsidRPr="0060137A">
        <w:rPr>
          <w:color w:val="000000" w:themeColor="text1"/>
        </w:rPr>
        <w:t>)</w:t>
      </w:r>
      <w:r w:rsidR="005143B6">
        <w:rPr>
          <w:color w:val="000000" w:themeColor="text1"/>
        </w:rPr>
        <w:t xml:space="preserve">. </w:t>
      </w:r>
      <w:r w:rsidR="001262A3">
        <w:rPr>
          <w:color w:val="000000" w:themeColor="text1"/>
        </w:rPr>
        <w:t xml:space="preserve"> </w:t>
      </w:r>
      <w:r w:rsidR="009600CF">
        <w:rPr>
          <w:color w:val="000000" w:themeColor="text1"/>
        </w:rPr>
        <w:t xml:space="preserve">Vulnerable groups face stigma, discrimination and even violence. According to 2014 estimates, 24% of homosexual sex workers and 57% of drug users were arrested and experienced violence from law enforcement officers. </w:t>
      </w:r>
      <w:r w:rsidR="00702713">
        <w:rPr>
          <w:color w:val="000000" w:themeColor="text1"/>
        </w:rPr>
        <w:t xml:space="preserve">Discrimination also exists in medical care as some health care practitioners fear coming </w:t>
      </w:r>
      <w:r w:rsidR="00ED1A45">
        <w:rPr>
          <w:color w:val="000000" w:themeColor="text1"/>
        </w:rPr>
        <w:t xml:space="preserve">into contact with HIV infected individuals. </w:t>
      </w:r>
      <w:r w:rsidR="0015418C">
        <w:rPr>
          <w:color w:val="000000" w:themeColor="text1"/>
        </w:rPr>
        <w:t xml:space="preserve">The stigma that results </w:t>
      </w:r>
      <w:r w:rsidR="005040B7">
        <w:rPr>
          <w:color w:val="000000" w:themeColor="text1"/>
        </w:rPr>
        <w:t xml:space="preserve">to fear of individuals going for HIV testing </w:t>
      </w:r>
      <w:r w:rsidR="0015418C">
        <w:rPr>
          <w:color w:val="000000" w:themeColor="text1"/>
        </w:rPr>
        <w:t>lead</w:t>
      </w:r>
      <w:r w:rsidR="005040B7">
        <w:rPr>
          <w:color w:val="000000" w:themeColor="text1"/>
        </w:rPr>
        <w:t>s</w:t>
      </w:r>
      <w:r w:rsidR="0015418C">
        <w:rPr>
          <w:color w:val="000000" w:themeColor="text1"/>
        </w:rPr>
        <w:t xml:space="preserve"> to </w:t>
      </w:r>
      <w:r w:rsidR="005040B7">
        <w:rPr>
          <w:color w:val="000000" w:themeColor="text1"/>
        </w:rPr>
        <w:t>people transmitting the virus unknowingly</w:t>
      </w:r>
      <w:r w:rsidR="00692077" w:rsidRPr="00692077">
        <w:rPr>
          <w:rFonts w:ascii="Verdana" w:hAnsi="Verdana"/>
          <w:color w:val="333333"/>
          <w:sz w:val="18"/>
          <w:szCs w:val="18"/>
          <w:shd w:val="clear" w:color="auto" w:fill="FFFFFF"/>
        </w:rPr>
        <w:t xml:space="preserve"> </w:t>
      </w:r>
      <w:r w:rsidR="00692077">
        <w:rPr>
          <w:color w:val="000000" w:themeColor="text1"/>
        </w:rPr>
        <w:t>(Pequegnat &amp; Bell, 2011</w:t>
      </w:r>
      <w:r w:rsidR="00692077" w:rsidRPr="00692077">
        <w:rPr>
          <w:color w:val="000000" w:themeColor="text1"/>
        </w:rPr>
        <w:t>)</w:t>
      </w:r>
      <w:r w:rsidR="005040B7">
        <w:rPr>
          <w:color w:val="000000" w:themeColor="text1"/>
        </w:rPr>
        <w:t xml:space="preserve">. </w:t>
      </w:r>
    </w:p>
    <w:p w14:paraId="5BEC3463" w14:textId="2FBEC14B" w:rsidR="009F22F2" w:rsidRDefault="00FE55C7" w:rsidP="00D61AC6">
      <w:pPr>
        <w:rPr>
          <w:color w:val="000000" w:themeColor="text1"/>
        </w:rPr>
      </w:pPr>
      <w:r>
        <w:rPr>
          <w:color w:val="000000" w:themeColor="text1"/>
        </w:rPr>
        <w:tab/>
      </w:r>
      <w:r w:rsidR="00D058AC">
        <w:rPr>
          <w:color w:val="000000" w:themeColor="text1"/>
        </w:rPr>
        <w:t xml:space="preserve">Another serious issue is the prevalence of HIV/AIDS among the youth. </w:t>
      </w:r>
      <w:r w:rsidR="000D21FB">
        <w:rPr>
          <w:color w:val="000000" w:themeColor="text1"/>
        </w:rPr>
        <w:t xml:space="preserve">In developing countries, there is a rise in the HIV infection </w:t>
      </w:r>
      <w:r w:rsidR="000F0539">
        <w:rPr>
          <w:color w:val="000000" w:themeColor="text1"/>
        </w:rPr>
        <w:t>rate among young people</w:t>
      </w:r>
      <w:r w:rsidR="000D21FB">
        <w:rPr>
          <w:color w:val="000000" w:themeColor="text1"/>
        </w:rPr>
        <w:t xml:space="preserve">. </w:t>
      </w:r>
      <w:r w:rsidR="000F0539">
        <w:rPr>
          <w:color w:val="000000" w:themeColor="text1"/>
        </w:rPr>
        <w:t>According to 2015 estimates, a majority of new HIV infections</w:t>
      </w:r>
      <w:r w:rsidR="00420E81">
        <w:rPr>
          <w:color w:val="000000" w:themeColor="text1"/>
        </w:rPr>
        <w:t xml:space="preserve"> in developing countries</w:t>
      </w:r>
      <w:r w:rsidR="000F0539">
        <w:rPr>
          <w:color w:val="000000" w:themeColor="text1"/>
        </w:rPr>
        <w:t xml:space="preserve"> occurred among the youth (aged 15-24 years). </w:t>
      </w:r>
      <w:r w:rsidR="00694305">
        <w:rPr>
          <w:color w:val="000000" w:themeColor="text1"/>
        </w:rPr>
        <w:t>Disparities</w:t>
      </w:r>
      <w:r w:rsidR="00B0681A">
        <w:rPr>
          <w:color w:val="000000" w:themeColor="text1"/>
        </w:rPr>
        <w:t xml:space="preserve"> in the between</w:t>
      </w:r>
      <w:r w:rsidR="00860489">
        <w:rPr>
          <w:color w:val="000000" w:themeColor="text1"/>
        </w:rPr>
        <w:t xml:space="preserve"> </w:t>
      </w:r>
      <w:r w:rsidR="00694305">
        <w:rPr>
          <w:color w:val="000000" w:themeColor="text1"/>
        </w:rPr>
        <w:t>genders is again witnessed</w:t>
      </w:r>
      <w:r w:rsidR="00DD1B62">
        <w:rPr>
          <w:color w:val="000000" w:themeColor="text1"/>
        </w:rPr>
        <w:t>,</w:t>
      </w:r>
      <w:r w:rsidR="00860489">
        <w:rPr>
          <w:color w:val="000000" w:themeColor="text1"/>
        </w:rPr>
        <w:t xml:space="preserve"> with young wome</w:t>
      </w:r>
      <w:r w:rsidR="00DD1B62">
        <w:rPr>
          <w:color w:val="000000" w:themeColor="text1"/>
        </w:rPr>
        <w:t>n being twice likely to be</w:t>
      </w:r>
      <w:r w:rsidR="00860489">
        <w:rPr>
          <w:color w:val="000000" w:themeColor="text1"/>
        </w:rPr>
        <w:t xml:space="preserve"> infected than</w:t>
      </w:r>
      <w:r w:rsidR="00DD1B62">
        <w:rPr>
          <w:color w:val="000000" w:themeColor="text1"/>
        </w:rPr>
        <w:t xml:space="preserve"> young</w:t>
      </w:r>
      <w:r w:rsidR="00860489">
        <w:rPr>
          <w:color w:val="000000" w:themeColor="text1"/>
        </w:rPr>
        <w:t xml:space="preserve"> men. </w:t>
      </w:r>
      <w:r w:rsidR="009D3F26">
        <w:rPr>
          <w:color w:val="000000" w:themeColor="text1"/>
        </w:rPr>
        <w:t xml:space="preserve">The findings can be attributed to </w:t>
      </w:r>
      <w:r w:rsidR="0051725F">
        <w:rPr>
          <w:color w:val="000000" w:themeColor="text1"/>
        </w:rPr>
        <w:t xml:space="preserve">behavioral </w:t>
      </w:r>
      <w:r w:rsidR="00AA1D80">
        <w:rPr>
          <w:color w:val="000000" w:themeColor="text1"/>
        </w:rPr>
        <w:t>characteristics</w:t>
      </w:r>
      <w:r w:rsidR="0051725F">
        <w:rPr>
          <w:color w:val="000000" w:themeColor="text1"/>
        </w:rPr>
        <w:t xml:space="preserve">. </w:t>
      </w:r>
      <w:r w:rsidR="00AA1D80">
        <w:rPr>
          <w:color w:val="000000" w:themeColor="text1"/>
        </w:rPr>
        <w:t xml:space="preserve">Such attributes include </w:t>
      </w:r>
      <w:r w:rsidR="00886782">
        <w:rPr>
          <w:color w:val="000000" w:themeColor="text1"/>
        </w:rPr>
        <w:t>false perception of HIV infection among young people, unsafe sexual pract</w:t>
      </w:r>
      <w:r w:rsidR="0076162D">
        <w:rPr>
          <w:color w:val="000000" w:themeColor="text1"/>
        </w:rPr>
        <w:t>i</w:t>
      </w:r>
      <w:r w:rsidR="00886782">
        <w:rPr>
          <w:color w:val="000000" w:themeColor="text1"/>
        </w:rPr>
        <w:t>ces and influence of drug substances</w:t>
      </w:r>
      <w:r w:rsidR="0060137A" w:rsidRPr="0060137A">
        <w:rPr>
          <w:rFonts w:ascii="Verdana" w:hAnsi="Verdana"/>
          <w:color w:val="333333"/>
          <w:sz w:val="18"/>
          <w:szCs w:val="18"/>
          <w:shd w:val="clear" w:color="auto" w:fill="FFFFFF"/>
        </w:rPr>
        <w:t xml:space="preserve"> </w:t>
      </w:r>
      <w:r w:rsidR="0060137A">
        <w:rPr>
          <w:color w:val="000000" w:themeColor="text1"/>
        </w:rPr>
        <w:t>(Pequegnat &amp; Bell, 2011</w:t>
      </w:r>
      <w:r w:rsidR="0060137A" w:rsidRPr="0060137A">
        <w:rPr>
          <w:color w:val="000000" w:themeColor="text1"/>
        </w:rPr>
        <w:t>)</w:t>
      </w:r>
      <w:r w:rsidR="00886782">
        <w:rPr>
          <w:color w:val="000000" w:themeColor="text1"/>
        </w:rPr>
        <w:t xml:space="preserve">. </w:t>
      </w:r>
      <w:r w:rsidR="0076162D">
        <w:rPr>
          <w:color w:val="000000" w:themeColor="text1"/>
        </w:rPr>
        <w:t xml:space="preserve">It is also worth noting that sexual violence plays a role in increased infection rate among adolescents and young people. Young women are more vulnerable to sexual violence than their male counterparts. This </w:t>
      </w:r>
      <w:r w:rsidR="00D07EBE">
        <w:rPr>
          <w:color w:val="000000" w:themeColor="text1"/>
        </w:rPr>
        <w:t xml:space="preserve">puts them </w:t>
      </w:r>
      <w:r w:rsidR="0076162D">
        <w:rPr>
          <w:color w:val="000000" w:themeColor="text1"/>
        </w:rPr>
        <w:t xml:space="preserve">at great risk of infection and transmission. </w:t>
      </w:r>
    </w:p>
    <w:p w14:paraId="0FA2B3E0" w14:textId="03DFCD99" w:rsidR="009F22F2" w:rsidRDefault="00FE55C7" w:rsidP="009F22F2">
      <w:pPr>
        <w:jc w:val="center"/>
        <w:rPr>
          <w:b/>
          <w:color w:val="000000" w:themeColor="text1"/>
        </w:rPr>
      </w:pPr>
      <w:r>
        <w:rPr>
          <w:b/>
          <w:color w:val="000000" w:themeColor="text1"/>
        </w:rPr>
        <w:lastRenderedPageBreak/>
        <w:t xml:space="preserve">Future </w:t>
      </w:r>
      <w:r w:rsidR="002A7FEF">
        <w:rPr>
          <w:b/>
          <w:color w:val="000000" w:themeColor="text1"/>
        </w:rPr>
        <w:t xml:space="preserve">Scenarios </w:t>
      </w:r>
      <w:r>
        <w:rPr>
          <w:b/>
          <w:color w:val="000000" w:themeColor="text1"/>
        </w:rPr>
        <w:t>for the HIV/AIDS</w:t>
      </w:r>
      <w:r w:rsidR="002A7FEF">
        <w:rPr>
          <w:b/>
          <w:color w:val="000000" w:themeColor="text1"/>
        </w:rPr>
        <w:t>-Related Issues</w:t>
      </w:r>
    </w:p>
    <w:p w14:paraId="0E4C3A30" w14:textId="33774A8E" w:rsidR="00CC6828" w:rsidRDefault="00FE55C7" w:rsidP="00CC6828">
      <w:pPr>
        <w:rPr>
          <w:color w:val="000000" w:themeColor="text1"/>
        </w:rPr>
      </w:pPr>
      <w:r>
        <w:rPr>
          <w:b/>
          <w:color w:val="000000" w:themeColor="text1"/>
        </w:rPr>
        <w:tab/>
      </w:r>
      <w:r>
        <w:rPr>
          <w:color w:val="000000" w:themeColor="text1"/>
        </w:rPr>
        <w:t>It is vital to point out the major issues affecting the HIV/AIDS pandemic.</w:t>
      </w:r>
      <w:r w:rsidR="00F80BD1">
        <w:rPr>
          <w:color w:val="000000" w:themeColor="text1"/>
        </w:rPr>
        <w:t xml:space="preserve"> Efforts continue to be made to combat the spread of the disease</w:t>
      </w:r>
      <w:r>
        <w:rPr>
          <w:color w:val="000000" w:themeColor="text1"/>
        </w:rPr>
        <w:t xml:space="preserve">, However, </w:t>
      </w:r>
      <w:r w:rsidR="00EE6CB8">
        <w:rPr>
          <w:color w:val="000000" w:themeColor="text1"/>
        </w:rPr>
        <w:t xml:space="preserve">it is also important to examine how the factors affecting HIV/AIDS will develop in the long run. </w:t>
      </w:r>
    </w:p>
    <w:p w14:paraId="02740587" w14:textId="09D82BC0" w:rsidR="00F80BD1" w:rsidRDefault="00FE55C7" w:rsidP="00CC6828">
      <w:pPr>
        <w:rPr>
          <w:color w:val="000000" w:themeColor="text1"/>
        </w:rPr>
      </w:pPr>
      <w:r>
        <w:rPr>
          <w:color w:val="000000" w:themeColor="text1"/>
        </w:rPr>
        <w:tab/>
      </w:r>
      <w:r w:rsidR="002E6C30">
        <w:rPr>
          <w:color w:val="000000" w:themeColor="text1"/>
        </w:rPr>
        <w:t>G</w:t>
      </w:r>
      <w:r w:rsidR="00D64B5E">
        <w:rPr>
          <w:color w:val="000000" w:themeColor="text1"/>
        </w:rPr>
        <w:t>ender inequality</w:t>
      </w:r>
      <w:r w:rsidR="002E6C30">
        <w:rPr>
          <w:color w:val="000000" w:themeColor="text1"/>
        </w:rPr>
        <w:t xml:space="preserve"> will</w:t>
      </w:r>
      <w:r w:rsidR="00D64B5E">
        <w:rPr>
          <w:color w:val="000000" w:themeColor="text1"/>
        </w:rPr>
        <w:t xml:space="preserve"> conti</w:t>
      </w:r>
      <w:r w:rsidR="002E6C30">
        <w:rPr>
          <w:color w:val="000000" w:themeColor="text1"/>
        </w:rPr>
        <w:t>nue</w:t>
      </w:r>
      <w:r w:rsidR="00D64B5E">
        <w:rPr>
          <w:color w:val="000000" w:themeColor="text1"/>
        </w:rPr>
        <w:t xml:space="preserve"> to be countered especially in the developing world. </w:t>
      </w:r>
      <w:r w:rsidR="002429BC">
        <w:rPr>
          <w:color w:val="000000" w:themeColor="text1"/>
        </w:rPr>
        <w:t>As societies continue to embrace gender empowerment, levels of education, employment and access to healthcare continue to increase among women.</w:t>
      </w:r>
      <w:r w:rsidR="00886DD1">
        <w:rPr>
          <w:color w:val="000000" w:themeColor="text1"/>
        </w:rPr>
        <w:t xml:space="preserve"> Efforts aimed at promoting safe sexual practices among female commercial </w:t>
      </w:r>
      <w:r w:rsidR="002E6C30">
        <w:rPr>
          <w:color w:val="000000" w:themeColor="text1"/>
        </w:rPr>
        <w:t>sex workers will continue to</w:t>
      </w:r>
      <w:r w:rsidR="00886DD1">
        <w:rPr>
          <w:color w:val="000000" w:themeColor="text1"/>
        </w:rPr>
        <w:t xml:space="preserve"> aid in reducing the infection rate.  </w:t>
      </w:r>
      <w:r w:rsidR="002429BC">
        <w:rPr>
          <w:color w:val="000000" w:themeColor="text1"/>
        </w:rPr>
        <w:t>Furthermore,</w:t>
      </w:r>
      <w:r w:rsidR="0074291B">
        <w:rPr>
          <w:color w:val="000000" w:themeColor="text1"/>
        </w:rPr>
        <w:t xml:space="preserve"> continued</w:t>
      </w:r>
      <w:r w:rsidR="002429BC">
        <w:rPr>
          <w:color w:val="000000" w:themeColor="text1"/>
        </w:rPr>
        <w:t xml:space="preserve"> education of couples on the importance of </w:t>
      </w:r>
      <w:r w:rsidR="00886DD1">
        <w:rPr>
          <w:color w:val="000000" w:themeColor="text1"/>
        </w:rPr>
        <w:t>responsible sexual behavior</w:t>
      </w:r>
      <w:r w:rsidR="0074291B">
        <w:rPr>
          <w:color w:val="000000" w:themeColor="text1"/>
        </w:rPr>
        <w:t xml:space="preserve"> will aid</w:t>
      </w:r>
      <w:r w:rsidR="00FD292B">
        <w:rPr>
          <w:color w:val="000000" w:themeColor="text1"/>
        </w:rPr>
        <w:t xml:space="preserve"> in combating new infection</w:t>
      </w:r>
      <w:r w:rsidR="00886DD1">
        <w:rPr>
          <w:color w:val="000000" w:themeColor="text1"/>
        </w:rPr>
        <w:t xml:space="preserve">. </w:t>
      </w:r>
      <w:r w:rsidR="00FD292B">
        <w:rPr>
          <w:color w:val="000000" w:themeColor="text1"/>
        </w:rPr>
        <w:t xml:space="preserve">However, it is vital to </w:t>
      </w:r>
      <w:r w:rsidR="005B0820">
        <w:rPr>
          <w:color w:val="000000" w:themeColor="text1"/>
        </w:rPr>
        <w:t xml:space="preserve">fighting gender-based violence. </w:t>
      </w:r>
      <w:r w:rsidR="009B4D7E">
        <w:rPr>
          <w:color w:val="000000" w:themeColor="text1"/>
        </w:rPr>
        <w:t>Cooperative efforts are required from governments, civil societies and citizens to eradicate issues such as sexual violence and spousal violence</w:t>
      </w:r>
      <w:r w:rsidR="002155E6">
        <w:rPr>
          <w:color w:val="000000" w:themeColor="text1"/>
        </w:rPr>
        <w:t xml:space="preserve"> (Land, 2017</w:t>
      </w:r>
      <w:r w:rsidR="002155E6" w:rsidRPr="002155E6">
        <w:rPr>
          <w:color w:val="000000" w:themeColor="text1"/>
        </w:rPr>
        <w:t>)</w:t>
      </w:r>
      <w:r w:rsidR="009B4D7E">
        <w:rPr>
          <w:color w:val="000000" w:themeColor="text1"/>
        </w:rPr>
        <w:t>.</w:t>
      </w:r>
    </w:p>
    <w:p w14:paraId="353534AE" w14:textId="65C8C22E" w:rsidR="00886DD1" w:rsidRDefault="00FE55C7" w:rsidP="00CC6828">
      <w:pPr>
        <w:rPr>
          <w:color w:val="000000" w:themeColor="text1"/>
        </w:rPr>
      </w:pPr>
      <w:r>
        <w:rPr>
          <w:color w:val="000000" w:themeColor="text1"/>
        </w:rPr>
        <w:tab/>
        <w:t xml:space="preserve">Continuous education of individuals on HIV/AIDS is likely to combat stigma and discrimination. </w:t>
      </w:r>
      <w:r w:rsidR="00865528">
        <w:rPr>
          <w:color w:val="000000" w:themeColor="text1"/>
        </w:rPr>
        <w:t xml:space="preserve">This as well applies to medical practitioners. Increasing awareness on the means of infection and </w:t>
      </w:r>
      <w:r w:rsidR="00C65504">
        <w:rPr>
          <w:color w:val="000000" w:themeColor="text1"/>
        </w:rPr>
        <w:t>the importance of fighting discrimination of persons living with HIV will be effective in combating stigma</w:t>
      </w:r>
      <w:r w:rsidR="00E60ECB">
        <w:rPr>
          <w:color w:val="000000" w:themeColor="text1"/>
        </w:rPr>
        <w:t xml:space="preserve"> (Pequegnat &amp; Bell, 2011</w:t>
      </w:r>
      <w:r w:rsidR="00E60ECB" w:rsidRPr="00E60ECB">
        <w:rPr>
          <w:color w:val="000000" w:themeColor="text1"/>
        </w:rPr>
        <w:t>)</w:t>
      </w:r>
      <w:r w:rsidR="00C65504">
        <w:rPr>
          <w:color w:val="000000" w:themeColor="text1"/>
        </w:rPr>
        <w:t>. The increased support for vulnerable groups such as men who have sex with men and drug users is likely to change attitudes among people aiding in their increased confidence to access medical services.</w:t>
      </w:r>
    </w:p>
    <w:p w14:paraId="159FE71C" w14:textId="12D76AF4" w:rsidR="00FB1B5C" w:rsidRDefault="00FE55C7" w:rsidP="0074291B">
      <w:pPr>
        <w:rPr>
          <w:color w:val="000000" w:themeColor="text1"/>
        </w:rPr>
      </w:pPr>
      <w:r>
        <w:rPr>
          <w:color w:val="000000" w:themeColor="text1"/>
        </w:rPr>
        <w:tab/>
      </w:r>
      <w:r w:rsidR="00D95CDF">
        <w:rPr>
          <w:color w:val="000000" w:themeColor="text1"/>
        </w:rPr>
        <w:t>Efforts to combat the rate of infection among the youth will constantly be required. Sex education will play huge role in creating awareness of the dangers of irresponsible behavior such as unprotected sex. The efforts will also require open-mindedness among society on the importance of sexual education among adolescents and young people</w:t>
      </w:r>
      <w:r w:rsidR="00D07EBE">
        <w:rPr>
          <w:color w:val="000000" w:themeColor="text1"/>
        </w:rPr>
        <w:t xml:space="preserve"> </w:t>
      </w:r>
      <w:r w:rsidR="00D07EBE" w:rsidRPr="00D07EBE">
        <w:rPr>
          <w:color w:val="000000" w:themeColor="text1"/>
        </w:rPr>
        <w:t>(Chenneville, 2</w:t>
      </w:r>
      <w:r w:rsidR="00D07EBE">
        <w:rPr>
          <w:color w:val="000000" w:themeColor="text1"/>
        </w:rPr>
        <w:t>017</w:t>
      </w:r>
      <w:r w:rsidR="00D07EBE" w:rsidRPr="00D07EBE">
        <w:rPr>
          <w:color w:val="000000" w:themeColor="text1"/>
        </w:rPr>
        <w:t>)</w:t>
      </w:r>
      <w:r w:rsidR="00D95CDF">
        <w:rPr>
          <w:color w:val="000000" w:themeColor="text1"/>
        </w:rPr>
        <w:t xml:space="preserve">. </w:t>
      </w:r>
      <w:r w:rsidR="00844232">
        <w:rPr>
          <w:color w:val="000000" w:themeColor="text1"/>
        </w:rPr>
        <w:t>Cultural restrictions will have to be combated.</w:t>
      </w:r>
    </w:p>
    <w:p w14:paraId="1EAE54BE" w14:textId="77777777" w:rsidR="002217DF" w:rsidRPr="002217DF" w:rsidRDefault="00FE55C7" w:rsidP="002217DF">
      <w:pPr>
        <w:shd w:val="clear" w:color="auto" w:fill="FFFFFF"/>
        <w:spacing w:line="240" w:lineRule="auto"/>
        <w:jc w:val="center"/>
        <w:rPr>
          <w:rFonts w:eastAsia="Times New Roman"/>
          <w:color w:val="000000"/>
        </w:rPr>
      </w:pPr>
      <w:r w:rsidRPr="002217DF">
        <w:rPr>
          <w:rFonts w:eastAsia="Times New Roman"/>
          <w:color w:val="000000"/>
        </w:rPr>
        <w:lastRenderedPageBreak/>
        <w:t>References</w:t>
      </w:r>
    </w:p>
    <w:p w14:paraId="58664D59" w14:textId="7E83B8CD" w:rsidR="002155E6" w:rsidRDefault="00FE55C7" w:rsidP="002155E6">
      <w:pPr>
        <w:shd w:val="clear" w:color="auto" w:fill="FFFFFF"/>
        <w:spacing w:line="550" w:lineRule="atLeast"/>
        <w:ind w:left="720" w:right="75" w:hanging="720"/>
        <w:rPr>
          <w:color w:val="000000"/>
          <w:shd w:val="clear" w:color="auto" w:fill="FFFFFF"/>
        </w:rPr>
      </w:pPr>
      <w:r w:rsidRPr="002155E6">
        <w:rPr>
          <w:color w:val="000000"/>
          <w:shd w:val="clear" w:color="auto" w:fill="FFFFFF"/>
        </w:rPr>
        <w:t>Chenneville, T. (2017). Pediatric/Adolescent HIV: Legal and Ethical Issues. </w:t>
      </w:r>
      <w:r w:rsidRPr="002155E6">
        <w:rPr>
          <w:i/>
          <w:iCs/>
          <w:color w:val="000000"/>
          <w:shd w:val="clear" w:color="auto" w:fill="FFFFFF"/>
        </w:rPr>
        <w:t>HIV/AIDS in Rural Communities</w:t>
      </w:r>
      <w:r w:rsidRPr="002155E6">
        <w:rPr>
          <w:color w:val="000000"/>
          <w:shd w:val="clear" w:color="auto" w:fill="FFFFFF"/>
        </w:rPr>
        <w:t>, 73-88. doi:10.1007/978-3-319-56239-1_6</w:t>
      </w:r>
    </w:p>
    <w:p w14:paraId="14199F52" w14:textId="61CE3504" w:rsidR="0074291B" w:rsidRDefault="00FE55C7" w:rsidP="002217DF">
      <w:pPr>
        <w:shd w:val="clear" w:color="auto" w:fill="FFFFFF"/>
        <w:spacing w:line="550" w:lineRule="atLeast"/>
        <w:ind w:left="720" w:right="75" w:hanging="720"/>
        <w:rPr>
          <w:color w:val="000000"/>
          <w:shd w:val="clear" w:color="auto" w:fill="FFFFFF"/>
        </w:rPr>
      </w:pPr>
      <w:r>
        <w:rPr>
          <w:color w:val="000000"/>
          <w:shd w:val="clear" w:color="auto" w:fill="FFFFFF"/>
        </w:rPr>
        <w:t>Cockerham, W. C. (2017). </w:t>
      </w:r>
      <w:r>
        <w:rPr>
          <w:rStyle w:val="Emphasis"/>
          <w:color w:val="000000"/>
          <w:shd w:val="clear" w:color="auto" w:fill="FFFFFF"/>
        </w:rPr>
        <w:t>Medical Sociology</w:t>
      </w:r>
      <w:r>
        <w:rPr>
          <w:color w:val="000000"/>
          <w:shd w:val="clear" w:color="auto" w:fill="FFFFFF"/>
        </w:rPr>
        <w:t>. Oxfordshire, Eng</w:t>
      </w:r>
      <w:r>
        <w:rPr>
          <w:color w:val="000000"/>
          <w:shd w:val="clear" w:color="auto" w:fill="FFFFFF"/>
        </w:rPr>
        <w:t>land: Taylor &amp; Francis.</w:t>
      </w:r>
    </w:p>
    <w:p w14:paraId="50EFED60" w14:textId="42F694F3" w:rsidR="002155E6" w:rsidRDefault="00FE55C7" w:rsidP="002155E6">
      <w:pPr>
        <w:shd w:val="clear" w:color="auto" w:fill="FFFFFF"/>
        <w:spacing w:line="550" w:lineRule="atLeast"/>
        <w:ind w:left="720" w:right="75" w:hanging="720"/>
        <w:rPr>
          <w:color w:val="000000"/>
          <w:shd w:val="clear" w:color="auto" w:fill="FFFFFF"/>
        </w:rPr>
      </w:pPr>
      <w:r>
        <w:rPr>
          <w:color w:val="000000"/>
          <w:shd w:val="clear" w:color="auto" w:fill="FFFFFF"/>
        </w:rPr>
        <w:t>Land, H. (2017). Special issue on gender issues in HIV/AIDS: An enduring topic. </w:t>
      </w:r>
      <w:r>
        <w:rPr>
          <w:rStyle w:val="Emphasis"/>
          <w:color w:val="000000"/>
          <w:shd w:val="clear" w:color="auto" w:fill="FFFFFF"/>
        </w:rPr>
        <w:t>Journal of HIV/AIDS &amp; Social Services</w:t>
      </w:r>
      <w:r>
        <w:rPr>
          <w:color w:val="000000"/>
          <w:shd w:val="clear" w:color="auto" w:fill="FFFFFF"/>
        </w:rPr>
        <w:t>, </w:t>
      </w:r>
      <w:r>
        <w:rPr>
          <w:rStyle w:val="Emphasis"/>
          <w:color w:val="000000"/>
          <w:shd w:val="clear" w:color="auto" w:fill="FFFFFF"/>
        </w:rPr>
        <w:t>16</w:t>
      </w:r>
      <w:r>
        <w:rPr>
          <w:color w:val="000000"/>
          <w:shd w:val="clear" w:color="auto" w:fill="FFFFFF"/>
        </w:rPr>
        <w:t>(2), 89-91. doi:10.1080/15381501.2017.1330003</w:t>
      </w:r>
    </w:p>
    <w:p w14:paraId="3ED4CF31" w14:textId="439C0B49" w:rsidR="0074291B" w:rsidRDefault="00FE55C7" w:rsidP="002217DF">
      <w:pPr>
        <w:shd w:val="clear" w:color="auto" w:fill="FFFFFF"/>
        <w:spacing w:line="550" w:lineRule="atLeast"/>
        <w:ind w:left="720" w:right="75" w:hanging="720"/>
        <w:rPr>
          <w:color w:val="000000"/>
          <w:shd w:val="clear" w:color="auto" w:fill="FFFFFF"/>
        </w:rPr>
      </w:pPr>
      <w:r>
        <w:rPr>
          <w:color w:val="000000"/>
          <w:shd w:val="clear" w:color="auto" w:fill="FFFFFF"/>
        </w:rPr>
        <w:t>Pequegnat, W., &amp; Bell, C. (2011). </w:t>
      </w:r>
      <w:r>
        <w:rPr>
          <w:rStyle w:val="Emphasis"/>
          <w:color w:val="000000"/>
          <w:shd w:val="clear" w:color="auto" w:fill="FFFFFF"/>
        </w:rPr>
        <w:t>Family and HIV/AIDS: Cultural a</w:t>
      </w:r>
      <w:r>
        <w:rPr>
          <w:rStyle w:val="Emphasis"/>
          <w:color w:val="000000"/>
          <w:shd w:val="clear" w:color="auto" w:fill="FFFFFF"/>
        </w:rPr>
        <w:t>nd Contextual Issues in Prevention and Treatment</w:t>
      </w:r>
      <w:r>
        <w:rPr>
          <w:color w:val="000000"/>
          <w:shd w:val="clear" w:color="auto" w:fill="FFFFFF"/>
        </w:rPr>
        <w:t>. Springer Science &amp; Business Media.</w:t>
      </w:r>
    </w:p>
    <w:p w14:paraId="25E3DE73" w14:textId="77777777" w:rsidR="00174A2B" w:rsidRPr="002217DF" w:rsidRDefault="00174A2B" w:rsidP="002217DF">
      <w:pPr>
        <w:shd w:val="clear" w:color="auto" w:fill="FFFFFF"/>
        <w:spacing w:line="550" w:lineRule="atLeast"/>
        <w:ind w:left="720" w:right="75" w:hanging="720"/>
        <w:rPr>
          <w:rFonts w:eastAsia="Times New Roman"/>
          <w:color w:val="000000"/>
        </w:rPr>
      </w:pPr>
    </w:p>
    <w:p w14:paraId="676AA2BA" w14:textId="77777777" w:rsidR="003F786A" w:rsidRPr="002217DF" w:rsidRDefault="003F786A" w:rsidP="002217DF">
      <w:pPr>
        <w:rPr>
          <w:color w:val="000000" w:themeColor="text1"/>
        </w:rPr>
      </w:pPr>
    </w:p>
    <w:sectPr w:rsidR="003F786A" w:rsidRPr="002217DF" w:rsidSect="00CB5B4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376018" w14:textId="77777777" w:rsidR="00FE55C7" w:rsidRDefault="00FE55C7">
      <w:pPr>
        <w:spacing w:line="240" w:lineRule="auto"/>
      </w:pPr>
      <w:r>
        <w:separator/>
      </w:r>
    </w:p>
  </w:endnote>
  <w:endnote w:type="continuationSeparator" w:id="0">
    <w:p w14:paraId="37454AEA" w14:textId="77777777" w:rsidR="00FE55C7" w:rsidRDefault="00FE55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FEEB96" w14:textId="77777777" w:rsidR="00FE55C7" w:rsidRDefault="00FE55C7">
      <w:pPr>
        <w:spacing w:line="240" w:lineRule="auto"/>
      </w:pPr>
      <w:r>
        <w:separator/>
      </w:r>
    </w:p>
  </w:footnote>
  <w:footnote w:type="continuationSeparator" w:id="0">
    <w:p w14:paraId="48809570" w14:textId="77777777" w:rsidR="00FE55C7" w:rsidRDefault="00FE55C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14028F" w14:textId="2AE598AC" w:rsidR="00333917" w:rsidRPr="00D71655" w:rsidRDefault="00FE55C7" w:rsidP="00D71655">
    <w:pPr>
      <w:rPr>
        <w:color w:val="000000" w:themeColor="text1"/>
      </w:rPr>
    </w:pPr>
    <w:r>
      <w:t xml:space="preserve">ISSUES RELATED TO </w:t>
    </w:r>
    <w:r w:rsidR="00E73D32">
      <w:t>HIV/AIDS</w:t>
    </w:r>
    <w:r w:rsidR="00B26393">
      <w:tab/>
    </w:r>
    <w:r w:rsidR="00C02A5C">
      <w:tab/>
    </w:r>
    <w:r w:rsidR="00402957">
      <w:tab/>
    </w:r>
    <w:r w:rsidR="00402957">
      <w:tab/>
    </w:r>
    <w:r w:rsidR="00402957">
      <w:tab/>
    </w:r>
    <w:r>
      <w:tab/>
    </w:r>
    <w:r>
      <w:tab/>
    </w:r>
    <w:r>
      <w:tab/>
    </w:r>
    <w:r>
      <w:fldChar w:fldCharType="begin"/>
    </w:r>
    <w:r>
      <w:instrText xml:space="preserve"> PAGE   \* MERGEFORMAT </w:instrText>
    </w:r>
    <w:r>
      <w:fldChar w:fldCharType="separate"/>
    </w:r>
    <w:r w:rsidR="003707DF">
      <w:rPr>
        <w:noProof/>
      </w:rPr>
      <w:t>2</w:t>
    </w:r>
    <w:r>
      <w:rPr>
        <w:noProof/>
      </w:rPr>
      <w:fldChar w:fldCharType="end"/>
    </w:r>
  </w:p>
  <w:p w14:paraId="6BB2CDB6" w14:textId="77777777" w:rsidR="00333917" w:rsidRDefault="00FE55C7" w:rsidP="009E2211">
    <w:pPr>
      <w:pStyle w:val="Header"/>
      <w:tabs>
        <w:tab w:val="clear" w:pos="4680"/>
        <w:tab w:val="clear" w:pos="9360"/>
        <w:tab w:val="left" w:pos="915"/>
      </w:tabs>
    </w:pPr>
    <w:r>
      <w:tab/>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3F9C89" w14:textId="72C3E57A" w:rsidR="00333917" w:rsidRPr="00B728ED" w:rsidRDefault="00FE55C7" w:rsidP="00B728ED">
    <w:pPr>
      <w:rPr>
        <w:color w:val="000000" w:themeColor="text1"/>
      </w:rPr>
    </w:pPr>
    <w:r>
      <w:t xml:space="preserve">Running head: </w:t>
    </w:r>
    <w:r w:rsidR="001F6DB8">
      <w:t xml:space="preserve">ISSUES RELATED TO </w:t>
    </w:r>
    <w:r w:rsidR="00D61AC6">
      <w:t>HIV/AIDS</w:t>
    </w:r>
    <w:r w:rsidR="00B26393">
      <w:tab/>
    </w:r>
    <w:r w:rsidR="00B26393">
      <w:tab/>
    </w:r>
    <w:r w:rsidR="00402957">
      <w:tab/>
    </w:r>
    <w:r w:rsidR="00402957">
      <w:tab/>
    </w:r>
    <w:r w:rsidR="00402957">
      <w:tab/>
    </w:r>
    <w:r>
      <w:tab/>
    </w:r>
    <w:r>
      <w:fldChar w:fldCharType="begin"/>
    </w:r>
    <w:r>
      <w:instrText xml:space="preserve"> PAGE   \* MERGEFORMAT </w:instrText>
    </w:r>
    <w:r>
      <w:fldChar w:fldCharType="separate"/>
    </w:r>
    <w:r w:rsidR="003707DF">
      <w:rPr>
        <w:noProof/>
      </w:rPr>
      <w:t>1</w:t>
    </w:r>
    <w:r>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A0052"/>
    <w:multiLevelType w:val="hybridMultilevel"/>
    <w:tmpl w:val="F0EC2A2C"/>
    <w:lvl w:ilvl="0" w:tplc="76448D2C">
      <w:start w:val="1"/>
      <w:numFmt w:val="decimal"/>
      <w:lvlText w:val="%1."/>
      <w:lvlJc w:val="left"/>
      <w:pPr>
        <w:ind w:left="720" w:hanging="360"/>
      </w:pPr>
    </w:lvl>
    <w:lvl w:ilvl="1" w:tplc="483EE258" w:tentative="1">
      <w:start w:val="1"/>
      <w:numFmt w:val="lowerLetter"/>
      <w:lvlText w:val="%2."/>
      <w:lvlJc w:val="left"/>
      <w:pPr>
        <w:ind w:left="1440" w:hanging="360"/>
      </w:pPr>
    </w:lvl>
    <w:lvl w:ilvl="2" w:tplc="FDC29B98" w:tentative="1">
      <w:start w:val="1"/>
      <w:numFmt w:val="lowerRoman"/>
      <w:lvlText w:val="%3."/>
      <w:lvlJc w:val="right"/>
      <w:pPr>
        <w:ind w:left="2160" w:hanging="180"/>
      </w:pPr>
    </w:lvl>
    <w:lvl w:ilvl="3" w:tplc="AF4CA9C4" w:tentative="1">
      <w:start w:val="1"/>
      <w:numFmt w:val="decimal"/>
      <w:lvlText w:val="%4."/>
      <w:lvlJc w:val="left"/>
      <w:pPr>
        <w:ind w:left="2880" w:hanging="360"/>
      </w:pPr>
    </w:lvl>
    <w:lvl w:ilvl="4" w:tplc="2D5205A2" w:tentative="1">
      <w:start w:val="1"/>
      <w:numFmt w:val="lowerLetter"/>
      <w:lvlText w:val="%5."/>
      <w:lvlJc w:val="left"/>
      <w:pPr>
        <w:ind w:left="3600" w:hanging="360"/>
      </w:pPr>
    </w:lvl>
    <w:lvl w:ilvl="5" w:tplc="56289B24" w:tentative="1">
      <w:start w:val="1"/>
      <w:numFmt w:val="lowerRoman"/>
      <w:lvlText w:val="%6."/>
      <w:lvlJc w:val="right"/>
      <w:pPr>
        <w:ind w:left="4320" w:hanging="180"/>
      </w:pPr>
    </w:lvl>
    <w:lvl w:ilvl="6" w:tplc="5614A286" w:tentative="1">
      <w:start w:val="1"/>
      <w:numFmt w:val="decimal"/>
      <w:lvlText w:val="%7."/>
      <w:lvlJc w:val="left"/>
      <w:pPr>
        <w:ind w:left="5040" w:hanging="360"/>
      </w:pPr>
    </w:lvl>
    <w:lvl w:ilvl="7" w:tplc="8146D772" w:tentative="1">
      <w:start w:val="1"/>
      <w:numFmt w:val="lowerLetter"/>
      <w:lvlText w:val="%8."/>
      <w:lvlJc w:val="left"/>
      <w:pPr>
        <w:ind w:left="5760" w:hanging="360"/>
      </w:pPr>
    </w:lvl>
    <w:lvl w:ilvl="8" w:tplc="B9AC887A" w:tentative="1">
      <w:start w:val="1"/>
      <w:numFmt w:val="lowerRoman"/>
      <w:lvlText w:val="%9."/>
      <w:lvlJc w:val="right"/>
      <w:pPr>
        <w:ind w:left="6480" w:hanging="180"/>
      </w:pPr>
    </w:lvl>
  </w:abstractNum>
  <w:abstractNum w:abstractNumId="1" w15:restartNumberingAfterBreak="0">
    <w:nsid w:val="05DC0B7E"/>
    <w:multiLevelType w:val="hybridMultilevel"/>
    <w:tmpl w:val="29724796"/>
    <w:lvl w:ilvl="0" w:tplc="CD2CAF5C">
      <w:start w:val="1"/>
      <w:numFmt w:val="upperRoman"/>
      <w:lvlText w:val="%1."/>
      <w:lvlJc w:val="right"/>
      <w:pPr>
        <w:ind w:left="720" w:hanging="360"/>
      </w:pPr>
    </w:lvl>
    <w:lvl w:ilvl="1" w:tplc="FA669E5E" w:tentative="1">
      <w:start w:val="1"/>
      <w:numFmt w:val="lowerLetter"/>
      <w:lvlText w:val="%2."/>
      <w:lvlJc w:val="left"/>
      <w:pPr>
        <w:ind w:left="1440" w:hanging="360"/>
      </w:pPr>
    </w:lvl>
    <w:lvl w:ilvl="2" w:tplc="EF041E00" w:tentative="1">
      <w:start w:val="1"/>
      <w:numFmt w:val="lowerRoman"/>
      <w:lvlText w:val="%3."/>
      <w:lvlJc w:val="right"/>
      <w:pPr>
        <w:ind w:left="2160" w:hanging="180"/>
      </w:pPr>
    </w:lvl>
    <w:lvl w:ilvl="3" w:tplc="45DC59A6" w:tentative="1">
      <w:start w:val="1"/>
      <w:numFmt w:val="decimal"/>
      <w:lvlText w:val="%4."/>
      <w:lvlJc w:val="left"/>
      <w:pPr>
        <w:ind w:left="2880" w:hanging="360"/>
      </w:pPr>
    </w:lvl>
    <w:lvl w:ilvl="4" w:tplc="970C2F16" w:tentative="1">
      <w:start w:val="1"/>
      <w:numFmt w:val="lowerLetter"/>
      <w:lvlText w:val="%5."/>
      <w:lvlJc w:val="left"/>
      <w:pPr>
        <w:ind w:left="3600" w:hanging="360"/>
      </w:pPr>
    </w:lvl>
    <w:lvl w:ilvl="5" w:tplc="EAC2D964" w:tentative="1">
      <w:start w:val="1"/>
      <w:numFmt w:val="lowerRoman"/>
      <w:lvlText w:val="%6."/>
      <w:lvlJc w:val="right"/>
      <w:pPr>
        <w:ind w:left="4320" w:hanging="180"/>
      </w:pPr>
    </w:lvl>
    <w:lvl w:ilvl="6" w:tplc="6FE0761C" w:tentative="1">
      <w:start w:val="1"/>
      <w:numFmt w:val="decimal"/>
      <w:lvlText w:val="%7."/>
      <w:lvlJc w:val="left"/>
      <w:pPr>
        <w:ind w:left="5040" w:hanging="360"/>
      </w:pPr>
    </w:lvl>
    <w:lvl w:ilvl="7" w:tplc="7D8A80AC" w:tentative="1">
      <w:start w:val="1"/>
      <w:numFmt w:val="lowerLetter"/>
      <w:lvlText w:val="%8."/>
      <w:lvlJc w:val="left"/>
      <w:pPr>
        <w:ind w:left="5760" w:hanging="360"/>
      </w:pPr>
    </w:lvl>
    <w:lvl w:ilvl="8" w:tplc="C0D8BDFC" w:tentative="1">
      <w:start w:val="1"/>
      <w:numFmt w:val="lowerRoman"/>
      <w:lvlText w:val="%9."/>
      <w:lvlJc w:val="right"/>
      <w:pPr>
        <w:ind w:left="6480" w:hanging="180"/>
      </w:pPr>
    </w:lvl>
  </w:abstractNum>
  <w:abstractNum w:abstractNumId="2" w15:restartNumberingAfterBreak="0">
    <w:nsid w:val="09A76D97"/>
    <w:multiLevelType w:val="hybridMultilevel"/>
    <w:tmpl w:val="13C6FEFC"/>
    <w:lvl w:ilvl="0" w:tplc="B4302CF4">
      <w:start w:val="1"/>
      <w:numFmt w:val="decimal"/>
      <w:lvlText w:val="%1."/>
      <w:lvlJc w:val="left"/>
      <w:pPr>
        <w:ind w:left="720" w:hanging="360"/>
      </w:pPr>
    </w:lvl>
    <w:lvl w:ilvl="1" w:tplc="FD1833AE" w:tentative="1">
      <w:start w:val="1"/>
      <w:numFmt w:val="lowerLetter"/>
      <w:lvlText w:val="%2."/>
      <w:lvlJc w:val="left"/>
      <w:pPr>
        <w:ind w:left="1440" w:hanging="360"/>
      </w:pPr>
    </w:lvl>
    <w:lvl w:ilvl="2" w:tplc="09463DBA" w:tentative="1">
      <w:start w:val="1"/>
      <w:numFmt w:val="lowerRoman"/>
      <w:lvlText w:val="%3."/>
      <w:lvlJc w:val="right"/>
      <w:pPr>
        <w:ind w:left="2160" w:hanging="180"/>
      </w:pPr>
    </w:lvl>
    <w:lvl w:ilvl="3" w:tplc="7DEAE3DC" w:tentative="1">
      <w:start w:val="1"/>
      <w:numFmt w:val="decimal"/>
      <w:lvlText w:val="%4."/>
      <w:lvlJc w:val="left"/>
      <w:pPr>
        <w:ind w:left="2880" w:hanging="360"/>
      </w:pPr>
    </w:lvl>
    <w:lvl w:ilvl="4" w:tplc="0630D39A" w:tentative="1">
      <w:start w:val="1"/>
      <w:numFmt w:val="lowerLetter"/>
      <w:lvlText w:val="%5."/>
      <w:lvlJc w:val="left"/>
      <w:pPr>
        <w:ind w:left="3600" w:hanging="360"/>
      </w:pPr>
    </w:lvl>
    <w:lvl w:ilvl="5" w:tplc="652234BE" w:tentative="1">
      <w:start w:val="1"/>
      <w:numFmt w:val="lowerRoman"/>
      <w:lvlText w:val="%6."/>
      <w:lvlJc w:val="right"/>
      <w:pPr>
        <w:ind w:left="4320" w:hanging="180"/>
      </w:pPr>
    </w:lvl>
    <w:lvl w:ilvl="6" w:tplc="BE6E04C0" w:tentative="1">
      <w:start w:val="1"/>
      <w:numFmt w:val="decimal"/>
      <w:lvlText w:val="%7."/>
      <w:lvlJc w:val="left"/>
      <w:pPr>
        <w:ind w:left="5040" w:hanging="360"/>
      </w:pPr>
    </w:lvl>
    <w:lvl w:ilvl="7" w:tplc="7EDC430E" w:tentative="1">
      <w:start w:val="1"/>
      <w:numFmt w:val="lowerLetter"/>
      <w:lvlText w:val="%8."/>
      <w:lvlJc w:val="left"/>
      <w:pPr>
        <w:ind w:left="5760" w:hanging="360"/>
      </w:pPr>
    </w:lvl>
    <w:lvl w:ilvl="8" w:tplc="C88C567A" w:tentative="1">
      <w:start w:val="1"/>
      <w:numFmt w:val="lowerRoman"/>
      <w:lvlText w:val="%9."/>
      <w:lvlJc w:val="right"/>
      <w:pPr>
        <w:ind w:left="6480" w:hanging="180"/>
      </w:pPr>
    </w:lvl>
  </w:abstractNum>
  <w:abstractNum w:abstractNumId="3" w15:restartNumberingAfterBreak="0">
    <w:nsid w:val="0A423D0D"/>
    <w:multiLevelType w:val="hybridMultilevel"/>
    <w:tmpl w:val="A3A8DBBC"/>
    <w:lvl w:ilvl="0" w:tplc="FFD4F60E">
      <w:start w:val="1"/>
      <w:numFmt w:val="decimal"/>
      <w:lvlText w:val="%1."/>
      <w:lvlJc w:val="left"/>
      <w:pPr>
        <w:ind w:left="720" w:hanging="360"/>
      </w:pPr>
    </w:lvl>
    <w:lvl w:ilvl="1" w:tplc="08FE4AC2" w:tentative="1">
      <w:start w:val="1"/>
      <w:numFmt w:val="lowerLetter"/>
      <w:lvlText w:val="%2."/>
      <w:lvlJc w:val="left"/>
      <w:pPr>
        <w:ind w:left="1440" w:hanging="360"/>
      </w:pPr>
    </w:lvl>
    <w:lvl w:ilvl="2" w:tplc="41E08E7E" w:tentative="1">
      <w:start w:val="1"/>
      <w:numFmt w:val="lowerRoman"/>
      <w:lvlText w:val="%3."/>
      <w:lvlJc w:val="right"/>
      <w:pPr>
        <w:ind w:left="2160" w:hanging="180"/>
      </w:pPr>
    </w:lvl>
    <w:lvl w:ilvl="3" w:tplc="175454B6" w:tentative="1">
      <w:start w:val="1"/>
      <w:numFmt w:val="decimal"/>
      <w:lvlText w:val="%4."/>
      <w:lvlJc w:val="left"/>
      <w:pPr>
        <w:ind w:left="2880" w:hanging="360"/>
      </w:pPr>
    </w:lvl>
    <w:lvl w:ilvl="4" w:tplc="25B4DFC0" w:tentative="1">
      <w:start w:val="1"/>
      <w:numFmt w:val="lowerLetter"/>
      <w:lvlText w:val="%5."/>
      <w:lvlJc w:val="left"/>
      <w:pPr>
        <w:ind w:left="3600" w:hanging="360"/>
      </w:pPr>
    </w:lvl>
    <w:lvl w:ilvl="5" w:tplc="4ABECC50" w:tentative="1">
      <w:start w:val="1"/>
      <w:numFmt w:val="lowerRoman"/>
      <w:lvlText w:val="%6."/>
      <w:lvlJc w:val="right"/>
      <w:pPr>
        <w:ind w:left="4320" w:hanging="180"/>
      </w:pPr>
    </w:lvl>
    <w:lvl w:ilvl="6" w:tplc="8F704088" w:tentative="1">
      <w:start w:val="1"/>
      <w:numFmt w:val="decimal"/>
      <w:lvlText w:val="%7."/>
      <w:lvlJc w:val="left"/>
      <w:pPr>
        <w:ind w:left="5040" w:hanging="360"/>
      </w:pPr>
    </w:lvl>
    <w:lvl w:ilvl="7" w:tplc="0D70F872" w:tentative="1">
      <w:start w:val="1"/>
      <w:numFmt w:val="lowerLetter"/>
      <w:lvlText w:val="%8."/>
      <w:lvlJc w:val="left"/>
      <w:pPr>
        <w:ind w:left="5760" w:hanging="360"/>
      </w:pPr>
    </w:lvl>
    <w:lvl w:ilvl="8" w:tplc="AF48E56E" w:tentative="1">
      <w:start w:val="1"/>
      <w:numFmt w:val="lowerRoman"/>
      <w:lvlText w:val="%9."/>
      <w:lvlJc w:val="right"/>
      <w:pPr>
        <w:ind w:left="6480" w:hanging="180"/>
      </w:pPr>
    </w:lvl>
  </w:abstractNum>
  <w:abstractNum w:abstractNumId="4" w15:restartNumberingAfterBreak="0">
    <w:nsid w:val="10DB631A"/>
    <w:multiLevelType w:val="hybridMultilevel"/>
    <w:tmpl w:val="3934EE6A"/>
    <w:lvl w:ilvl="0" w:tplc="EA66CDF2">
      <w:start w:val="1"/>
      <w:numFmt w:val="lowerLetter"/>
      <w:lvlText w:val="%1)"/>
      <w:lvlJc w:val="left"/>
      <w:pPr>
        <w:ind w:left="1080" w:hanging="360"/>
      </w:pPr>
    </w:lvl>
    <w:lvl w:ilvl="1" w:tplc="3E8E1EFC" w:tentative="1">
      <w:start w:val="1"/>
      <w:numFmt w:val="lowerLetter"/>
      <w:lvlText w:val="%2."/>
      <w:lvlJc w:val="left"/>
      <w:pPr>
        <w:ind w:left="1800" w:hanging="360"/>
      </w:pPr>
    </w:lvl>
    <w:lvl w:ilvl="2" w:tplc="340ABD28" w:tentative="1">
      <w:start w:val="1"/>
      <w:numFmt w:val="lowerRoman"/>
      <w:lvlText w:val="%3."/>
      <w:lvlJc w:val="right"/>
      <w:pPr>
        <w:ind w:left="2520" w:hanging="180"/>
      </w:pPr>
    </w:lvl>
    <w:lvl w:ilvl="3" w:tplc="33222DCE" w:tentative="1">
      <w:start w:val="1"/>
      <w:numFmt w:val="decimal"/>
      <w:lvlText w:val="%4."/>
      <w:lvlJc w:val="left"/>
      <w:pPr>
        <w:ind w:left="3240" w:hanging="360"/>
      </w:pPr>
    </w:lvl>
    <w:lvl w:ilvl="4" w:tplc="9AA07E66" w:tentative="1">
      <w:start w:val="1"/>
      <w:numFmt w:val="lowerLetter"/>
      <w:lvlText w:val="%5."/>
      <w:lvlJc w:val="left"/>
      <w:pPr>
        <w:ind w:left="3960" w:hanging="360"/>
      </w:pPr>
    </w:lvl>
    <w:lvl w:ilvl="5" w:tplc="8610BBD4" w:tentative="1">
      <w:start w:val="1"/>
      <w:numFmt w:val="lowerRoman"/>
      <w:lvlText w:val="%6."/>
      <w:lvlJc w:val="right"/>
      <w:pPr>
        <w:ind w:left="4680" w:hanging="180"/>
      </w:pPr>
    </w:lvl>
    <w:lvl w:ilvl="6" w:tplc="489048C2" w:tentative="1">
      <w:start w:val="1"/>
      <w:numFmt w:val="decimal"/>
      <w:lvlText w:val="%7."/>
      <w:lvlJc w:val="left"/>
      <w:pPr>
        <w:ind w:left="5400" w:hanging="360"/>
      </w:pPr>
    </w:lvl>
    <w:lvl w:ilvl="7" w:tplc="9F9CA4EC" w:tentative="1">
      <w:start w:val="1"/>
      <w:numFmt w:val="lowerLetter"/>
      <w:lvlText w:val="%8."/>
      <w:lvlJc w:val="left"/>
      <w:pPr>
        <w:ind w:left="6120" w:hanging="360"/>
      </w:pPr>
    </w:lvl>
    <w:lvl w:ilvl="8" w:tplc="5C0A6BBA" w:tentative="1">
      <w:start w:val="1"/>
      <w:numFmt w:val="lowerRoman"/>
      <w:lvlText w:val="%9."/>
      <w:lvlJc w:val="right"/>
      <w:pPr>
        <w:ind w:left="6840" w:hanging="180"/>
      </w:pPr>
    </w:lvl>
  </w:abstractNum>
  <w:abstractNum w:abstractNumId="5" w15:restartNumberingAfterBreak="0">
    <w:nsid w:val="1AD46123"/>
    <w:multiLevelType w:val="hybridMultilevel"/>
    <w:tmpl w:val="700E36EA"/>
    <w:lvl w:ilvl="0" w:tplc="0E728368">
      <w:start w:val="1"/>
      <w:numFmt w:val="bullet"/>
      <w:lvlText w:val=""/>
      <w:lvlJc w:val="left"/>
      <w:pPr>
        <w:ind w:left="720" w:hanging="360"/>
      </w:pPr>
      <w:rPr>
        <w:rFonts w:ascii="Symbol" w:hAnsi="Symbol" w:hint="default"/>
      </w:rPr>
    </w:lvl>
    <w:lvl w:ilvl="1" w:tplc="B37AFCDE" w:tentative="1">
      <w:start w:val="1"/>
      <w:numFmt w:val="bullet"/>
      <w:lvlText w:val="o"/>
      <w:lvlJc w:val="left"/>
      <w:pPr>
        <w:ind w:left="1440" w:hanging="360"/>
      </w:pPr>
      <w:rPr>
        <w:rFonts w:ascii="Courier New" w:hAnsi="Courier New" w:cs="Courier New" w:hint="default"/>
      </w:rPr>
    </w:lvl>
    <w:lvl w:ilvl="2" w:tplc="9176C1EA" w:tentative="1">
      <w:start w:val="1"/>
      <w:numFmt w:val="bullet"/>
      <w:lvlText w:val=""/>
      <w:lvlJc w:val="left"/>
      <w:pPr>
        <w:ind w:left="2160" w:hanging="360"/>
      </w:pPr>
      <w:rPr>
        <w:rFonts w:ascii="Wingdings" w:hAnsi="Wingdings" w:hint="default"/>
      </w:rPr>
    </w:lvl>
    <w:lvl w:ilvl="3" w:tplc="D63C473A" w:tentative="1">
      <w:start w:val="1"/>
      <w:numFmt w:val="bullet"/>
      <w:lvlText w:val=""/>
      <w:lvlJc w:val="left"/>
      <w:pPr>
        <w:ind w:left="2880" w:hanging="360"/>
      </w:pPr>
      <w:rPr>
        <w:rFonts w:ascii="Symbol" w:hAnsi="Symbol" w:hint="default"/>
      </w:rPr>
    </w:lvl>
    <w:lvl w:ilvl="4" w:tplc="D6E4A296" w:tentative="1">
      <w:start w:val="1"/>
      <w:numFmt w:val="bullet"/>
      <w:lvlText w:val="o"/>
      <w:lvlJc w:val="left"/>
      <w:pPr>
        <w:ind w:left="3600" w:hanging="360"/>
      </w:pPr>
      <w:rPr>
        <w:rFonts w:ascii="Courier New" w:hAnsi="Courier New" w:cs="Courier New" w:hint="default"/>
      </w:rPr>
    </w:lvl>
    <w:lvl w:ilvl="5" w:tplc="E86C190C" w:tentative="1">
      <w:start w:val="1"/>
      <w:numFmt w:val="bullet"/>
      <w:lvlText w:val=""/>
      <w:lvlJc w:val="left"/>
      <w:pPr>
        <w:ind w:left="4320" w:hanging="360"/>
      </w:pPr>
      <w:rPr>
        <w:rFonts w:ascii="Wingdings" w:hAnsi="Wingdings" w:hint="default"/>
      </w:rPr>
    </w:lvl>
    <w:lvl w:ilvl="6" w:tplc="3CC0F60A" w:tentative="1">
      <w:start w:val="1"/>
      <w:numFmt w:val="bullet"/>
      <w:lvlText w:val=""/>
      <w:lvlJc w:val="left"/>
      <w:pPr>
        <w:ind w:left="5040" w:hanging="360"/>
      </w:pPr>
      <w:rPr>
        <w:rFonts w:ascii="Symbol" w:hAnsi="Symbol" w:hint="default"/>
      </w:rPr>
    </w:lvl>
    <w:lvl w:ilvl="7" w:tplc="7EFE4532" w:tentative="1">
      <w:start w:val="1"/>
      <w:numFmt w:val="bullet"/>
      <w:lvlText w:val="o"/>
      <w:lvlJc w:val="left"/>
      <w:pPr>
        <w:ind w:left="5760" w:hanging="360"/>
      </w:pPr>
      <w:rPr>
        <w:rFonts w:ascii="Courier New" w:hAnsi="Courier New" w:cs="Courier New" w:hint="default"/>
      </w:rPr>
    </w:lvl>
    <w:lvl w:ilvl="8" w:tplc="09F2CAD2" w:tentative="1">
      <w:start w:val="1"/>
      <w:numFmt w:val="bullet"/>
      <w:lvlText w:val=""/>
      <w:lvlJc w:val="left"/>
      <w:pPr>
        <w:ind w:left="6480" w:hanging="360"/>
      </w:pPr>
      <w:rPr>
        <w:rFonts w:ascii="Wingdings" w:hAnsi="Wingdings" w:hint="default"/>
      </w:rPr>
    </w:lvl>
  </w:abstractNum>
  <w:abstractNum w:abstractNumId="6" w15:restartNumberingAfterBreak="0">
    <w:nsid w:val="1BC74F9C"/>
    <w:multiLevelType w:val="hybridMultilevel"/>
    <w:tmpl w:val="FFF2B366"/>
    <w:lvl w:ilvl="0" w:tplc="0F768116">
      <w:start w:val="1"/>
      <w:numFmt w:val="decimal"/>
      <w:lvlText w:val="%1."/>
      <w:lvlJc w:val="left"/>
      <w:pPr>
        <w:ind w:left="720" w:hanging="360"/>
      </w:pPr>
    </w:lvl>
    <w:lvl w:ilvl="1" w:tplc="BB3A2C9E" w:tentative="1">
      <w:start w:val="1"/>
      <w:numFmt w:val="lowerLetter"/>
      <w:lvlText w:val="%2."/>
      <w:lvlJc w:val="left"/>
      <w:pPr>
        <w:ind w:left="1440" w:hanging="360"/>
      </w:pPr>
    </w:lvl>
    <w:lvl w:ilvl="2" w:tplc="363873D0" w:tentative="1">
      <w:start w:val="1"/>
      <w:numFmt w:val="lowerRoman"/>
      <w:lvlText w:val="%3."/>
      <w:lvlJc w:val="right"/>
      <w:pPr>
        <w:ind w:left="2160" w:hanging="180"/>
      </w:pPr>
    </w:lvl>
    <w:lvl w:ilvl="3" w:tplc="5706EF64" w:tentative="1">
      <w:start w:val="1"/>
      <w:numFmt w:val="decimal"/>
      <w:lvlText w:val="%4."/>
      <w:lvlJc w:val="left"/>
      <w:pPr>
        <w:ind w:left="2880" w:hanging="360"/>
      </w:pPr>
    </w:lvl>
    <w:lvl w:ilvl="4" w:tplc="98AC7DA2" w:tentative="1">
      <w:start w:val="1"/>
      <w:numFmt w:val="lowerLetter"/>
      <w:lvlText w:val="%5."/>
      <w:lvlJc w:val="left"/>
      <w:pPr>
        <w:ind w:left="3600" w:hanging="360"/>
      </w:pPr>
    </w:lvl>
    <w:lvl w:ilvl="5" w:tplc="0D26AE52" w:tentative="1">
      <w:start w:val="1"/>
      <w:numFmt w:val="lowerRoman"/>
      <w:lvlText w:val="%6."/>
      <w:lvlJc w:val="right"/>
      <w:pPr>
        <w:ind w:left="4320" w:hanging="180"/>
      </w:pPr>
    </w:lvl>
    <w:lvl w:ilvl="6" w:tplc="0BA04DEE" w:tentative="1">
      <w:start w:val="1"/>
      <w:numFmt w:val="decimal"/>
      <w:lvlText w:val="%7."/>
      <w:lvlJc w:val="left"/>
      <w:pPr>
        <w:ind w:left="5040" w:hanging="360"/>
      </w:pPr>
    </w:lvl>
    <w:lvl w:ilvl="7" w:tplc="11262450" w:tentative="1">
      <w:start w:val="1"/>
      <w:numFmt w:val="lowerLetter"/>
      <w:lvlText w:val="%8."/>
      <w:lvlJc w:val="left"/>
      <w:pPr>
        <w:ind w:left="5760" w:hanging="360"/>
      </w:pPr>
    </w:lvl>
    <w:lvl w:ilvl="8" w:tplc="6880757E" w:tentative="1">
      <w:start w:val="1"/>
      <w:numFmt w:val="lowerRoman"/>
      <w:lvlText w:val="%9."/>
      <w:lvlJc w:val="right"/>
      <w:pPr>
        <w:ind w:left="6480" w:hanging="180"/>
      </w:pPr>
    </w:lvl>
  </w:abstractNum>
  <w:abstractNum w:abstractNumId="7" w15:restartNumberingAfterBreak="0">
    <w:nsid w:val="1DF919BB"/>
    <w:multiLevelType w:val="hybridMultilevel"/>
    <w:tmpl w:val="1E309E68"/>
    <w:lvl w:ilvl="0" w:tplc="AF549E6C">
      <w:start w:val="1"/>
      <w:numFmt w:val="decimal"/>
      <w:lvlText w:val="%1."/>
      <w:lvlJc w:val="left"/>
      <w:pPr>
        <w:ind w:left="720" w:hanging="360"/>
      </w:pPr>
    </w:lvl>
    <w:lvl w:ilvl="1" w:tplc="06CE8F8C" w:tentative="1">
      <w:start w:val="1"/>
      <w:numFmt w:val="lowerLetter"/>
      <w:lvlText w:val="%2."/>
      <w:lvlJc w:val="left"/>
      <w:pPr>
        <w:ind w:left="1440" w:hanging="360"/>
      </w:pPr>
    </w:lvl>
    <w:lvl w:ilvl="2" w:tplc="82F0BCEA" w:tentative="1">
      <w:start w:val="1"/>
      <w:numFmt w:val="lowerRoman"/>
      <w:lvlText w:val="%3."/>
      <w:lvlJc w:val="right"/>
      <w:pPr>
        <w:ind w:left="2160" w:hanging="180"/>
      </w:pPr>
    </w:lvl>
    <w:lvl w:ilvl="3" w:tplc="EA4CFB0C" w:tentative="1">
      <w:start w:val="1"/>
      <w:numFmt w:val="decimal"/>
      <w:lvlText w:val="%4."/>
      <w:lvlJc w:val="left"/>
      <w:pPr>
        <w:ind w:left="2880" w:hanging="360"/>
      </w:pPr>
    </w:lvl>
    <w:lvl w:ilvl="4" w:tplc="A36A9AB2" w:tentative="1">
      <w:start w:val="1"/>
      <w:numFmt w:val="lowerLetter"/>
      <w:lvlText w:val="%5."/>
      <w:lvlJc w:val="left"/>
      <w:pPr>
        <w:ind w:left="3600" w:hanging="360"/>
      </w:pPr>
    </w:lvl>
    <w:lvl w:ilvl="5" w:tplc="38FA56D0" w:tentative="1">
      <w:start w:val="1"/>
      <w:numFmt w:val="lowerRoman"/>
      <w:lvlText w:val="%6."/>
      <w:lvlJc w:val="right"/>
      <w:pPr>
        <w:ind w:left="4320" w:hanging="180"/>
      </w:pPr>
    </w:lvl>
    <w:lvl w:ilvl="6" w:tplc="03AE8522" w:tentative="1">
      <w:start w:val="1"/>
      <w:numFmt w:val="decimal"/>
      <w:lvlText w:val="%7."/>
      <w:lvlJc w:val="left"/>
      <w:pPr>
        <w:ind w:left="5040" w:hanging="360"/>
      </w:pPr>
    </w:lvl>
    <w:lvl w:ilvl="7" w:tplc="FCD89ED8" w:tentative="1">
      <w:start w:val="1"/>
      <w:numFmt w:val="lowerLetter"/>
      <w:lvlText w:val="%8."/>
      <w:lvlJc w:val="left"/>
      <w:pPr>
        <w:ind w:left="5760" w:hanging="360"/>
      </w:pPr>
    </w:lvl>
    <w:lvl w:ilvl="8" w:tplc="2F7027CC" w:tentative="1">
      <w:start w:val="1"/>
      <w:numFmt w:val="lowerRoman"/>
      <w:lvlText w:val="%9."/>
      <w:lvlJc w:val="right"/>
      <w:pPr>
        <w:ind w:left="6480" w:hanging="180"/>
      </w:pPr>
    </w:lvl>
  </w:abstractNum>
  <w:abstractNum w:abstractNumId="8" w15:restartNumberingAfterBreak="0">
    <w:nsid w:val="200B0EB3"/>
    <w:multiLevelType w:val="hybridMultilevel"/>
    <w:tmpl w:val="6FEEA1CA"/>
    <w:lvl w:ilvl="0" w:tplc="5B72C032">
      <w:start w:val="1"/>
      <w:numFmt w:val="lowerLetter"/>
      <w:lvlText w:val="%1)"/>
      <w:lvlJc w:val="left"/>
      <w:pPr>
        <w:ind w:left="720" w:hanging="360"/>
      </w:pPr>
    </w:lvl>
    <w:lvl w:ilvl="1" w:tplc="B8425BE2" w:tentative="1">
      <w:start w:val="1"/>
      <w:numFmt w:val="lowerLetter"/>
      <w:lvlText w:val="%2."/>
      <w:lvlJc w:val="left"/>
      <w:pPr>
        <w:ind w:left="1440" w:hanging="360"/>
      </w:pPr>
    </w:lvl>
    <w:lvl w:ilvl="2" w:tplc="7B12FFB6" w:tentative="1">
      <w:start w:val="1"/>
      <w:numFmt w:val="lowerRoman"/>
      <w:lvlText w:val="%3."/>
      <w:lvlJc w:val="right"/>
      <w:pPr>
        <w:ind w:left="2160" w:hanging="180"/>
      </w:pPr>
    </w:lvl>
    <w:lvl w:ilvl="3" w:tplc="6C1E193A" w:tentative="1">
      <w:start w:val="1"/>
      <w:numFmt w:val="decimal"/>
      <w:lvlText w:val="%4."/>
      <w:lvlJc w:val="left"/>
      <w:pPr>
        <w:ind w:left="2880" w:hanging="360"/>
      </w:pPr>
    </w:lvl>
    <w:lvl w:ilvl="4" w:tplc="217ABE72" w:tentative="1">
      <w:start w:val="1"/>
      <w:numFmt w:val="lowerLetter"/>
      <w:lvlText w:val="%5."/>
      <w:lvlJc w:val="left"/>
      <w:pPr>
        <w:ind w:left="3600" w:hanging="360"/>
      </w:pPr>
    </w:lvl>
    <w:lvl w:ilvl="5" w:tplc="B944E5D6" w:tentative="1">
      <w:start w:val="1"/>
      <w:numFmt w:val="lowerRoman"/>
      <w:lvlText w:val="%6."/>
      <w:lvlJc w:val="right"/>
      <w:pPr>
        <w:ind w:left="4320" w:hanging="180"/>
      </w:pPr>
    </w:lvl>
    <w:lvl w:ilvl="6" w:tplc="E0C21B28" w:tentative="1">
      <w:start w:val="1"/>
      <w:numFmt w:val="decimal"/>
      <w:lvlText w:val="%7."/>
      <w:lvlJc w:val="left"/>
      <w:pPr>
        <w:ind w:left="5040" w:hanging="360"/>
      </w:pPr>
    </w:lvl>
    <w:lvl w:ilvl="7" w:tplc="4C40B888" w:tentative="1">
      <w:start w:val="1"/>
      <w:numFmt w:val="lowerLetter"/>
      <w:lvlText w:val="%8."/>
      <w:lvlJc w:val="left"/>
      <w:pPr>
        <w:ind w:left="5760" w:hanging="360"/>
      </w:pPr>
    </w:lvl>
    <w:lvl w:ilvl="8" w:tplc="F2508368" w:tentative="1">
      <w:start w:val="1"/>
      <w:numFmt w:val="lowerRoman"/>
      <w:lvlText w:val="%9."/>
      <w:lvlJc w:val="right"/>
      <w:pPr>
        <w:ind w:left="6480" w:hanging="180"/>
      </w:pPr>
    </w:lvl>
  </w:abstractNum>
  <w:abstractNum w:abstractNumId="9" w15:restartNumberingAfterBreak="0">
    <w:nsid w:val="21125D96"/>
    <w:multiLevelType w:val="hybridMultilevel"/>
    <w:tmpl w:val="A2AAC448"/>
    <w:lvl w:ilvl="0" w:tplc="05DE55E4">
      <w:start w:val="1"/>
      <w:numFmt w:val="decimal"/>
      <w:lvlText w:val="%1."/>
      <w:lvlJc w:val="left"/>
      <w:pPr>
        <w:ind w:left="720" w:hanging="360"/>
      </w:pPr>
      <w:rPr>
        <w:rFonts w:hint="default"/>
      </w:rPr>
    </w:lvl>
    <w:lvl w:ilvl="1" w:tplc="5C58FC64" w:tentative="1">
      <w:start w:val="1"/>
      <w:numFmt w:val="lowerLetter"/>
      <w:lvlText w:val="%2."/>
      <w:lvlJc w:val="left"/>
      <w:pPr>
        <w:ind w:left="1440" w:hanging="360"/>
      </w:pPr>
    </w:lvl>
    <w:lvl w:ilvl="2" w:tplc="17764AF8" w:tentative="1">
      <w:start w:val="1"/>
      <w:numFmt w:val="lowerRoman"/>
      <w:lvlText w:val="%3."/>
      <w:lvlJc w:val="right"/>
      <w:pPr>
        <w:ind w:left="2160" w:hanging="180"/>
      </w:pPr>
    </w:lvl>
    <w:lvl w:ilvl="3" w:tplc="7F64A4D0" w:tentative="1">
      <w:start w:val="1"/>
      <w:numFmt w:val="decimal"/>
      <w:lvlText w:val="%4."/>
      <w:lvlJc w:val="left"/>
      <w:pPr>
        <w:ind w:left="2880" w:hanging="360"/>
      </w:pPr>
    </w:lvl>
    <w:lvl w:ilvl="4" w:tplc="2DBA82DE" w:tentative="1">
      <w:start w:val="1"/>
      <w:numFmt w:val="lowerLetter"/>
      <w:lvlText w:val="%5."/>
      <w:lvlJc w:val="left"/>
      <w:pPr>
        <w:ind w:left="3600" w:hanging="360"/>
      </w:pPr>
    </w:lvl>
    <w:lvl w:ilvl="5" w:tplc="F170DC50" w:tentative="1">
      <w:start w:val="1"/>
      <w:numFmt w:val="lowerRoman"/>
      <w:lvlText w:val="%6."/>
      <w:lvlJc w:val="right"/>
      <w:pPr>
        <w:ind w:left="4320" w:hanging="180"/>
      </w:pPr>
    </w:lvl>
    <w:lvl w:ilvl="6" w:tplc="8A2AD31A" w:tentative="1">
      <w:start w:val="1"/>
      <w:numFmt w:val="decimal"/>
      <w:lvlText w:val="%7."/>
      <w:lvlJc w:val="left"/>
      <w:pPr>
        <w:ind w:left="5040" w:hanging="360"/>
      </w:pPr>
    </w:lvl>
    <w:lvl w:ilvl="7" w:tplc="13A86F04" w:tentative="1">
      <w:start w:val="1"/>
      <w:numFmt w:val="lowerLetter"/>
      <w:lvlText w:val="%8."/>
      <w:lvlJc w:val="left"/>
      <w:pPr>
        <w:ind w:left="5760" w:hanging="360"/>
      </w:pPr>
    </w:lvl>
    <w:lvl w:ilvl="8" w:tplc="8C04EA30" w:tentative="1">
      <w:start w:val="1"/>
      <w:numFmt w:val="lowerRoman"/>
      <w:lvlText w:val="%9."/>
      <w:lvlJc w:val="right"/>
      <w:pPr>
        <w:ind w:left="6480" w:hanging="180"/>
      </w:pPr>
    </w:lvl>
  </w:abstractNum>
  <w:abstractNum w:abstractNumId="10" w15:restartNumberingAfterBreak="0">
    <w:nsid w:val="212D64E8"/>
    <w:multiLevelType w:val="hybridMultilevel"/>
    <w:tmpl w:val="E48C6968"/>
    <w:lvl w:ilvl="0" w:tplc="F1E21346">
      <w:start w:val="13"/>
      <w:numFmt w:val="decimal"/>
      <w:lvlText w:val="%1."/>
      <w:lvlJc w:val="left"/>
      <w:pPr>
        <w:ind w:left="720" w:hanging="360"/>
      </w:pPr>
      <w:rPr>
        <w:rFonts w:hint="default"/>
      </w:rPr>
    </w:lvl>
    <w:lvl w:ilvl="1" w:tplc="DD88518E" w:tentative="1">
      <w:start w:val="1"/>
      <w:numFmt w:val="lowerLetter"/>
      <w:lvlText w:val="%2."/>
      <w:lvlJc w:val="left"/>
      <w:pPr>
        <w:ind w:left="1440" w:hanging="360"/>
      </w:pPr>
    </w:lvl>
    <w:lvl w:ilvl="2" w:tplc="0BFAEC26" w:tentative="1">
      <w:start w:val="1"/>
      <w:numFmt w:val="lowerRoman"/>
      <w:lvlText w:val="%3."/>
      <w:lvlJc w:val="right"/>
      <w:pPr>
        <w:ind w:left="2160" w:hanging="180"/>
      </w:pPr>
    </w:lvl>
    <w:lvl w:ilvl="3" w:tplc="26784438" w:tentative="1">
      <w:start w:val="1"/>
      <w:numFmt w:val="decimal"/>
      <w:lvlText w:val="%4."/>
      <w:lvlJc w:val="left"/>
      <w:pPr>
        <w:ind w:left="2880" w:hanging="360"/>
      </w:pPr>
    </w:lvl>
    <w:lvl w:ilvl="4" w:tplc="9A3A48A6" w:tentative="1">
      <w:start w:val="1"/>
      <w:numFmt w:val="lowerLetter"/>
      <w:lvlText w:val="%5."/>
      <w:lvlJc w:val="left"/>
      <w:pPr>
        <w:ind w:left="3600" w:hanging="360"/>
      </w:pPr>
    </w:lvl>
    <w:lvl w:ilvl="5" w:tplc="7DBC1520" w:tentative="1">
      <w:start w:val="1"/>
      <w:numFmt w:val="lowerRoman"/>
      <w:lvlText w:val="%6."/>
      <w:lvlJc w:val="right"/>
      <w:pPr>
        <w:ind w:left="4320" w:hanging="180"/>
      </w:pPr>
    </w:lvl>
    <w:lvl w:ilvl="6" w:tplc="D5744642" w:tentative="1">
      <w:start w:val="1"/>
      <w:numFmt w:val="decimal"/>
      <w:lvlText w:val="%7."/>
      <w:lvlJc w:val="left"/>
      <w:pPr>
        <w:ind w:left="5040" w:hanging="360"/>
      </w:pPr>
    </w:lvl>
    <w:lvl w:ilvl="7" w:tplc="A4481046" w:tentative="1">
      <w:start w:val="1"/>
      <w:numFmt w:val="lowerLetter"/>
      <w:lvlText w:val="%8."/>
      <w:lvlJc w:val="left"/>
      <w:pPr>
        <w:ind w:left="5760" w:hanging="360"/>
      </w:pPr>
    </w:lvl>
    <w:lvl w:ilvl="8" w:tplc="8B944164" w:tentative="1">
      <w:start w:val="1"/>
      <w:numFmt w:val="lowerRoman"/>
      <w:lvlText w:val="%9."/>
      <w:lvlJc w:val="right"/>
      <w:pPr>
        <w:ind w:left="6480" w:hanging="180"/>
      </w:pPr>
    </w:lvl>
  </w:abstractNum>
  <w:abstractNum w:abstractNumId="11" w15:restartNumberingAfterBreak="0">
    <w:nsid w:val="21A6224E"/>
    <w:multiLevelType w:val="hybridMultilevel"/>
    <w:tmpl w:val="63AACA76"/>
    <w:lvl w:ilvl="0" w:tplc="602A8A42">
      <w:start w:val="1"/>
      <w:numFmt w:val="lowerLetter"/>
      <w:lvlText w:val="%1)"/>
      <w:lvlJc w:val="left"/>
      <w:pPr>
        <w:ind w:left="720" w:hanging="360"/>
      </w:pPr>
    </w:lvl>
    <w:lvl w:ilvl="1" w:tplc="B2365738" w:tentative="1">
      <w:start w:val="1"/>
      <w:numFmt w:val="lowerLetter"/>
      <w:lvlText w:val="%2."/>
      <w:lvlJc w:val="left"/>
      <w:pPr>
        <w:ind w:left="1440" w:hanging="360"/>
      </w:pPr>
    </w:lvl>
    <w:lvl w:ilvl="2" w:tplc="6A54738C" w:tentative="1">
      <w:start w:val="1"/>
      <w:numFmt w:val="lowerRoman"/>
      <w:lvlText w:val="%3."/>
      <w:lvlJc w:val="right"/>
      <w:pPr>
        <w:ind w:left="2160" w:hanging="180"/>
      </w:pPr>
    </w:lvl>
    <w:lvl w:ilvl="3" w:tplc="595EEF3E" w:tentative="1">
      <w:start w:val="1"/>
      <w:numFmt w:val="decimal"/>
      <w:lvlText w:val="%4."/>
      <w:lvlJc w:val="left"/>
      <w:pPr>
        <w:ind w:left="2880" w:hanging="360"/>
      </w:pPr>
    </w:lvl>
    <w:lvl w:ilvl="4" w:tplc="D21AC7D8" w:tentative="1">
      <w:start w:val="1"/>
      <w:numFmt w:val="lowerLetter"/>
      <w:lvlText w:val="%5."/>
      <w:lvlJc w:val="left"/>
      <w:pPr>
        <w:ind w:left="3600" w:hanging="360"/>
      </w:pPr>
    </w:lvl>
    <w:lvl w:ilvl="5" w:tplc="53B01F0E" w:tentative="1">
      <w:start w:val="1"/>
      <w:numFmt w:val="lowerRoman"/>
      <w:lvlText w:val="%6."/>
      <w:lvlJc w:val="right"/>
      <w:pPr>
        <w:ind w:left="4320" w:hanging="180"/>
      </w:pPr>
    </w:lvl>
    <w:lvl w:ilvl="6" w:tplc="AA5053BE" w:tentative="1">
      <w:start w:val="1"/>
      <w:numFmt w:val="decimal"/>
      <w:lvlText w:val="%7."/>
      <w:lvlJc w:val="left"/>
      <w:pPr>
        <w:ind w:left="5040" w:hanging="360"/>
      </w:pPr>
    </w:lvl>
    <w:lvl w:ilvl="7" w:tplc="0EA414C8" w:tentative="1">
      <w:start w:val="1"/>
      <w:numFmt w:val="lowerLetter"/>
      <w:lvlText w:val="%8."/>
      <w:lvlJc w:val="left"/>
      <w:pPr>
        <w:ind w:left="5760" w:hanging="360"/>
      </w:pPr>
    </w:lvl>
    <w:lvl w:ilvl="8" w:tplc="94C0205C" w:tentative="1">
      <w:start w:val="1"/>
      <w:numFmt w:val="lowerRoman"/>
      <w:lvlText w:val="%9."/>
      <w:lvlJc w:val="right"/>
      <w:pPr>
        <w:ind w:left="6480" w:hanging="180"/>
      </w:pPr>
    </w:lvl>
  </w:abstractNum>
  <w:abstractNum w:abstractNumId="12" w15:restartNumberingAfterBreak="0">
    <w:nsid w:val="24CE2F80"/>
    <w:multiLevelType w:val="hybridMultilevel"/>
    <w:tmpl w:val="0464B808"/>
    <w:lvl w:ilvl="0" w:tplc="751E66F0">
      <w:start w:val="1"/>
      <w:numFmt w:val="lowerLetter"/>
      <w:lvlText w:val="%1)"/>
      <w:lvlJc w:val="left"/>
      <w:pPr>
        <w:ind w:left="720" w:hanging="360"/>
      </w:pPr>
    </w:lvl>
    <w:lvl w:ilvl="1" w:tplc="64F6D160" w:tentative="1">
      <w:start w:val="1"/>
      <w:numFmt w:val="lowerLetter"/>
      <w:lvlText w:val="%2."/>
      <w:lvlJc w:val="left"/>
      <w:pPr>
        <w:ind w:left="1440" w:hanging="360"/>
      </w:pPr>
    </w:lvl>
    <w:lvl w:ilvl="2" w:tplc="E782E54C" w:tentative="1">
      <w:start w:val="1"/>
      <w:numFmt w:val="lowerRoman"/>
      <w:lvlText w:val="%3."/>
      <w:lvlJc w:val="right"/>
      <w:pPr>
        <w:ind w:left="2160" w:hanging="180"/>
      </w:pPr>
    </w:lvl>
    <w:lvl w:ilvl="3" w:tplc="5C26741E" w:tentative="1">
      <w:start w:val="1"/>
      <w:numFmt w:val="decimal"/>
      <w:lvlText w:val="%4."/>
      <w:lvlJc w:val="left"/>
      <w:pPr>
        <w:ind w:left="2880" w:hanging="360"/>
      </w:pPr>
    </w:lvl>
    <w:lvl w:ilvl="4" w:tplc="13480F62" w:tentative="1">
      <w:start w:val="1"/>
      <w:numFmt w:val="lowerLetter"/>
      <w:lvlText w:val="%5."/>
      <w:lvlJc w:val="left"/>
      <w:pPr>
        <w:ind w:left="3600" w:hanging="360"/>
      </w:pPr>
    </w:lvl>
    <w:lvl w:ilvl="5" w:tplc="9E84DD4A" w:tentative="1">
      <w:start w:val="1"/>
      <w:numFmt w:val="lowerRoman"/>
      <w:lvlText w:val="%6."/>
      <w:lvlJc w:val="right"/>
      <w:pPr>
        <w:ind w:left="4320" w:hanging="180"/>
      </w:pPr>
    </w:lvl>
    <w:lvl w:ilvl="6" w:tplc="F7227750" w:tentative="1">
      <w:start w:val="1"/>
      <w:numFmt w:val="decimal"/>
      <w:lvlText w:val="%7."/>
      <w:lvlJc w:val="left"/>
      <w:pPr>
        <w:ind w:left="5040" w:hanging="360"/>
      </w:pPr>
    </w:lvl>
    <w:lvl w:ilvl="7" w:tplc="BC0CBB00" w:tentative="1">
      <w:start w:val="1"/>
      <w:numFmt w:val="lowerLetter"/>
      <w:lvlText w:val="%8."/>
      <w:lvlJc w:val="left"/>
      <w:pPr>
        <w:ind w:left="5760" w:hanging="360"/>
      </w:pPr>
    </w:lvl>
    <w:lvl w:ilvl="8" w:tplc="A958188E" w:tentative="1">
      <w:start w:val="1"/>
      <w:numFmt w:val="lowerRoman"/>
      <w:lvlText w:val="%9."/>
      <w:lvlJc w:val="right"/>
      <w:pPr>
        <w:ind w:left="6480" w:hanging="180"/>
      </w:pPr>
    </w:lvl>
  </w:abstractNum>
  <w:abstractNum w:abstractNumId="13" w15:restartNumberingAfterBreak="0">
    <w:nsid w:val="32051AA9"/>
    <w:multiLevelType w:val="hybridMultilevel"/>
    <w:tmpl w:val="08BC6A86"/>
    <w:lvl w:ilvl="0" w:tplc="43928574">
      <w:start w:val="1"/>
      <w:numFmt w:val="decimal"/>
      <w:lvlText w:val="%1."/>
      <w:lvlJc w:val="left"/>
      <w:pPr>
        <w:ind w:left="720" w:hanging="360"/>
      </w:pPr>
    </w:lvl>
    <w:lvl w:ilvl="1" w:tplc="3F343ED4" w:tentative="1">
      <w:start w:val="1"/>
      <w:numFmt w:val="lowerLetter"/>
      <w:lvlText w:val="%2."/>
      <w:lvlJc w:val="left"/>
      <w:pPr>
        <w:ind w:left="1440" w:hanging="360"/>
      </w:pPr>
    </w:lvl>
    <w:lvl w:ilvl="2" w:tplc="A3186B8A" w:tentative="1">
      <w:start w:val="1"/>
      <w:numFmt w:val="lowerRoman"/>
      <w:lvlText w:val="%3."/>
      <w:lvlJc w:val="right"/>
      <w:pPr>
        <w:ind w:left="2160" w:hanging="180"/>
      </w:pPr>
    </w:lvl>
    <w:lvl w:ilvl="3" w:tplc="FA8A18CA" w:tentative="1">
      <w:start w:val="1"/>
      <w:numFmt w:val="decimal"/>
      <w:lvlText w:val="%4."/>
      <w:lvlJc w:val="left"/>
      <w:pPr>
        <w:ind w:left="2880" w:hanging="360"/>
      </w:pPr>
    </w:lvl>
    <w:lvl w:ilvl="4" w:tplc="5F969880" w:tentative="1">
      <w:start w:val="1"/>
      <w:numFmt w:val="lowerLetter"/>
      <w:lvlText w:val="%5."/>
      <w:lvlJc w:val="left"/>
      <w:pPr>
        <w:ind w:left="3600" w:hanging="360"/>
      </w:pPr>
    </w:lvl>
    <w:lvl w:ilvl="5" w:tplc="F0EE7AD6" w:tentative="1">
      <w:start w:val="1"/>
      <w:numFmt w:val="lowerRoman"/>
      <w:lvlText w:val="%6."/>
      <w:lvlJc w:val="right"/>
      <w:pPr>
        <w:ind w:left="4320" w:hanging="180"/>
      </w:pPr>
    </w:lvl>
    <w:lvl w:ilvl="6" w:tplc="C63C83B4" w:tentative="1">
      <w:start w:val="1"/>
      <w:numFmt w:val="decimal"/>
      <w:lvlText w:val="%7."/>
      <w:lvlJc w:val="left"/>
      <w:pPr>
        <w:ind w:left="5040" w:hanging="360"/>
      </w:pPr>
    </w:lvl>
    <w:lvl w:ilvl="7" w:tplc="046C0814" w:tentative="1">
      <w:start w:val="1"/>
      <w:numFmt w:val="lowerLetter"/>
      <w:lvlText w:val="%8."/>
      <w:lvlJc w:val="left"/>
      <w:pPr>
        <w:ind w:left="5760" w:hanging="360"/>
      </w:pPr>
    </w:lvl>
    <w:lvl w:ilvl="8" w:tplc="5E4E2AE6" w:tentative="1">
      <w:start w:val="1"/>
      <w:numFmt w:val="lowerRoman"/>
      <w:lvlText w:val="%9."/>
      <w:lvlJc w:val="right"/>
      <w:pPr>
        <w:ind w:left="6480" w:hanging="180"/>
      </w:pPr>
    </w:lvl>
  </w:abstractNum>
  <w:abstractNum w:abstractNumId="14" w15:restartNumberingAfterBreak="0">
    <w:nsid w:val="36396CDE"/>
    <w:multiLevelType w:val="hybridMultilevel"/>
    <w:tmpl w:val="0E984C42"/>
    <w:lvl w:ilvl="0" w:tplc="805E2912">
      <w:start w:val="1"/>
      <w:numFmt w:val="decimal"/>
      <w:lvlText w:val="%1."/>
      <w:lvlJc w:val="left"/>
      <w:pPr>
        <w:ind w:left="720" w:hanging="360"/>
      </w:pPr>
    </w:lvl>
    <w:lvl w:ilvl="1" w:tplc="0F30FE0C" w:tentative="1">
      <w:start w:val="1"/>
      <w:numFmt w:val="lowerLetter"/>
      <w:lvlText w:val="%2."/>
      <w:lvlJc w:val="left"/>
      <w:pPr>
        <w:ind w:left="1440" w:hanging="360"/>
      </w:pPr>
    </w:lvl>
    <w:lvl w:ilvl="2" w:tplc="CBE49D2A" w:tentative="1">
      <w:start w:val="1"/>
      <w:numFmt w:val="lowerRoman"/>
      <w:lvlText w:val="%3."/>
      <w:lvlJc w:val="right"/>
      <w:pPr>
        <w:ind w:left="2160" w:hanging="180"/>
      </w:pPr>
    </w:lvl>
    <w:lvl w:ilvl="3" w:tplc="E0CA3896" w:tentative="1">
      <w:start w:val="1"/>
      <w:numFmt w:val="decimal"/>
      <w:lvlText w:val="%4."/>
      <w:lvlJc w:val="left"/>
      <w:pPr>
        <w:ind w:left="2880" w:hanging="360"/>
      </w:pPr>
    </w:lvl>
    <w:lvl w:ilvl="4" w:tplc="3EDA9D7C" w:tentative="1">
      <w:start w:val="1"/>
      <w:numFmt w:val="lowerLetter"/>
      <w:lvlText w:val="%5."/>
      <w:lvlJc w:val="left"/>
      <w:pPr>
        <w:ind w:left="3600" w:hanging="360"/>
      </w:pPr>
    </w:lvl>
    <w:lvl w:ilvl="5" w:tplc="15D86F9A" w:tentative="1">
      <w:start w:val="1"/>
      <w:numFmt w:val="lowerRoman"/>
      <w:lvlText w:val="%6."/>
      <w:lvlJc w:val="right"/>
      <w:pPr>
        <w:ind w:left="4320" w:hanging="180"/>
      </w:pPr>
    </w:lvl>
    <w:lvl w:ilvl="6" w:tplc="CFE2C5DA" w:tentative="1">
      <w:start w:val="1"/>
      <w:numFmt w:val="decimal"/>
      <w:lvlText w:val="%7."/>
      <w:lvlJc w:val="left"/>
      <w:pPr>
        <w:ind w:left="5040" w:hanging="360"/>
      </w:pPr>
    </w:lvl>
    <w:lvl w:ilvl="7" w:tplc="F5A67162" w:tentative="1">
      <w:start w:val="1"/>
      <w:numFmt w:val="lowerLetter"/>
      <w:lvlText w:val="%8."/>
      <w:lvlJc w:val="left"/>
      <w:pPr>
        <w:ind w:left="5760" w:hanging="360"/>
      </w:pPr>
    </w:lvl>
    <w:lvl w:ilvl="8" w:tplc="4D30937E" w:tentative="1">
      <w:start w:val="1"/>
      <w:numFmt w:val="lowerRoman"/>
      <w:lvlText w:val="%9."/>
      <w:lvlJc w:val="right"/>
      <w:pPr>
        <w:ind w:left="6480" w:hanging="180"/>
      </w:pPr>
    </w:lvl>
  </w:abstractNum>
  <w:abstractNum w:abstractNumId="15" w15:restartNumberingAfterBreak="0">
    <w:nsid w:val="39152702"/>
    <w:multiLevelType w:val="hybridMultilevel"/>
    <w:tmpl w:val="5DA29152"/>
    <w:lvl w:ilvl="0" w:tplc="ED14C2FE">
      <w:start w:val="1"/>
      <w:numFmt w:val="decimal"/>
      <w:lvlText w:val="%1."/>
      <w:lvlJc w:val="left"/>
      <w:pPr>
        <w:ind w:left="720" w:hanging="360"/>
      </w:pPr>
    </w:lvl>
    <w:lvl w:ilvl="1" w:tplc="3C3C3CD0" w:tentative="1">
      <w:start w:val="1"/>
      <w:numFmt w:val="lowerLetter"/>
      <w:lvlText w:val="%2."/>
      <w:lvlJc w:val="left"/>
      <w:pPr>
        <w:ind w:left="1440" w:hanging="360"/>
      </w:pPr>
    </w:lvl>
    <w:lvl w:ilvl="2" w:tplc="6C044512" w:tentative="1">
      <w:start w:val="1"/>
      <w:numFmt w:val="lowerRoman"/>
      <w:lvlText w:val="%3."/>
      <w:lvlJc w:val="right"/>
      <w:pPr>
        <w:ind w:left="2160" w:hanging="180"/>
      </w:pPr>
    </w:lvl>
    <w:lvl w:ilvl="3" w:tplc="185AB900" w:tentative="1">
      <w:start w:val="1"/>
      <w:numFmt w:val="decimal"/>
      <w:lvlText w:val="%4."/>
      <w:lvlJc w:val="left"/>
      <w:pPr>
        <w:ind w:left="2880" w:hanging="360"/>
      </w:pPr>
    </w:lvl>
    <w:lvl w:ilvl="4" w:tplc="B5342A26" w:tentative="1">
      <w:start w:val="1"/>
      <w:numFmt w:val="lowerLetter"/>
      <w:lvlText w:val="%5."/>
      <w:lvlJc w:val="left"/>
      <w:pPr>
        <w:ind w:left="3600" w:hanging="360"/>
      </w:pPr>
    </w:lvl>
    <w:lvl w:ilvl="5" w:tplc="731A4BC6" w:tentative="1">
      <w:start w:val="1"/>
      <w:numFmt w:val="lowerRoman"/>
      <w:lvlText w:val="%6."/>
      <w:lvlJc w:val="right"/>
      <w:pPr>
        <w:ind w:left="4320" w:hanging="180"/>
      </w:pPr>
    </w:lvl>
    <w:lvl w:ilvl="6" w:tplc="65BC4DCE" w:tentative="1">
      <w:start w:val="1"/>
      <w:numFmt w:val="decimal"/>
      <w:lvlText w:val="%7."/>
      <w:lvlJc w:val="left"/>
      <w:pPr>
        <w:ind w:left="5040" w:hanging="360"/>
      </w:pPr>
    </w:lvl>
    <w:lvl w:ilvl="7" w:tplc="65DC295C" w:tentative="1">
      <w:start w:val="1"/>
      <w:numFmt w:val="lowerLetter"/>
      <w:lvlText w:val="%8."/>
      <w:lvlJc w:val="left"/>
      <w:pPr>
        <w:ind w:left="5760" w:hanging="360"/>
      </w:pPr>
    </w:lvl>
    <w:lvl w:ilvl="8" w:tplc="11BCAC30" w:tentative="1">
      <w:start w:val="1"/>
      <w:numFmt w:val="lowerRoman"/>
      <w:lvlText w:val="%9."/>
      <w:lvlJc w:val="right"/>
      <w:pPr>
        <w:ind w:left="6480" w:hanging="180"/>
      </w:pPr>
    </w:lvl>
  </w:abstractNum>
  <w:abstractNum w:abstractNumId="16" w15:restartNumberingAfterBreak="0">
    <w:nsid w:val="3E017FD2"/>
    <w:multiLevelType w:val="hybridMultilevel"/>
    <w:tmpl w:val="E924A51A"/>
    <w:lvl w:ilvl="0" w:tplc="2D846CBA">
      <w:start w:val="1"/>
      <w:numFmt w:val="decimal"/>
      <w:lvlText w:val="%1."/>
      <w:lvlJc w:val="left"/>
      <w:pPr>
        <w:ind w:left="720" w:hanging="360"/>
      </w:pPr>
    </w:lvl>
    <w:lvl w:ilvl="1" w:tplc="9CA26D44" w:tentative="1">
      <w:start w:val="1"/>
      <w:numFmt w:val="lowerLetter"/>
      <w:lvlText w:val="%2."/>
      <w:lvlJc w:val="left"/>
      <w:pPr>
        <w:ind w:left="1440" w:hanging="360"/>
      </w:pPr>
    </w:lvl>
    <w:lvl w:ilvl="2" w:tplc="581A6BA6" w:tentative="1">
      <w:start w:val="1"/>
      <w:numFmt w:val="lowerRoman"/>
      <w:lvlText w:val="%3."/>
      <w:lvlJc w:val="right"/>
      <w:pPr>
        <w:ind w:left="2160" w:hanging="180"/>
      </w:pPr>
    </w:lvl>
    <w:lvl w:ilvl="3" w:tplc="50123D9E" w:tentative="1">
      <w:start w:val="1"/>
      <w:numFmt w:val="decimal"/>
      <w:lvlText w:val="%4."/>
      <w:lvlJc w:val="left"/>
      <w:pPr>
        <w:ind w:left="2880" w:hanging="360"/>
      </w:pPr>
    </w:lvl>
    <w:lvl w:ilvl="4" w:tplc="2A148B4C" w:tentative="1">
      <w:start w:val="1"/>
      <w:numFmt w:val="lowerLetter"/>
      <w:lvlText w:val="%5."/>
      <w:lvlJc w:val="left"/>
      <w:pPr>
        <w:ind w:left="3600" w:hanging="360"/>
      </w:pPr>
    </w:lvl>
    <w:lvl w:ilvl="5" w:tplc="55CAB0DA" w:tentative="1">
      <w:start w:val="1"/>
      <w:numFmt w:val="lowerRoman"/>
      <w:lvlText w:val="%6."/>
      <w:lvlJc w:val="right"/>
      <w:pPr>
        <w:ind w:left="4320" w:hanging="180"/>
      </w:pPr>
    </w:lvl>
    <w:lvl w:ilvl="6" w:tplc="15140B46" w:tentative="1">
      <w:start w:val="1"/>
      <w:numFmt w:val="decimal"/>
      <w:lvlText w:val="%7."/>
      <w:lvlJc w:val="left"/>
      <w:pPr>
        <w:ind w:left="5040" w:hanging="360"/>
      </w:pPr>
    </w:lvl>
    <w:lvl w:ilvl="7" w:tplc="D4127630" w:tentative="1">
      <w:start w:val="1"/>
      <w:numFmt w:val="lowerLetter"/>
      <w:lvlText w:val="%8."/>
      <w:lvlJc w:val="left"/>
      <w:pPr>
        <w:ind w:left="5760" w:hanging="360"/>
      </w:pPr>
    </w:lvl>
    <w:lvl w:ilvl="8" w:tplc="AADA1CE8" w:tentative="1">
      <w:start w:val="1"/>
      <w:numFmt w:val="lowerRoman"/>
      <w:lvlText w:val="%9."/>
      <w:lvlJc w:val="right"/>
      <w:pPr>
        <w:ind w:left="6480" w:hanging="180"/>
      </w:pPr>
    </w:lvl>
  </w:abstractNum>
  <w:abstractNum w:abstractNumId="17" w15:restartNumberingAfterBreak="0">
    <w:nsid w:val="3E766782"/>
    <w:multiLevelType w:val="hybridMultilevel"/>
    <w:tmpl w:val="698A4D28"/>
    <w:lvl w:ilvl="0" w:tplc="80A229A0">
      <w:start w:val="1"/>
      <w:numFmt w:val="lowerLetter"/>
      <w:lvlText w:val="%1)"/>
      <w:lvlJc w:val="left"/>
      <w:pPr>
        <w:ind w:left="1440" w:hanging="360"/>
      </w:pPr>
    </w:lvl>
    <w:lvl w:ilvl="1" w:tplc="29805FE4" w:tentative="1">
      <w:start w:val="1"/>
      <w:numFmt w:val="lowerLetter"/>
      <w:lvlText w:val="%2."/>
      <w:lvlJc w:val="left"/>
      <w:pPr>
        <w:ind w:left="2160" w:hanging="360"/>
      </w:pPr>
    </w:lvl>
    <w:lvl w:ilvl="2" w:tplc="16120120" w:tentative="1">
      <w:start w:val="1"/>
      <w:numFmt w:val="lowerRoman"/>
      <w:lvlText w:val="%3."/>
      <w:lvlJc w:val="right"/>
      <w:pPr>
        <w:ind w:left="2880" w:hanging="180"/>
      </w:pPr>
    </w:lvl>
    <w:lvl w:ilvl="3" w:tplc="9E547A30" w:tentative="1">
      <w:start w:val="1"/>
      <w:numFmt w:val="decimal"/>
      <w:lvlText w:val="%4."/>
      <w:lvlJc w:val="left"/>
      <w:pPr>
        <w:ind w:left="3600" w:hanging="360"/>
      </w:pPr>
    </w:lvl>
    <w:lvl w:ilvl="4" w:tplc="ED50ADF6" w:tentative="1">
      <w:start w:val="1"/>
      <w:numFmt w:val="lowerLetter"/>
      <w:lvlText w:val="%5."/>
      <w:lvlJc w:val="left"/>
      <w:pPr>
        <w:ind w:left="4320" w:hanging="360"/>
      </w:pPr>
    </w:lvl>
    <w:lvl w:ilvl="5" w:tplc="2EF85800" w:tentative="1">
      <w:start w:val="1"/>
      <w:numFmt w:val="lowerRoman"/>
      <w:lvlText w:val="%6."/>
      <w:lvlJc w:val="right"/>
      <w:pPr>
        <w:ind w:left="5040" w:hanging="180"/>
      </w:pPr>
    </w:lvl>
    <w:lvl w:ilvl="6" w:tplc="6498ADA4" w:tentative="1">
      <w:start w:val="1"/>
      <w:numFmt w:val="decimal"/>
      <w:lvlText w:val="%7."/>
      <w:lvlJc w:val="left"/>
      <w:pPr>
        <w:ind w:left="5760" w:hanging="360"/>
      </w:pPr>
    </w:lvl>
    <w:lvl w:ilvl="7" w:tplc="D9D07C8A" w:tentative="1">
      <w:start w:val="1"/>
      <w:numFmt w:val="lowerLetter"/>
      <w:lvlText w:val="%8."/>
      <w:lvlJc w:val="left"/>
      <w:pPr>
        <w:ind w:left="6480" w:hanging="360"/>
      </w:pPr>
    </w:lvl>
    <w:lvl w:ilvl="8" w:tplc="5EDA6326" w:tentative="1">
      <w:start w:val="1"/>
      <w:numFmt w:val="lowerRoman"/>
      <w:lvlText w:val="%9."/>
      <w:lvlJc w:val="right"/>
      <w:pPr>
        <w:ind w:left="7200" w:hanging="180"/>
      </w:pPr>
    </w:lvl>
  </w:abstractNum>
  <w:abstractNum w:abstractNumId="18" w15:restartNumberingAfterBreak="0">
    <w:nsid w:val="417434B1"/>
    <w:multiLevelType w:val="hybridMultilevel"/>
    <w:tmpl w:val="479A2F2E"/>
    <w:lvl w:ilvl="0" w:tplc="B9881704">
      <w:start w:val="1"/>
      <w:numFmt w:val="decimal"/>
      <w:lvlText w:val="%1."/>
      <w:lvlJc w:val="left"/>
      <w:pPr>
        <w:ind w:left="720" w:hanging="360"/>
      </w:pPr>
    </w:lvl>
    <w:lvl w:ilvl="1" w:tplc="3806CA02" w:tentative="1">
      <w:start w:val="1"/>
      <w:numFmt w:val="lowerLetter"/>
      <w:lvlText w:val="%2."/>
      <w:lvlJc w:val="left"/>
      <w:pPr>
        <w:ind w:left="1440" w:hanging="360"/>
      </w:pPr>
    </w:lvl>
    <w:lvl w:ilvl="2" w:tplc="239EAC0C" w:tentative="1">
      <w:start w:val="1"/>
      <w:numFmt w:val="lowerRoman"/>
      <w:lvlText w:val="%3."/>
      <w:lvlJc w:val="right"/>
      <w:pPr>
        <w:ind w:left="2160" w:hanging="180"/>
      </w:pPr>
    </w:lvl>
    <w:lvl w:ilvl="3" w:tplc="C3042214" w:tentative="1">
      <w:start w:val="1"/>
      <w:numFmt w:val="decimal"/>
      <w:lvlText w:val="%4."/>
      <w:lvlJc w:val="left"/>
      <w:pPr>
        <w:ind w:left="2880" w:hanging="360"/>
      </w:pPr>
    </w:lvl>
    <w:lvl w:ilvl="4" w:tplc="B3D2FEB6" w:tentative="1">
      <w:start w:val="1"/>
      <w:numFmt w:val="lowerLetter"/>
      <w:lvlText w:val="%5."/>
      <w:lvlJc w:val="left"/>
      <w:pPr>
        <w:ind w:left="3600" w:hanging="360"/>
      </w:pPr>
    </w:lvl>
    <w:lvl w:ilvl="5" w:tplc="32F06966" w:tentative="1">
      <w:start w:val="1"/>
      <w:numFmt w:val="lowerRoman"/>
      <w:lvlText w:val="%6."/>
      <w:lvlJc w:val="right"/>
      <w:pPr>
        <w:ind w:left="4320" w:hanging="180"/>
      </w:pPr>
    </w:lvl>
    <w:lvl w:ilvl="6" w:tplc="078610E2" w:tentative="1">
      <w:start w:val="1"/>
      <w:numFmt w:val="decimal"/>
      <w:lvlText w:val="%7."/>
      <w:lvlJc w:val="left"/>
      <w:pPr>
        <w:ind w:left="5040" w:hanging="360"/>
      </w:pPr>
    </w:lvl>
    <w:lvl w:ilvl="7" w:tplc="F560EC34" w:tentative="1">
      <w:start w:val="1"/>
      <w:numFmt w:val="lowerLetter"/>
      <w:lvlText w:val="%8."/>
      <w:lvlJc w:val="left"/>
      <w:pPr>
        <w:ind w:left="5760" w:hanging="360"/>
      </w:pPr>
    </w:lvl>
    <w:lvl w:ilvl="8" w:tplc="3B9AD8D2" w:tentative="1">
      <w:start w:val="1"/>
      <w:numFmt w:val="lowerRoman"/>
      <w:lvlText w:val="%9."/>
      <w:lvlJc w:val="right"/>
      <w:pPr>
        <w:ind w:left="6480" w:hanging="180"/>
      </w:pPr>
    </w:lvl>
  </w:abstractNum>
  <w:abstractNum w:abstractNumId="19" w15:restartNumberingAfterBreak="0">
    <w:nsid w:val="41F47F31"/>
    <w:multiLevelType w:val="hybridMultilevel"/>
    <w:tmpl w:val="C2E41E5A"/>
    <w:lvl w:ilvl="0" w:tplc="D056EC0E">
      <w:start w:val="1"/>
      <w:numFmt w:val="lowerLetter"/>
      <w:lvlText w:val="%1)"/>
      <w:lvlJc w:val="left"/>
      <w:pPr>
        <w:ind w:left="720" w:hanging="360"/>
      </w:pPr>
    </w:lvl>
    <w:lvl w:ilvl="1" w:tplc="8098B2D8" w:tentative="1">
      <w:start w:val="1"/>
      <w:numFmt w:val="lowerLetter"/>
      <w:lvlText w:val="%2."/>
      <w:lvlJc w:val="left"/>
      <w:pPr>
        <w:ind w:left="1440" w:hanging="360"/>
      </w:pPr>
    </w:lvl>
    <w:lvl w:ilvl="2" w:tplc="7A28D1B2" w:tentative="1">
      <w:start w:val="1"/>
      <w:numFmt w:val="lowerRoman"/>
      <w:lvlText w:val="%3."/>
      <w:lvlJc w:val="right"/>
      <w:pPr>
        <w:ind w:left="2160" w:hanging="180"/>
      </w:pPr>
    </w:lvl>
    <w:lvl w:ilvl="3" w:tplc="1380967A" w:tentative="1">
      <w:start w:val="1"/>
      <w:numFmt w:val="decimal"/>
      <w:lvlText w:val="%4."/>
      <w:lvlJc w:val="left"/>
      <w:pPr>
        <w:ind w:left="2880" w:hanging="360"/>
      </w:pPr>
    </w:lvl>
    <w:lvl w:ilvl="4" w:tplc="69AA322A" w:tentative="1">
      <w:start w:val="1"/>
      <w:numFmt w:val="lowerLetter"/>
      <w:lvlText w:val="%5."/>
      <w:lvlJc w:val="left"/>
      <w:pPr>
        <w:ind w:left="3600" w:hanging="360"/>
      </w:pPr>
    </w:lvl>
    <w:lvl w:ilvl="5" w:tplc="D5465658" w:tentative="1">
      <w:start w:val="1"/>
      <w:numFmt w:val="lowerRoman"/>
      <w:lvlText w:val="%6."/>
      <w:lvlJc w:val="right"/>
      <w:pPr>
        <w:ind w:left="4320" w:hanging="180"/>
      </w:pPr>
    </w:lvl>
    <w:lvl w:ilvl="6" w:tplc="CDAE2D1E" w:tentative="1">
      <w:start w:val="1"/>
      <w:numFmt w:val="decimal"/>
      <w:lvlText w:val="%7."/>
      <w:lvlJc w:val="left"/>
      <w:pPr>
        <w:ind w:left="5040" w:hanging="360"/>
      </w:pPr>
    </w:lvl>
    <w:lvl w:ilvl="7" w:tplc="427CF330" w:tentative="1">
      <w:start w:val="1"/>
      <w:numFmt w:val="lowerLetter"/>
      <w:lvlText w:val="%8."/>
      <w:lvlJc w:val="left"/>
      <w:pPr>
        <w:ind w:left="5760" w:hanging="360"/>
      </w:pPr>
    </w:lvl>
    <w:lvl w:ilvl="8" w:tplc="0BCCD86E" w:tentative="1">
      <w:start w:val="1"/>
      <w:numFmt w:val="lowerRoman"/>
      <w:lvlText w:val="%9."/>
      <w:lvlJc w:val="right"/>
      <w:pPr>
        <w:ind w:left="6480" w:hanging="180"/>
      </w:pPr>
    </w:lvl>
  </w:abstractNum>
  <w:abstractNum w:abstractNumId="20" w15:restartNumberingAfterBreak="0">
    <w:nsid w:val="42C07719"/>
    <w:multiLevelType w:val="hybridMultilevel"/>
    <w:tmpl w:val="BA56F8F6"/>
    <w:lvl w:ilvl="0" w:tplc="7AB28C60">
      <w:start w:val="1"/>
      <w:numFmt w:val="lowerLetter"/>
      <w:lvlText w:val="%1)"/>
      <w:lvlJc w:val="left"/>
      <w:pPr>
        <w:ind w:left="720" w:hanging="360"/>
      </w:pPr>
    </w:lvl>
    <w:lvl w:ilvl="1" w:tplc="CC78A0CA" w:tentative="1">
      <w:start w:val="1"/>
      <w:numFmt w:val="lowerLetter"/>
      <w:lvlText w:val="%2."/>
      <w:lvlJc w:val="left"/>
      <w:pPr>
        <w:ind w:left="1440" w:hanging="360"/>
      </w:pPr>
    </w:lvl>
    <w:lvl w:ilvl="2" w:tplc="D0F4B4A0" w:tentative="1">
      <w:start w:val="1"/>
      <w:numFmt w:val="lowerRoman"/>
      <w:lvlText w:val="%3."/>
      <w:lvlJc w:val="right"/>
      <w:pPr>
        <w:ind w:left="2160" w:hanging="180"/>
      </w:pPr>
    </w:lvl>
    <w:lvl w:ilvl="3" w:tplc="DA56980E" w:tentative="1">
      <w:start w:val="1"/>
      <w:numFmt w:val="decimal"/>
      <w:lvlText w:val="%4."/>
      <w:lvlJc w:val="left"/>
      <w:pPr>
        <w:ind w:left="2880" w:hanging="360"/>
      </w:pPr>
    </w:lvl>
    <w:lvl w:ilvl="4" w:tplc="BB5E7FA0" w:tentative="1">
      <w:start w:val="1"/>
      <w:numFmt w:val="lowerLetter"/>
      <w:lvlText w:val="%5."/>
      <w:lvlJc w:val="left"/>
      <w:pPr>
        <w:ind w:left="3600" w:hanging="360"/>
      </w:pPr>
    </w:lvl>
    <w:lvl w:ilvl="5" w:tplc="853E0774" w:tentative="1">
      <w:start w:val="1"/>
      <w:numFmt w:val="lowerRoman"/>
      <w:lvlText w:val="%6."/>
      <w:lvlJc w:val="right"/>
      <w:pPr>
        <w:ind w:left="4320" w:hanging="180"/>
      </w:pPr>
    </w:lvl>
    <w:lvl w:ilvl="6" w:tplc="62E8DD18" w:tentative="1">
      <w:start w:val="1"/>
      <w:numFmt w:val="decimal"/>
      <w:lvlText w:val="%7."/>
      <w:lvlJc w:val="left"/>
      <w:pPr>
        <w:ind w:left="5040" w:hanging="360"/>
      </w:pPr>
    </w:lvl>
    <w:lvl w:ilvl="7" w:tplc="A5123762" w:tentative="1">
      <w:start w:val="1"/>
      <w:numFmt w:val="lowerLetter"/>
      <w:lvlText w:val="%8."/>
      <w:lvlJc w:val="left"/>
      <w:pPr>
        <w:ind w:left="5760" w:hanging="360"/>
      </w:pPr>
    </w:lvl>
    <w:lvl w:ilvl="8" w:tplc="F492170E" w:tentative="1">
      <w:start w:val="1"/>
      <w:numFmt w:val="lowerRoman"/>
      <w:lvlText w:val="%9."/>
      <w:lvlJc w:val="right"/>
      <w:pPr>
        <w:ind w:left="6480" w:hanging="180"/>
      </w:pPr>
    </w:lvl>
  </w:abstractNum>
  <w:abstractNum w:abstractNumId="21" w15:restartNumberingAfterBreak="0">
    <w:nsid w:val="441F1D65"/>
    <w:multiLevelType w:val="hybridMultilevel"/>
    <w:tmpl w:val="D0365364"/>
    <w:lvl w:ilvl="0" w:tplc="3468036A">
      <w:start w:val="1"/>
      <w:numFmt w:val="decimal"/>
      <w:lvlText w:val="%1."/>
      <w:lvlJc w:val="left"/>
      <w:pPr>
        <w:ind w:left="720" w:hanging="360"/>
      </w:pPr>
    </w:lvl>
    <w:lvl w:ilvl="1" w:tplc="4C5E0E88" w:tentative="1">
      <w:start w:val="1"/>
      <w:numFmt w:val="lowerLetter"/>
      <w:lvlText w:val="%2."/>
      <w:lvlJc w:val="left"/>
      <w:pPr>
        <w:ind w:left="1440" w:hanging="360"/>
      </w:pPr>
    </w:lvl>
    <w:lvl w:ilvl="2" w:tplc="C958D0AC" w:tentative="1">
      <w:start w:val="1"/>
      <w:numFmt w:val="lowerRoman"/>
      <w:lvlText w:val="%3."/>
      <w:lvlJc w:val="right"/>
      <w:pPr>
        <w:ind w:left="2160" w:hanging="180"/>
      </w:pPr>
    </w:lvl>
    <w:lvl w:ilvl="3" w:tplc="D7D6A41E" w:tentative="1">
      <w:start w:val="1"/>
      <w:numFmt w:val="decimal"/>
      <w:lvlText w:val="%4."/>
      <w:lvlJc w:val="left"/>
      <w:pPr>
        <w:ind w:left="2880" w:hanging="360"/>
      </w:pPr>
    </w:lvl>
    <w:lvl w:ilvl="4" w:tplc="BABA237C" w:tentative="1">
      <w:start w:val="1"/>
      <w:numFmt w:val="lowerLetter"/>
      <w:lvlText w:val="%5."/>
      <w:lvlJc w:val="left"/>
      <w:pPr>
        <w:ind w:left="3600" w:hanging="360"/>
      </w:pPr>
    </w:lvl>
    <w:lvl w:ilvl="5" w:tplc="9662AD42" w:tentative="1">
      <w:start w:val="1"/>
      <w:numFmt w:val="lowerRoman"/>
      <w:lvlText w:val="%6."/>
      <w:lvlJc w:val="right"/>
      <w:pPr>
        <w:ind w:left="4320" w:hanging="180"/>
      </w:pPr>
    </w:lvl>
    <w:lvl w:ilvl="6" w:tplc="49CA2A02" w:tentative="1">
      <w:start w:val="1"/>
      <w:numFmt w:val="decimal"/>
      <w:lvlText w:val="%7."/>
      <w:lvlJc w:val="left"/>
      <w:pPr>
        <w:ind w:left="5040" w:hanging="360"/>
      </w:pPr>
    </w:lvl>
    <w:lvl w:ilvl="7" w:tplc="19BA70B4" w:tentative="1">
      <w:start w:val="1"/>
      <w:numFmt w:val="lowerLetter"/>
      <w:lvlText w:val="%8."/>
      <w:lvlJc w:val="left"/>
      <w:pPr>
        <w:ind w:left="5760" w:hanging="360"/>
      </w:pPr>
    </w:lvl>
    <w:lvl w:ilvl="8" w:tplc="11147968" w:tentative="1">
      <w:start w:val="1"/>
      <w:numFmt w:val="lowerRoman"/>
      <w:lvlText w:val="%9."/>
      <w:lvlJc w:val="right"/>
      <w:pPr>
        <w:ind w:left="6480" w:hanging="180"/>
      </w:pPr>
    </w:lvl>
  </w:abstractNum>
  <w:abstractNum w:abstractNumId="22" w15:restartNumberingAfterBreak="0">
    <w:nsid w:val="50691940"/>
    <w:multiLevelType w:val="hybridMultilevel"/>
    <w:tmpl w:val="B8D43D48"/>
    <w:lvl w:ilvl="0" w:tplc="BB820C2A">
      <w:start w:val="1"/>
      <w:numFmt w:val="bullet"/>
      <w:lvlText w:val=""/>
      <w:lvlJc w:val="left"/>
      <w:pPr>
        <w:ind w:left="720" w:hanging="360"/>
      </w:pPr>
      <w:rPr>
        <w:rFonts w:ascii="Symbol" w:hAnsi="Symbol" w:hint="default"/>
      </w:rPr>
    </w:lvl>
    <w:lvl w:ilvl="1" w:tplc="F1969378" w:tentative="1">
      <w:start w:val="1"/>
      <w:numFmt w:val="bullet"/>
      <w:lvlText w:val="o"/>
      <w:lvlJc w:val="left"/>
      <w:pPr>
        <w:ind w:left="1440" w:hanging="360"/>
      </w:pPr>
      <w:rPr>
        <w:rFonts w:ascii="Courier New" w:hAnsi="Courier New" w:cs="Courier New" w:hint="default"/>
      </w:rPr>
    </w:lvl>
    <w:lvl w:ilvl="2" w:tplc="EB7A3C38" w:tentative="1">
      <w:start w:val="1"/>
      <w:numFmt w:val="bullet"/>
      <w:lvlText w:val=""/>
      <w:lvlJc w:val="left"/>
      <w:pPr>
        <w:ind w:left="2160" w:hanging="360"/>
      </w:pPr>
      <w:rPr>
        <w:rFonts w:ascii="Wingdings" w:hAnsi="Wingdings" w:hint="default"/>
      </w:rPr>
    </w:lvl>
    <w:lvl w:ilvl="3" w:tplc="801063A4" w:tentative="1">
      <w:start w:val="1"/>
      <w:numFmt w:val="bullet"/>
      <w:lvlText w:val=""/>
      <w:lvlJc w:val="left"/>
      <w:pPr>
        <w:ind w:left="2880" w:hanging="360"/>
      </w:pPr>
      <w:rPr>
        <w:rFonts w:ascii="Symbol" w:hAnsi="Symbol" w:hint="default"/>
      </w:rPr>
    </w:lvl>
    <w:lvl w:ilvl="4" w:tplc="E404F664" w:tentative="1">
      <w:start w:val="1"/>
      <w:numFmt w:val="bullet"/>
      <w:lvlText w:val="o"/>
      <w:lvlJc w:val="left"/>
      <w:pPr>
        <w:ind w:left="3600" w:hanging="360"/>
      </w:pPr>
      <w:rPr>
        <w:rFonts w:ascii="Courier New" w:hAnsi="Courier New" w:cs="Courier New" w:hint="default"/>
      </w:rPr>
    </w:lvl>
    <w:lvl w:ilvl="5" w:tplc="1C40021C" w:tentative="1">
      <w:start w:val="1"/>
      <w:numFmt w:val="bullet"/>
      <w:lvlText w:val=""/>
      <w:lvlJc w:val="left"/>
      <w:pPr>
        <w:ind w:left="4320" w:hanging="360"/>
      </w:pPr>
      <w:rPr>
        <w:rFonts w:ascii="Wingdings" w:hAnsi="Wingdings" w:hint="default"/>
      </w:rPr>
    </w:lvl>
    <w:lvl w:ilvl="6" w:tplc="5DF4B0B0" w:tentative="1">
      <w:start w:val="1"/>
      <w:numFmt w:val="bullet"/>
      <w:lvlText w:val=""/>
      <w:lvlJc w:val="left"/>
      <w:pPr>
        <w:ind w:left="5040" w:hanging="360"/>
      </w:pPr>
      <w:rPr>
        <w:rFonts w:ascii="Symbol" w:hAnsi="Symbol" w:hint="default"/>
      </w:rPr>
    </w:lvl>
    <w:lvl w:ilvl="7" w:tplc="0234C214" w:tentative="1">
      <w:start w:val="1"/>
      <w:numFmt w:val="bullet"/>
      <w:lvlText w:val="o"/>
      <w:lvlJc w:val="left"/>
      <w:pPr>
        <w:ind w:left="5760" w:hanging="360"/>
      </w:pPr>
      <w:rPr>
        <w:rFonts w:ascii="Courier New" w:hAnsi="Courier New" w:cs="Courier New" w:hint="default"/>
      </w:rPr>
    </w:lvl>
    <w:lvl w:ilvl="8" w:tplc="F4308EDE" w:tentative="1">
      <w:start w:val="1"/>
      <w:numFmt w:val="bullet"/>
      <w:lvlText w:val=""/>
      <w:lvlJc w:val="left"/>
      <w:pPr>
        <w:ind w:left="6480" w:hanging="360"/>
      </w:pPr>
      <w:rPr>
        <w:rFonts w:ascii="Wingdings" w:hAnsi="Wingdings" w:hint="default"/>
      </w:rPr>
    </w:lvl>
  </w:abstractNum>
  <w:abstractNum w:abstractNumId="23" w15:restartNumberingAfterBreak="0">
    <w:nsid w:val="51DB107D"/>
    <w:multiLevelType w:val="hybridMultilevel"/>
    <w:tmpl w:val="874A9E4C"/>
    <w:lvl w:ilvl="0" w:tplc="ABE29E6E">
      <w:start w:val="1"/>
      <w:numFmt w:val="decimal"/>
      <w:lvlText w:val="%1."/>
      <w:lvlJc w:val="left"/>
      <w:pPr>
        <w:ind w:left="720" w:hanging="360"/>
      </w:pPr>
    </w:lvl>
    <w:lvl w:ilvl="1" w:tplc="6DE2FB90" w:tentative="1">
      <w:start w:val="1"/>
      <w:numFmt w:val="lowerLetter"/>
      <w:lvlText w:val="%2."/>
      <w:lvlJc w:val="left"/>
      <w:pPr>
        <w:ind w:left="1440" w:hanging="360"/>
      </w:pPr>
    </w:lvl>
    <w:lvl w:ilvl="2" w:tplc="6FAC7D32" w:tentative="1">
      <w:start w:val="1"/>
      <w:numFmt w:val="lowerRoman"/>
      <w:lvlText w:val="%3."/>
      <w:lvlJc w:val="right"/>
      <w:pPr>
        <w:ind w:left="2160" w:hanging="180"/>
      </w:pPr>
    </w:lvl>
    <w:lvl w:ilvl="3" w:tplc="52A87DC4" w:tentative="1">
      <w:start w:val="1"/>
      <w:numFmt w:val="decimal"/>
      <w:lvlText w:val="%4."/>
      <w:lvlJc w:val="left"/>
      <w:pPr>
        <w:ind w:left="2880" w:hanging="360"/>
      </w:pPr>
    </w:lvl>
    <w:lvl w:ilvl="4" w:tplc="48DED784" w:tentative="1">
      <w:start w:val="1"/>
      <w:numFmt w:val="lowerLetter"/>
      <w:lvlText w:val="%5."/>
      <w:lvlJc w:val="left"/>
      <w:pPr>
        <w:ind w:left="3600" w:hanging="360"/>
      </w:pPr>
    </w:lvl>
    <w:lvl w:ilvl="5" w:tplc="5E36CE9A" w:tentative="1">
      <w:start w:val="1"/>
      <w:numFmt w:val="lowerRoman"/>
      <w:lvlText w:val="%6."/>
      <w:lvlJc w:val="right"/>
      <w:pPr>
        <w:ind w:left="4320" w:hanging="180"/>
      </w:pPr>
    </w:lvl>
    <w:lvl w:ilvl="6" w:tplc="7AD49EFA" w:tentative="1">
      <w:start w:val="1"/>
      <w:numFmt w:val="decimal"/>
      <w:lvlText w:val="%7."/>
      <w:lvlJc w:val="left"/>
      <w:pPr>
        <w:ind w:left="5040" w:hanging="360"/>
      </w:pPr>
    </w:lvl>
    <w:lvl w:ilvl="7" w:tplc="7902CB3E" w:tentative="1">
      <w:start w:val="1"/>
      <w:numFmt w:val="lowerLetter"/>
      <w:lvlText w:val="%8."/>
      <w:lvlJc w:val="left"/>
      <w:pPr>
        <w:ind w:left="5760" w:hanging="360"/>
      </w:pPr>
    </w:lvl>
    <w:lvl w:ilvl="8" w:tplc="B50AC4F2" w:tentative="1">
      <w:start w:val="1"/>
      <w:numFmt w:val="lowerRoman"/>
      <w:lvlText w:val="%9."/>
      <w:lvlJc w:val="right"/>
      <w:pPr>
        <w:ind w:left="6480" w:hanging="180"/>
      </w:pPr>
    </w:lvl>
  </w:abstractNum>
  <w:abstractNum w:abstractNumId="24" w15:restartNumberingAfterBreak="0">
    <w:nsid w:val="520E38C6"/>
    <w:multiLevelType w:val="hybridMultilevel"/>
    <w:tmpl w:val="8DBE1A2C"/>
    <w:lvl w:ilvl="0" w:tplc="C06C9F96">
      <w:start w:val="1"/>
      <w:numFmt w:val="lowerLetter"/>
      <w:lvlText w:val="%1)"/>
      <w:lvlJc w:val="left"/>
      <w:pPr>
        <w:ind w:left="720" w:hanging="360"/>
      </w:pPr>
    </w:lvl>
    <w:lvl w:ilvl="1" w:tplc="B7AE4738" w:tentative="1">
      <w:start w:val="1"/>
      <w:numFmt w:val="lowerLetter"/>
      <w:lvlText w:val="%2."/>
      <w:lvlJc w:val="left"/>
      <w:pPr>
        <w:ind w:left="1440" w:hanging="360"/>
      </w:pPr>
    </w:lvl>
    <w:lvl w:ilvl="2" w:tplc="C4DCD068" w:tentative="1">
      <w:start w:val="1"/>
      <w:numFmt w:val="lowerRoman"/>
      <w:lvlText w:val="%3."/>
      <w:lvlJc w:val="right"/>
      <w:pPr>
        <w:ind w:left="2160" w:hanging="180"/>
      </w:pPr>
    </w:lvl>
    <w:lvl w:ilvl="3" w:tplc="A2C269F8" w:tentative="1">
      <w:start w:val="1"/>
      <w:numFmt w:val="decimal"/>
      <w:lvlText w:val="%4."/>
      <w:lvlJc w:val="left"/>
      <w:pPr>
        <w:ind w:left="2880" w:hanging="360"/>
      </w:pPr>
    </w:lvl>
    <w:lvl w:ilvl="4" w:tplc="CA6AD3A2" w:tentative="1">
      <w:start w:val="1"/>
      <w:numFmt w:val="lowerLetter"/>
      <w:lvlText w:val="%5."/>
      <w:lvlJc w:val="left"/>
      <w:pPr>
        <w:ind w:left="3600" w:hanging="360"/>
      </w:pPr>
    </w:lvl>
    <w:lvl w:ilvl="5" w:tplc="7D7444F8" w:tentative="1">
      <w:start w:val="1"/>
      <w:numFmt w:val="lowerRoman"/>
      <w:lvlText w:val="%6."/>
      <w:lvlJc w:val="right"/>
      <w:pPr>
        <w:ind w:left="4320" w:hanging="180"/>
      </w:pPr>
    </w:lvl>
    <w:lvl w:ilvl="6" w:tplc="4AD0688C" w:tentative="1">
      <w:start w:val="1"/>
      <w:numFmt w:val="decimal"/>
      <w:lvlText w:val="%7."/>
      <w:lvlJc w:val="left"/>
      <w:pPr>
        <w:ind w:left="5040" w:hanging="360"/>
      </w:pPr>
    </w:lvl>
    <w:lvl w:ilvl="7" w:tplc="3092A8BC" w:tentative="1">
      <w:start w:val="1"/>
      <w:numFmt w:val="lowerLetter"/>
      <w:lvlText w:val="%8."/>
      <w:lvlJc w:val="left"/>
      <w:pPr>
        <w:ind w:left="5760" w:hanging="360"/>
      </w:pPr>
    </w:lvl>
    <w:lvl w:ilvl="8" w:tplc="D1C2BC6C" w:tentative="1">
      <w:start w:val="1"/>
      <w:numFmt w:val="lowerRoman"/>
      <w:lvlText w:val="%9."/>
      <w:lvlJc w:val="right"/>
      <w:pPr>
        <w:ind w:left="6480" w:hanging="180"/>
      </w:pPr>
    </w:lvl>
  </w:abstractNum>
  <w:abstractNum w:abstractNumId="25" w15:restartNumberingAfterBreak="0">
    <w:nsid w:val="52C35B9B"/>
    <w:multiLevelType w:val="hybridMultilevel"/>
    <w:tmpl w:val="40E6203C"/>
    <w:lvl w:ilvl="0" w:tplc="99446E40">
      <w:start w:val="10"/>
      <w:numFmt w:val="decimal"/>
      <w:lvlText w:val="%1."/>
      <w:lvlJc w:val="left"/>
      <w:pPr>
        <w:ind w:left="720" w:hanging="360"/>
      </w:pPr>
      <w:rPr>
        <w:rFonts w:hint="default"/>
      </w:rPr>
    </w:lvl>
    <w:lvl w:ilvl="1" w:tplc="F0E4DC56" w:tentative="1">
      <w:start w:val="1"/>
      <w:numFmt w:val="lowerLetter"/>
      <w:lvlText w:val="%2."/>
      <w:lvlJc w:val="left"/>
      <w:pPr>
        <w:ind w:left="1440" w:hanging="360"/>
      </w:pPr>
    </w:lvl>
    <w:lvl w:ilvl="2" w:tplc="628AA182" w:tentative="1">
      <w:start w:val="1"/>
      <w:numFmt w:val="lowerRoman"/>
      <w:lvlText w:val="%3."/>
      <w:lvlJc w:val="right"/>
      <w:pPr>
        <w:ind w:left="2160" w:hanging="180"/>
      </w:pPr>
    </w:lvl>
    <w:lvl w:ilvl="3" w:tplc="883266DC" w:tentative="1">
      <w:start w:val="1"/>
      <w:numFmt w:val="decimal"/>
      <w:lvlText w:val="%4."/>
      <w:lvlJc w:val="left"/>
      <w:pPr>
        <w:ind w:left="2880" w:hanging="360"/>
      </w:pPr>
    </w:lvl>
    <w:lvl w:ilvl="4" w:tplc="70A01044" w:tentative="1">
      <w:start w:val="1"/>
      <w:numFmt w:val="lowerLetter"/>
      <w:lvlText w:val="%5."/>
      <w:lvlJc w:val="left"/>
      <w:pPr>
        <w:ind w:left="3600" w:hanging="360"/>
      </w:pPr>
    </w:lvl>
    <w:lvl w:ilvl="5" w:tplc="85DE3A26" w:tentative="1">
      <w:start w:val="1"/>
      <w:numFmt w:val="lowerRoman"/>
      <w:lvlText w:val="%6."/>
      <w:lvlJc w:val="right"/>
      <w:pPr>
        <w:ind w:left="4320" w:hanging="180"/>
      </w:pPr>
    </w:lvl>
    <w:lvl w:ilvl="6" w:tplc="1B085128" w:tentative="1">
      <w:start w:val="1"/>
      <w:numFmt w:val="decimal"/>
      <w:lvlText w:val="%7."/>
      <w:lvlJc w:val="left"/>
      <w:pPr>
        <w:ind w:left="5040" w:hanging="360"/>
      </w:pPr>
    </w:lvl>
    <w:lvl w:ilvl="7" w:tplc="EAA8C458" w:tentative="1">
      <w:start w:val="1"/>
      <w:numFmt w:val="lowerLetter"/>
      <w:lvlText w:val="%8."/>
      <w:lvlJc w:val="left"/>
      <w:pPr>
        <w:ind w:left="5760" w:hanging="360"/>
      </w:pPr>
    </w:lvl>
    <w:lvl w:ilvl="8" w:tplc="0AACBB5C" w:tentative="1">
      <w:start w:val="1"/>
      <w:numFmt w:val="lowerRoman"/>
      <w:lvlText w:val="%9."/>
      <w:lvlJc w:val="right"/>
      <w:pPr>
        <w:ind w:left="6480" w:hanging="180"/>
      </w:pPr>
    </w:lvl>
  </w:abstractNum>
  <w:abstractNum w:abstractNumId="26" w15:restartNumberingAfterBreak="0">
    <w:nsid w:val="55085782"/>
    <w:multiLevelType w:val="hybridMultilevel"/>
    <w:tmpl w:val="D61EE2AC"/>
    <w:lvl w:ilvl="0" w:tplc="9C8AF790">
      <w:start w:val="1"/>
      <w:numFmt w:val="lowerLetter"/>
      <w:lvlText w:val="%1)"/>
      <w:lvlJc w:val="left"/>
      <w:pPr>
        <w:ind w:left="720" w:hanging="360"/>
      </w:pPr>
    </w:lvl>
    <w:lvl w:ilvl="1" w:tplc="13E82F80" w:tentative="1">
      <w:start w:val="1"/>
      <w:numFmt w:val="lowerLetter"/>
      <w:lvlText w:val="%2."/>
      <w:lvlJc w:val="left"/>
      <w:pPr>
        <w:ind w:left="1440" w:hanging="360"/>
      </w:pPr>
    </w:lvl>
    <w:lvl w:ilvl="2" w:tplc="D1E86272" w:tentative="1">
      <w:start w:val="1"/>
      <w:numFmt w:val="lowerRoman"/>
      <w:lvlText w:val="%3."/>
      <w:lvlJc w:val="right"/>
      <w:pPr>
        <w:ind w:left="2160" w:hanging="180"/>
      </w:pPr>
    </w:lvl>
    <w:lvl w:ilvl="3" w:tplc="2D98ABB6" w:tentative="1">
      <w:start w:val="1"/>
      <w:numFmt w:val="decimal"/>
      <w:lvlText w:val="%4."/>
      <w:lvlJc w:val="left"/>
      <w:pPr>
        <w:ind w:left="2880" w:hanging="360"/>
      </w:pPr>
    </w:lvl>
    <w:lvl w:ilvl="4" w:tplc="FDBA4CC4" w:tentative="1">
      <w:start w:val="1"/>
      <w:numFmt w:val="lowerLetter"/>
      <w:lvlText w:val="%5."/>
      <w:lvlJc w:val="left"/>
      <w:pPr>
        <w:ind w:left="3600" w:hanging="360"/>
      </w:pPr>
    </w:lvl>
    <w:lvl w:ilvl="5" w:tplc="89FE5D5E" w:tentative="1">
      <w:start w:val="1"/>
      <w:numFmt w:val="lowerRoman"/>
      <w:lvlText w:val="%6."/>
      <w:lvlJc w:val="right"/>
      <w:pPr>
        <w:ind w:left="4320" w:hanging="180"/>
      </w:pPr>
    </w:lvl>
    <w:lvl w:ilvl="6" w:tplc="76A4DF60" w:tentative="1">
      <w:start w:val="1"/>
      <w:numFmt w:val="decimal"/>
      <w:lvlText w:val="%7."/>
      <w:lvlJc w:val="left"/>
      <w:pPr>
        <w:ind w:left="5040" w:hanging="360"/>
      </w:pPr>
    </w:lvl>
    <w:lvl w:ilvl="7" w:tplc="2A148474" w:tentative="1">
      <w:start w:val="1"/>
      <w:numFmt w:val="lowerLetter"/>
      <w:lvlText w:val="%8."/>
      <w:lvlJc w:val="left"/>
      <w:pPr>
        <w:ind w:left="5760" w:hanging="360"/>
      </w:pPr>
    </w:lvl>
    <w:lvl w:ilvl="8" w:tplc="C12A083C" w:tentative="1">
      <w:start w:val="1"/>
      <w:numFmt w:val="lowerRoman"/>
      <w:lvlText w:val="%9."/>
      <w:lvlJc w:val="right"/>
      <w:pPr>
        <w:ind w:left="6480" w:hanging="180"/>
      </w:pPr>
    </w:lvl>
  </w:abstractNum>
  <w:abstractNum w:abstractNumId="27" w15:restartNumberingAfterBreak="0">
    <w:nsid w:val="56E3157F"/>
    <w:multiLevelType w:val="hybridMultilevel"/>
    <w:tmpl w:val="AF4A1968"/>
    <w:lvl w:ilvl="0" w:tplc="5A5CE746">
      <w:start w:val="1"/>
      <w:numFmt w:val="decimal"/>
      <w:lvlText w:val="%1."/>
      <w:lvlJc w:val="left"/>
      <w:pPr>
        <w:ind w:left="720" w:hanging="360"/>
      </w:pPr>
    </w:lvl>
    <w:lvl w:ilvl="1" w:tplc="16AE5F44" w:tentative="1">
      <w:start w:val="1"/>
      <w:numFmt w:val="lowerLetter"/>
      <w:lvlText w:val="%2."/>
      <w:lvlJc w:val="left"/>
      <w:pPr>
        <w:ind w:left="1440" w:hanging="360"/>
      </w:pPr>
    </w:lvl>
    <w:lvl w:ilvl="2" w:tplc="2C528C60" w:tentative="1">
      <w:start w:val="1"/>
      <w:numFmt w:val="lowerRoman"/>
      <w:lvlText w:val="%3."/>
      <w:lvlJc w:val="right"/>
      <w:pPr>
        <w:ind w:left="2160" w:hanging="180"/>
      </w:pPr>
    </w:lvl>
    <w:lvl w:ilvl="3" w:tplc="ADF64AE4" w:tentative="1">
      <w:start w:val="1"/>
      <w:numFmt w:val="decimal"/>
      <w:lvlText w:val="%4."/>
      <w:lvlJc w:val="left"/>
      <w:pPr>
        <w:ind w:left="2880" w:hanging="360"/>
      </w:pPr>
    </w:lvl>
    <w:lvl w:ilvl="4" w:tplc="65C0F5BC" w:tentative="1">
      <w:start w:val="1"/>
      <w:numFmt w:val="lowerLetter"/>
      <w:lvlText w:val="%5."/>
      <w:lvlJc w:val="left"/>
      <w:pPr>
        <w:ind w:left="3600" w:hanging="360"/>
      </w:pPr>
    </w:lvl>
    <w:lvl w:ilvl="5" w:tplc="C9F8EB10" w:tentative="1">
      <w:start w:val="1"/>
      <w:numFmt w:val="lowerRoman"/>
      <w:lvlText w:val="%6."/>
      <w:lvlJc w:val="right"/>
      <w:pPr>
        <w:ind w:left="4320" w:hanging="180"/>
      </w:pPr>
    </w:lvl>
    <w:lvl w:ilvl="6" w:tplc="8B6E9EEC" w:tentative="1">
      <w:start w:val="1"/>
      <w:numFmt w:val="decimal"/>
      <w:lvlText w:val="%7."/>
      <w:lvlJc w:val="left"/>
      <w:pPr>
        <w:ind w:left="5040" w:hanging="360"/>
      </w:pPr>
    </w:lvl>
    <w:lvl w:ilvl="7" w:tplc="5E00A22C" w:tentative="1">
      <w:start w:val="1"/>
      <w:numFmt w:val="lowerLetter"/>
      <w:lvlText w:val="%8."/>
      <w:lvlJc w:val="left"/>
      <w:pPr>
        <w:ind w:left="5760" w:hanging="360"/>
      </w:pPr>
    </w:lvl>
    <w:lvl w:ilvl="8" w:tplc="02468AD6" w:tentative="1">
      <w:start w:val="1"/>
      <w:numFmt w:val="lowerRoman"/>
      <w:lvlText w:val="%9."/>
      <w:lvlJc w:val="right"/>
      <w:pPr>
        <w:ind w:left="6480" w:hanging="180"/>
      </w:pPr>
    </w:lvl>
  </w:abstractNum>
  <w:abstractNum w:abstractNumId="28" w15:restartNumberingAfterBreak="0">
    <w:nsid w:val="5EE00D11"/>
    <w:multiLevelType w:val="hybridMultilevel"/>
    <w:tmpl w:val="F7225F12"/>
    <w:lvl w:ilvl="0" w:tplc="6E1E1892">
      <w:start w:val="1"/>
      <w:numFmt w:val="decimal"/>
      <w:lvlText w:val="%1."/>
      <w:lvlJc w:val="left"/>
      <w:pPr>
        <w:ind w:left="720" w:hanging="360"/>
      </w:pPr>
    </w:lvl>
    <w:lvl w:ilvl="1" w:tplc="DE4E044C" w:tentative="1">
      <w:start w:val="1"/>
      <w:numFmt w:val="lowerLetter"/>
      <w:lvlText w:val="%2."/>
      <w:lvlJc w:val="left"/>
      <w:pPr>
        <w:ind w:left="1440" w:hanging="360"/>
      </w:pPr>
    </w:lvl>
    <w:lvl w:ilvl="2" w:tplc="21A07F54" w:tentative="1">
      <w:start w:val="1"/>
      <w:numFmt w:val="lowerRoman"/>
      <w:lvlText w:val="%3."/>
      <w:lvlJc w:val="right"/>
      <w:pPr>
        <w:ind w:left="2160" w:hanging="180"/>
      </w:pPr>
    </w:lvl>
    <w:lvl w:ilvl="3" w:tplc="4BF8D9E8" w:tentative="1">
      <w:start w:val="1"/>
      <w:numFmt w:val="decimal"/>
      <w:lvlText w:val="%4."/>
      <w:lvlJc w:val="left"/>
      <w:pPr>
        <w:ind w:left="2880" w:hanging="360"/>
      </w:pPr>
    </w:lvl>
    <w:lvl w:ilvl="4" w:tplc="4FFE155E" w:tentative="1">
      <w:start w:val="1"/>
      <w:numFmt w:val="lowerLetter"/>
      <w:lvlText w:val="%5."/>
      <w:lvlJc w:val="left"/>
      <w:pPr>
        <w:ind w:left="3600" w:hanging="360"/>
      </w:pPr>
    </w:lvl>
    <w:lvl w:ilvl="5" w:tplc="289C6E44" w:tentative="1">
      <w:start w:val="1"/>
      <w:numFmt w:val="lowerRoman"/>
      <w:lvlText w:val="%6."/>
      <w:lvlJc w:val="right"/>
      <w:pPr>
        <w:ind w:left="4320" w:hanging="180"/>
      </w:pPr>
    </w:lvl>
    <w:lvl w:ilvl="6" w:tplc="C3620D7A" w:tentative="1">
      <w:start w:val="1"/>
      <w:numFmt w:val="decimal"/>
      <w:lvlText w:val="%7."/>
      <w:lvlJc w:val="left"/>
      <w:pPr>
        <w:ind w:left="5040" w:hanging="360"/>
      </w:pPr>
    </w:lvl>
    <w:lvl w:ilvl="7" w:tplc="78CED928" w:tentative="1">
      <w:start w:val="1"/>
      <w:numFmt w:val="lowerLetter"/>
      <w:lvlText w:val="%8."/>
      <w:lvlJc w:val="left"/>
      <w:pPr>
        <w:ind w:left="5760" w:hanging="360"/>
      </w:pPr>
    </w:lvl>
    <w:lvl w:ilvl="8" w:tplc="4DC636D2" w:tentative="1">
      <w:start w:val="1"/>
      <w:numFmt w:val="lowerRoman"/>
      <w:lvlText w:val="%9."/>
      <w:lvlJc w:val="right"/>
      <w:pPr>
        <w:ind w:left="6480" w:hanging="180"/>
      </w:pPr>
    </w:lvl>
  </w:abstractNum>
  <w:abstractNum w:abstractNumId="29" w15:restartNumberingAfterBreak="0">
    <w:nsid w:val="6B6C62A8"/>
    <w:multiLevelType w:val="hybridMultilevel"/>
    <w:tmpl w:val="1286E0D6"/>
    <w:lvl w:ilvl="0" w:tplc="662ABC68">
      <w:start w:val="1"/>
      <w:numFmt w:val="decimal"/>
      <w:lvlText w:val="%1."/>
      <w:lvlJc w:val="left"/>
      <w:pPr>
        <w:ind w:left="720" w:hanging="360"/>
      </w:pPr>
    </w:lvl>
    <w:lvl w:ilvl="1" w:tplc="701C67FC" w:tentative="1">
      <w:start w:val="1"/>
      <w:numFmt w:val="lowerLetter"/>
      <w:lvlText w:val="%2."/>
      <w:lvlJc w:val="left"/>
      <w:pPr>
        <w:ind w:left="1440" w:hanging="360"/>
      </w:pPr>
    </w:lvl>
    <w:lvl w:ilvl="2" w:tplc="C6CE688C" w:tentative="1">
      <w:start w:val="1"/>
      <w:numFmt w:val="lowerRoman"/>
      <w:lvlText w:val="%3."/>
      <w:lvlJc w:val="right"/>
      <w:pPr>
        <w:ind w:left="2160" w:hanging="180"/>
      </w:pPr>
    </w:lvl>
    <w:lvl w:ilvl="3" w:tplc="3618B51E" w:tentative="1">
      <w:start w:val="1"/>
      <w:numFmt w:val="decimal"/>
      <w:lvlText w:val="%4."/>
      <w:lvlJc w:val="left"/>
      <w:pPr>
        <w:ind w:left="2880" w:hanging="360"/>
      </w:pPr>
    </w:lvl>
    <w:lvl w:ilvl="4" w:tplc="F844D106" w:tentative="1">
      <w:start w:val="1"/>
      <w:numFmt w:val="lowerLetter"/>
      <w:lvlText w:val="%5."/>
      <w:lvlJc w:val="left"/>
      <w:pPr>
        <w:ind w:left="3600" w:hanging="360"/>
      </w:pPr>
    </w:lvl>
    <w:lvl w:ilvl="5" w:tplc="4DBCB756" w:tentative="1">
      <w:start w:val="1"/>
      <w:numFmt w:val="lowerRoman"/>
      <w:lvlText w:val="%6."/>
      <w:lvlJc w:val="right"/>
      <w:pPr>
        <w:ind w:left="4320" w:hanging="180"/>
      </w:pPr>
    </w:lvl>
    <w:lvl w:ilvl="6" w:tplc="FDB819DA" w:tentative="1">
      <w:start w:val="1"/>
      <w:numFmt w:val="decimal"/>
      <w:lvlText w:val="%7."/>
      <w:lvlJc w:val="left"/>
      <w:pPr>
        <w:ind w:left="5040" w:hanging="360"/>
      </w:pPr>
    </w:lvl>
    <w:lvl w:ilvl="7" w:tplc="33B645DA" w:tentative="1">
      <w:start w:val="1"/>
      <w:numFmt w:val="lowerLetter"/>
      <w:lvlText w:val="%8."/>
      <w:lvlJc w:val="left"/>
      <w:pPr>
        <w:ind w:left="5760" w:hanging="360"/>
      </w:pPr>
    </w:lvl>
    <w:lvl w:ilvl="8" w:tplc="1D9EA5FA" w:tentative="1">
      <w:start w:val="1"/>
      <w:numFmt w:val="lowerRoman"/>
      <w:lvlText w:val="%9."/>
      <w:lvlJc w:val="right"/>
      <w:pPr>
        <w:ind w:left="6480" w:hanging="180"/>
      </w:pPr>
    </w:lvl>
  </w:abstractNum>
  <w:abstractNum w:abstractNumId="30" w15:restartNumberingAfterBreak="0">
    <w:nsid w:val="6FD03E48"/>
    <w:multiLevelType w:val="hybridMultilevel"/>
    <w:tmpl w:val="57FE355C"/>
    <w:lvl w:ilvl="0" w:tplc="BF44034A">
      <w:start w:val="4"/>
      <w:numFmt w:val="decimal"/>
      <w:lvlText w:val="%1."/>
      <w:lvlJc w:val="left"/>
      <w:pPr>
        <w:ind w:left="720" w:hanging="360"/>
      </w:pPr>
      <w:rPr>
        <w:rFonts w:hint="default"/>
      </w:rPr>
    </w:lvl>
    <w:lvl w:ilvl="1" w:tplc="6E68F232" w:tentative="1">
      <w:start w:val="1"/>
      <w:numFmt w:val="lowerLetter"/>
      <w:lvlText w:val="%2."/>
      <w:lvlJc w:val="left"/>
      <w:pPr>
        <w:ind w:left="1440" w:hanging="360"/>
      </w:pPr>
    </w:lvl>
    <w:lvl w:ilvl="2" w:tplc="01DCC392" w:tentative="1">
      <w:start w:val="1"/>
      <w:numFmt w:val="lowerRoman"/>
      <w:lvlText w:val="%3."/>
      <w:lvlJc w:val="right"/>
      <w:pPr>
        <w:ind w:left="2160" w:hanging="180"/>
      </w:pPr>
    </w:lvl>
    <w:lvl w:ilvl="3" w:tplc="4C4EBB3C" w:tentative="1">
      <w:start w:val="1"/>
      <w:numFmt w:val="decimal"/>
      <w:lvlText w:val="%4."/>
      <w:lvlJc w:val="left"/>
      <w:pPr>
        <w:ind w:left="2880" w:hanging="360"/>
      </w:pPr>
    </w:lvl>
    <w:lvl w:ilvl="4" w:tplc="9C5C2018" w:tentative="1">
      <w:start w:val="1"/>
      <w:numFmt w:val="lowerLetter"/>
      <w:lvlText w:val="%5."/>
      <w:lvlJc w:val="left"/>
      <w:pPr>
        <w:ind w:left="3600" w:hanging="360"/>
      </w:pPr>
    </w:lvl>
    <w:lvl w:ilvl="5" w:tplc="A3DA75CA" w:tentative="1">
      <w:start w:val="1"/>
      <w:numFmt w:val="lowerRoman"/>
      <w:lvlText w:val="%6."/>
      <w:lvlJc w:val="right"/>
      <w:pPr>
        <w:ind w:left="4320" w:hanging="180"/>
      </w:pPr>
    </w:lvl>
    <w:lvl w:ilvl="6" w:tplc="45A0961C" w:tentative="1">
      <w:start w:val="1"/>
      <w:numFmt w:val="decimal"/>
      <w:lvlText w:val="%7."/>
      <w:lvlJc w:val="left"/>
      <w:pPr>
        <w:ind w:left="5040" w:hanging="360"/>
      </w:pPr>
    </w:lvl>
    <w:lvl w:ilvl="7" w:tplc="413277E2" w:tentative="1">
      <w:start w:val="1"/>
      <w:numFmt w:val="lowerLetter"/>
      <w:lvlText w:val="%8."/>
      <w:lvlJc w:val="left"/>
      <w:pPr>
        <w:ind w:left="5760" w:hanging="360"/>
      </w:pPr>
    </w:lvl>
    <w:lvl w:ilvl="8" w:tplc="7E0CF5A8" w:tentative="1">
      <w:start w:val="1"/>
      <w:numFmt w:val="lowerRoman"/>
      <w:lvlText w:val="%9."/>
      <w:lvlJc w:val="right"/>
      <w:pPr>
        <w:ind w:left="6480" w:hanging="180"/>
      </w:pPr>
    </w:lvl>
  </w:abstractNum>
  <w:num w:numId="1">
    <w:abstractNumId w:val="6"/>
  </w:num>
  <w:num w:numId="2">
    <w:abstractNumId w:val="14"/>
  </w:num>
  <w:num w:numId="3">
    <w:abstractNumId w:val="0"/>
  </w:num>
  <w:num w:numId="4">
    <w:abstractNumId w:val="18"/>
  </w:num>
  <w:num w:numId="5">
    <w:abstractNumId w:val="11"/>
  </w:num>
  <w:num w:numId="6">
    <w:abstractNumId w:val="9"/>
  </w:num>
  <w:num w:numId="7">
    <w:abstractNumId w:val="20"/>
  </w:num>
  <w:num w:numId="8">
    <w:abstractNumId w:val="13"/>
  </w:num>
  <w:num w:numId="9">
    <w:abstractNumId w:val="30"/>
  </w:num>
  <w:num w:numId="10">
    <w:abstractNumId w:val="25"/>
  </w:num>
  <w:num w:numId="11">
    <w:abstractNumId w:val="10"/>
  </w:num>
  <w:num w:numId="12">
    <w:abstractNumId w:val="24"/>
  </w:num>
  <w:num w:numId="13">
    <w:abstractNumId w:val="12"/>
  </w:num>
  <w:num w:numId="14">
    <w:abstractNumId w:val="28"/>
  </w:num>
  <w:num w:numId="15">
    <w:abstractNumId w:val="15"/>
  </w:num>
  <w:num w:numId="16">
    <w:abstractNumId w:val="3"/>
  </w:num>
  <w:num w:numId="17">
    <w:abstractNumId w:val="16"/>
  </w:num>
  <w:num w:numId="18">
    <w:abstractNumId w:val="2"/>
  </w:num>
  <w:num w:numId="19">
    <w:abstractNumId w:val="29"/>
  </w:num>
  <w:num w:numId="20">
    <w:abstractNumId w:val="1"/>
  </w:num>
  <w:num w:numId="21">
    <w:abstractNumId w:val="26"/>
  </w:num>
  <w:num w:numId="22">
    <w:abstractNumId w:val="19"/>
  </w:num>
  <w:num w:numId="23">
    <w:abstractNumId w:val="17"/>
  </w:num>
  <w:num w:numId="24">
    <w:abstractNumId w:val="4"/>
  </w:num>
  <w:num w:numId="25">
    <w:abstractNumId w:val="8"/>
  </w:num>
  <w:num w:numId="26">
    <w:abstractNumId w:val="23"/>
  </w:num>
  <w:num w:numId="27">
    <w:abstractNumId w:val="22"/>
  </w:num>
  <w:num w:numId="28">
    <w:abstractNumId w:val="7"/>
  </w:num>
  <w:num w:numId="29">
    <w:abstractNumId w:val="5"/>
  </w:num>
  <w:num w:numId="30">
    <w:abstractNumId w:val="27"/>
  </w:num>
  <w:num w:numId="31">
    <w:abstractNumId w:val="2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1505"/>
    <w:rsid w:val="000003A8"/>
    <w:rsid w:val="00000477"/>
    <w:rsid w:val="00000698"/>
    <w:rsid w:val="000006F3"/>
    <w:rsid w:val="0000071A"/>
    <w:rsid w:val="00000899"/>
    <w:rsid w:val="000008F2"/>
    <w:rsid w:val="0000092B"/>
    <w:rsid w:val="00000B85"/>
    <w:rsid w:val="00000BD0"/>
    <w:rsid w:val="00000C98"/>
    <w:rsid w:val="00000C9C"/>
    <w:rsid w:val="00000CC2"/>
    <w:rsid w:val="00000CD1"/>
    <w:rsid w:val="00001349"/>
    <w:rsid w:val="00001358"/>
    <w:rsid w:val="00001544"/>
    <w:rsid w:val="0000174B"/>
    <w:rsid w:val="000018B1"/>
    <w:rsid w:val="00001968"/>
    <w:rsid w:val="00001B9E"/>
    <w:rsid w:val="00001C10"/>
    <w:rsid w:val="00001DC7"/>
    <w:rsid w:val="000020CC"/>
    <w:rsid w:val="000021D9"/>
    <w:rsid w:val="000025F9"/>
    <w:rsid w:val="00002678"/>
    <w:rsid w:val="000026CF"/>
    <w:rsid w:val="000027BA"/>
    <w:rsid w:val="00002ABF"/>
    <w:rsid w:val="00002DB4"/>
    <w:rsid w:val="00003020"/>
    <w:rsid w:val="000031FE"/>
    <w:rsid w:val="00003545"/>
    <w:rsid w:val="000035CF"/>
    <w:rsid w:val="00003828"/>
    <w:rsid w:val="00003FB3"/>
    <w:rsid w:val="0000468E"/>
    <w:rsid w:val="000047F9"/>
    <w:rsid w:val="00004834"/>
    <w:rsid w:val="000049DB"/>
    <w:rsid w:val="00004A03"/>
    <w:rsid w:val="00004D1D"/>
    <w:rsid w:val="00004EE8"/>
    <w:rsid w:val="0000538F"/>
    <w:rsid w:val="0000555E"/>
    <w:rsid w:val="0000560F"/>
    <w:rsid w:val="000061F5"/>
    <w:rsid w:val="0000643C"/>
    <w:rsid w:val="00006AD7"/>
    <w:rsid w:val="00006DF2"/>
    <w:rsid w:val="00006F29"/>
    <w:rsid w:val="000072FE"/>
    <w:rsid w:val="00007373"/>
    <w:rsid w:val="000075E1"/>
    <w:rsid w:val="0000763F"/>
    <w:rsid w:val="00007987"/>
    <w:rsid w:val="00007C82"/>
    <w:rsid w:val="00007E28"/>
    <w:rsid w:val="00007EFC"/>
    <w:rsid w:val="000104DA"/>
    <w:rsid w:val="000108DA"/>
    <w:rsid w:val="000109EA"/>
    <w:rsid w:val="00010A50"/>
    <w:rsid w:val="00010A5A"/>
    <w:rsid w:val="00010BCB"/>
    <w:rsid w:val="00010C31"/>
    <w:rsid w:val="00010CF0"/>
    <w:rsid w:val="00010D8E"/>
    <w:rsid w:val="00010DA1"/>
    <w:rsid w:val="00010DA7"/>
    <w:rsid w:val="00010E6C"/>
    <w:rsid w:val="00011320"/>
    <w:rsid w:val="00011330"/>
    <w:rsid w:val="00011568"/>
    <w:rsid w:val="00011B80"/>
    <w:rsid w:val="00011D85"/>
    <w:rsid w:val="00011E95"/>
    <w:rsid w:val="00012337"/>
    <w:rsid w:val="00012963"/>
    <w:rsid w:val="00012A65"/>
    <w:rsid w:val="00012C5D"/>
    <w:rsid w:val="00012E35"/>
    <w:rsid w:val="000131CE"/>
    <w:rsid w:val="000134FA"/>
    <w:rsid w:val="0001351C"/>
    <w:rsid w:val="000139D1"/>
    <w:rsid w:val="00013A59"/>
    <w:rsid w:val="00013A8F"/>
    <w:rsid w:val="0001419E"/>
    <w:rsid w:val="0001427D"/>
    <w:rsid w:val="000143F5"/>
    <w:rsid w:val="00014421"/>
    <w:rsid w:val="000145A7"/>
    <w:rsid w:val="000145AF"/>
    <w:rsid w:val="0001468A"/>
    <w:rsid w:val="000147D0"/>
    <w:rsid w:val="000149AE"/>
    <w:rsid w:val="000149C8"/>
    <w:rsid w:val="00014D9C"/>
    <w:rsid w:val="00014FD8"/>
    <w:rsid w:val="00015329"/>
    <w:rsid w:val="000153A8"/>
    <w:rsid w:val="0001566E"/>
    <w:rsid w:val="00015768"/>
    <w:rsid w:val="000157AD"/>
    <w:rsid w:val="000157CA"/>
    <w:rsid w:val="000158D3"/>
    <w:rsid w:val="00015A18"/>
    <w:rsid w:val="00015D47"/>
    <w:rsid w:val="00016148"/>
    <w:rsid w:val="000163C5"/>
    <w:rsid w:val="0001661F"/>
    <w:rsid w:val="00016917"/>
    <w:rsid w:val="00016A4F"/>
    <w:rsid w:val="00016AED"/>
    <w:rsid w:val="00016D51"/>
    <w:rsid w:val="00016DC4"/>
    <w:rsid w:val="00016EFC"/>
    <w:rsid w:val="000170B6"/>
    <w:rsid w:val="00017306"/>
    <w:rsid w:val="000176FE"/>
    <w:rsid w:val="000178AB"/>
    <w:rsid w:val="000178DE"/>
    <w:rsid w:val="00017914"/>
    <w:rsid w:val="0001795D"/>
    <w:rsid w:val="00017A42"/>
    <w:rsid w:val="00017B6A"/>
    <w:rsid w:val="00017DA5"/>
    <w:rsid w:val="00020053"/>
    <w:rsid w:val="00020112"/>
    <w:rsid w:val="0002028A"/>
    <w:rsid w:val="000202B1"/>
    <w:rsid w:val="0002039F"/>
    <w:rsid w:val="000204E2"/>
    <w:rsid w:val="0002067B"/>
    <w:rsid w:val="00020840"/>
    <w:rsid w:val="00020D5E"/>
    <w:rsid w:val="00020DC5"/>
    <w:rsid w:val="00020DE6"/>
    <w:rsid w:val="00020F49"/>
    <w:rsid w:val="00020FE3"/>
    <w:rsid w:val="0002112E"/>
    <w:rsid w:val="00021181"/>
    <w:rsid w:val="000214DB"/>
    <w:rsid w:val="000215C6"/>
    <w:rsid w:val="000216F9"/>
    <w:rsid w:val="0002176D"/>
    <w:rsid w:val="00021A84"/>
    <w:rsid w:val="00021AE6"/>
    <w:rsid w:val="00021ED4"/>
    <w:rsid w:val="00021F19"/>
    <w:rsid w:val="00022750"/>
    <w:rsid w:val="000227D0"/>
    <w:rsid w:val="00022823"/>
    <w:rsid w:val="0002293A"/>
    <w:rsid w:val="00022B44"/>
    <w:rsid w:val="00022B58"/>
    <w:rsid w:val="00022CC5"/>
    <w:rsid w:val="00022F16"/>
    <w:rsid w:val="00023630"/>
    <w:rsid w:val="00023809"/>
    <w:rsid w:val="00023C90"/>
    <w:rsid w:val="00024102"/>
    <w:rsid w:val="000243B4"/>
    <w:rsid w:val="00024874"/>
    <w:rsid w:val="00024A63"/>
    <w:rsid w:val="00024B67"/>
    <w:rsid w:val="00024C32"/>
    <w:rsid w:val="00024CE6"/>
    <w:rsid w:val="000250B6"/>
    <w:rsid w:val="0002518F"/>
    <w:rsid w:val="0002531A"/>
    <w:rsid w:val="00025A83"/>
    <w:rsid w:val="00025CD1"/>
    <w:rsid w:val="00025EE3"/>
    <w:rsid w:val="00026216"/>
    <w:rsid w:val="00026582"/>
    <w:rsid w:val="00026939"/>
    <w:rsid w:val="00026A69"/>
    <w:rsid w:val="00026BC5"/>
    <w:rsid w:val="00026C07"/>
    <w:rsid w:val="00026CAC"/>
    <w:rsid w:val="00026E9D"/>
    <w:rsid w:val="00026EAF"/>
    <w:rsid w:val="00026FFA"/>
    <w:rsid w:val="000277AA"/>
    <w:rsid w:val="000278CC"/>
    <w:rsid w:val="0002799D"/>
    <w:rsid w:val="000301BB"/>
    <w:rsid w:val="000302BA"/>
    <w:rsid w:val="000302C7"/>
    <w:rsid w:val="00030352"/>
    <w:rsid w:val="00030640"/>
    <w:rsid w:val="00030A24"/>
    <w:rsid w:val="00030F2C"/>
    <w:rsid w:val="00030F3C"/>
    <w:rsid w:val="000310BD"/>
    <w:rsid w:val="0003131C"/>
    <w:rsid w:val="00031391"/>
    <w:rsid w:val="000315E8"/>
    <w:rsid w:val="000319B0"/>
    <w:rsid w:val="00031BE0"/>
    <w:rsid w:val="00031DCB"/>
    <w:rsid w:val="00031F14"/>
    <w:rsid w:val="00031F30"/>
    <w:rsid w:val="00031FEE"/>
    <w:rsid w:val="00031FFC"/>
    <w:rsid w:val="00032044"/>
    <w:rsid w:val="000322EE"/>
    <w:rsid w:val="000326C4"/>
    <w:rsid w:val="00032774"/>
    <w:rsid w:val="000329B4"/>
    <w:rsid w:val="00032D9F"/>
    <w:rsid w:val="00033436"/>
    <w:rsid w:val="000334A5"/>
    <w:rsid w:val="00033C44"/>
    <w:rsid w:val="00033CB5"/>
    <w:rsid w:val="00033D1C"/>
    <w:rsid w:val="00033D56"/>
    <w:rsid w:val="00033F98"/>
    <w:rsid w:val="000340CD"/>
    <w:rsid w:val="0003416D"/>
    <w:rsid w:val="000342AF"/>
    <w:rsid w:val="0003430B"/>
    <w:rsid w:val="0003488E"/>
    <w:rsid w:val="00034D62"/>
    <w:rsid w:val="00035227"/>
    <w:rsid w:val="00035235"/>
    <w:rsid w:val="00035435"/>
    <w:rsid w:val="000355D8"/>
    <w:rsid w:val="0003572E"/>
    <w:rsid w:val="00035797"/>
    <w:rsid w:val="000359F8"/>
    <w:rsid w:val="00035A8A"/>
    <w:rsid w:val="000362BC"/>
    <w:rsid w:val="000365DD"/>
    <w:rsid w:val="00036639"/>
    <w:rsid w:val="0003673B"/>
    <w:rsid w:val="0003682D"/>
    <w:rsid w:val="00036A96"/>
    <w:rsid w:val="00036B28"/>
    <w:rsid w:val="00036BAB"/>
    <w:rsid w:val="00036C5E"/>
    <w:rsid w:val="00037215"/>
    <w:rsid w:val="00037374"/>
    <w:rsid w:val="00037595"/>
    <w:rsid w:val="000377E9"/>
    <w:rsid w:val="00037BAF"/>
    <w:rsid w:val="00037C34"/>
    <w:rsid w:val="00037CB6"/>
    <w:rsid w:val="00037E02"/>
    <w:rsid w:val="00037E03"/>
    <w:rsid w:val="00037E05"/>
    <w:rsid w:val="00037EE0"/>
    <w:rsid w:val="00037EE8"/>
    <w:rsid w:val="000400CE"/>
    <w:rsid w:val="00040111"/>
    <w:rsid w:val="00040657"/>
    <w:rsid w:val="00040724"/>
    <w:rsid w:val="00040899"/>
    <w:rsid w:val="00040993"/>
    <w:rsid w:val="00040C71"/>
    <w:rsid w:val="00040C8A"/>
    <w:rsid w:val="00040CB5"/>
    <w:rsid w:val="00041068"/>
    <w:rsid w:val="000411CC"/>
    <w:rsid w:val="000411F3"/>
    <w:rsid w:val="000413DE"/>
    <w:rsid w:val="00041403"/>
    <w:rsid w:val="00041717"/>
    <w:rsid w:val="0004179C"/>
    <w:rsid w:val="00041908"/>
    <w:rsid w:val="00041D3B"/>
    <w:rsid w:val="00042036"/>
    <w:rsid w:val="000420EB"/>
    <w:rsid w:val="00042286"/>
    <w:rsid w:val="0004257C"/>
    <w:rsid w:val="0004258A"/>
    <w:rsid w:val="000425F1"/>
    <w:rsid w:val="0004261D"/>
    <w:rsid w:val="0004269C"/>
    <w:rsid w:val="000427D1"/>
    <w:rsid w:val="000428F6"/>
    <w:rsid w:val="00042F90"/>
    <w:rsid w:val="000433C6"/>
    <w:rsid w:val="0004349B"/>
    <w:rsid w:val="00043B18"/>
    <w:rsid w:val="00043B9C"/>
    <w:rsid w:val="00043BCF"/>
    <w:rsid w:val="00043D6E"/>
    <w:rsid w:val="00043DD3"/>
    <w:rsid w:val="00043E00"/>
    <w:rsid w:val="000444D6"/>
    <w:rsid w:val="0004457D"/>
    <w:rsid w:val="0004465F"/>
    <w:rsid w:val="00044905"/>
    <w:rsid w:val="0004491B"/>
    <w:rsid w:val="000449B0"/>
    <w:rsid w:val="00044ACC"/>
    <w:rsid w:val="00044B1E"/>
    <w:rsid w:val="00044C42"/>
    <w:rsid w:val="00044E20"/>
    <w:rsid w:val="00044E34"/>
    <w:rsid w:val="00044F8B"/>
    <w:rsid w:val="000451F2"/>
    <w:rsid w:val="0004543C"/>
    <w:rsid w:val="000455CA"/>
    <w:rsid w:val="000458F3"/>
    <w:rsid w:val="00046070"/>
    <w:rsid w:val="0004653B"/>
    <w:rsid w:val="000468AE"/>
    <w:rsid w:val="000468B6"/>
    <w:rsid w:val="00046924"/>
    <w:rsid w:val="00046925"/>
    <w:rsid w:val="000469D4"/>
    <w:rsid w:val="00046ED7"/>
    <w:rsid w:val="00047300"/>
    <w:rsid w:val="000475AE"/>
    <w:rsid w:val="0004769B"/>
    <w:rsid w:val="000478EA"/>
    <w:rsid w:val="000479B3"/>
    <w:rsid w:val="000479CD"/>
    <w:rsid w:val="00047A71"/>
    <w:rsid w:val="00047A92"/>
    <w:rsid w:val="00047EA3"/>
    <w:rsid w:val="0005031E"/>
    <w:rsid w:val="00050422"/>
    <w:rsid w:val="00050706"/>
    <w:rsid w:val="000508B1"/>
    <w:rsid w:val="0005098D"/>
    <w:rsid w:val="00050A34"/>
    <w:rsid w:val="00050B44"/>
    <w:rsid w:val="00050BC0"/>
    <w:rsid w:val="00050E54"/>
    <w:rsid w:val="00051374"/>
    <w:rsid w:val="00051378"/>
    <w:rsid w:val="000513D1"/>
    <w:rsid w:val="00051734"/>
    <w:rsid w:val="00051763"/>
    <w:rsid w:val="00051D94"/>
    <w:rsid w:val="00051F33"/>
    <w:rsid w:val="000521C2"/>
    <w:rsid w:val="00052889"/>
    <w:rsid w:val="000529D0"/>
    <w:rsid w:val="00052DA0"/>
    <w:rsid w:val="00052E56"/>
    <w:rsid w:val="00053334"/>
    <w:rsid w:val="000533DF"/>
    <w:rsid w:val="0005367A"/>
    <w:rsid w:val="000536D5"/>
    <w:rsid w:val="00053918"/>
    <w:rsid w:val="00053B62"/>
    <w:rsid w:val="00053C59"/>
    <w:rsid w:val="00053D69"/>
    <w:rsid w:val="00053F4B"/>
    <w:rsid w:val="00053FF3"/>
    <w:rsid w:val="000544B2"/>
    <w:rsid w:val="00054745"/>
    <w:rsid w:val="00054C0D"/>
    <w:rsid w:val="00054C56"/>
    <w:rsid w:val="00054CDB"/>
    <w:rsid w:val="00055044"/>
    <w:rsid w:val="0005510E"/>
    <w:rsid w:val="000553D0"/>
    <w:rsid w:val="0005561C"/>
    <w:rsid w:val="00055806"/>
    <w:rsid w:val="000558B9"/>
    <w:rsid w:val="00055AE2"/>
    <w:rsid w:val="00055C26"/>
    <w:rsid w:val="00055C99"/>
    <w:rsid w:val="0005601C"/>
    <w:rsid w:val="00056100"/>
    <w:rsid w:val="000567A6"/>
    <w:rsid w:val="00056A83"/>
    <w:rsid w:val="00056CBB"/>
    <w:rsid w:val="00056CEA"/>
    <w:rsid w:val="00056DE8"/>
    <w:rsid w:val="00056E23"/>
    <w:rsid w:val="00056F57"/>
    <w:rsid w:val="00056FBF"/>
    <w:rsid w:val="00056FD0"/>
    <w:rsid w:val="0005713A"/>
    <w:rsid w:val="000572BA"/>
    <w:rsid w:val="000573CF"/>
    <w:rsid w:val="00057411"/>
    <w:rsid w:val="0005758E"/>
    <w:rsid w:val="00057653"/>
    <w:rsid w:val="00057B8A"/>
    <w:rsid w:val="00057E40"/>
    <w:rsid w:val="00060605"/>
    <w:rsid w:val="0006074B"/>
    <w:rsid w:val="000608A0"/>
    <w:rsid w:val="000608C0"/>
    <w:rsid w:val="00060BD5"/>
    <w:rsid w:val="00060CD9"/>
    <w:rsid w:val="00060E88"/>
    <w:rsid w:val="00060EDA"/>
    <w:rsid w:val="00060F68"/>
    <w:rsid w:val="00060FFB"/>
    <w:rsid w:val="00060FFD"/>
    <w:rsid w:val="000612EF"/>
    <w:rsid w:val="0006148D"/>
    <w:rsid w:val="000614B4"/>
    <w:rsid w:val="000614E3"/>
    <w:rsid w:val="0006157E"/>
    <w:rsid w:val="0006164C"/>
    <w:rsid w:val="00061692"/>
    <w:rsid w:val="00061773"/>
    <w:rsid w:val="00061920"/>
    <w:rsid w:val="00061A65"/>
    <w:rsid w:val="00061C0E"/>
    <w:rsid w:val="00061C14"/>
    <w:rsid w:val="00061C2C"/>
    <w:rsid w:val="00061D9C"/>
    <w:rsid w:val="000623BB"/>
    <w:rsid w:val="00062416"/>
    <w:rsid w:val="00062653"/>
    <w:rsid w:val="000627A2"/>
    <w:rsid w:val="000627FE"/>
    <w:rsid w:val="00062DD3"/>
    <w:rsid w:val="00062F45"/>
    <w:rsid w:val="000631FB"/>
    <w:rsid w:val="0006356B"/>
    <w:rsid w:val="0006370D"/>
    <w:rsid w:val="00063CA1"/>
    <w:rsid w:val="00063CFC"/>
    <w:rsid w:val="00063D48"/>
    <w:rsid w:val="00063D86"/>
    <w:rsid w:val="00063E04"/>
    <w:rsid w:val="00063FCE"/>
    <w:rsid w:val="0006403D"/>
    <w:rsid w:val="00064127"/>
    <w:rsid w:val="00064381"/>
    <w:rsid w:val="0006454D"/>
    <w:rsid w:val="00064693"/>
    <w:rsid w:val="000649AC"/>
    <w:rsid w:val="00064B57"/>
    <w:rsid w:val="000650FF"/>
    <w:rsid w:val="0006519B"/>
    <w:rsid w:val="00065256"/>
    <w:rsid w:val="000654BE"/>
    <w:rsid w:val="000654D8"/>
    <w:rsid w:val="000655AB"/>
    <w:rsid w:val="0006563F"/>
    <w:rsid w:val="00065679"/>
    <w:rsid w:val="000656D6"/>
    <w:rsid w:val="00065737"/>
    <w:rsid w:val="0006581E"/>
    <w:rsid w:val="00065842"/>
    <w:rsid w:val="00065B34"/>
    <w:rsid w:val="00066086"/>
    <w:rsid w:val="00066217"/>
    <w:rsid w:val="000662E8"/>
    <w:rsid w:val="00066658"/>
    <w:rsid w:val="00066663"/>
    <w:rsid w:val="00066ABD"/>
    <w:rsid w:val="00066D3C"/>
    <w:rsid w:val="0006705E"/>
    <w:rsid w:val="0006718E"/>
    <w:rsid w:val="000675F6"/>
    <w:rsid w:val="000677D8"/>
    <w:rsid w:val="00067822"/>
    <w:rsid w:val="00067993"/>
    <w:rsid w:val="000679CB"/>
    <w:rsid w:val="000679FE"/>
    <w:rsid w:val="00067E70"/>
    <w:rsid w:val="00070000"/>
    <w:rsid w:val="00070068"/>
    <w:rsid w:val="0007040D"/>
    <w:rsid w:val="000706BF"/>
    <w:rsid w:val="000706CC"/>
    <w:rsid w:val="00070B68"/>
    <w:rsid w:val="00070BC5"/>
    <w:rsid w:val="00070C9C"/>
    <w:rsid w:val="000710FB"/>
    <w:rsid w:val="0007119B"/>
    <w:rsid w:val="0007159E"/>
    <w:rsid w:val="000715FC"/>
    <w:rsid w:val="000717AB"/>
    <w:rsid w:val="00071805"/>
    <w:rsid w:val="00071A12"/>
    <w:rsid w:val="00071B32"/>
    <w:rsid w:val="000724D8"/>
    <w:rsid w:val="0007252A"/>
    <w:rsid w:val="000729B9"/>
    <w:rsid w:val="00072A3F"/>
    <w:rsid w:val="00072C47"/>
    <w:rsid w:val="00072DBD"/>
    <w:rsid w:val="00072F76"/>
    <w:rsid w:val="0007357B"/>
    <w:rsid w:val="000735A8"/>
    <w:rsid w:val="0007361E"/>
    <w:rsid w:val="00073672"/>
    <w:rsid w:val="00073A89"/>
    <w:rsid w:val="00073BD0"/>
    <w:rsid w:val="00073CA9"/>
    <w:rsid w:val="00074172"/>
    <w:rsid w:val="000744D2"/>
    <w:rsid w:val="00074503"/>
    <w:rsid w:val="000745F8"/>
    <w:rsid w:val="00074825"/>
    <w:rsid w:val="00074967"/>
    <w:rsid w:val="00074BC3"/>
    <w:rsid w:val="00074C7E"/>
    <w:rsid w:val="00074EE3"/>
    <w:rsid w:val="00074F48"/>
    <w:rsid w:val="00075341"/>
    <w:rsid w:val="00075587"/>
    <w:rsid w:val="000755B0"/>
    <w:rsid w:val="000755BE"/>
    <w:rsid w:val="00075690"/>
    <w:rsid w:val="00075936"/>
    <w:rsid w:val="00075B03"/>
    <w:rsid w:val="00075BA7"/>
    <w:rsid w:val="00075C57"/>
    <w:rsid w:val="00075EBC"/>
    <w:rsid w:val="0007609B"/>
    <w:rsid w:val="000763B6"/>
    <w:rsid w:val="00076918"/>
    <w:rsid w:val="00076973"/>
    <w:rsid w:val="00076D8B"/>
    <w:rsid w:val="00076EC2"/>
    <w:rsid w:val="00077026"/>
    <w:rsid w:val="00077045"/>
    <w:rsid w:val="000774EE"/>
    <w:rsid w:val="00077511"/>
    <w:rsid w:val="00077639"/>
    <w:rsid w:val="00077848"/>
    <w:rsid w:val="00077AA6"/>
    <w:rsid w:val="00077C9D"/>
    <w:rsid w:val="00077E6D"/>
    <w:rsid w:val="0008035B"/>
    <w:rsid w:val="0008055D"/>
    <w:rsid w:val="000806DD"/>
    <w:rsid w:val="00080C19"/>
    <w:rsid w:val="00080DB1"/>
    <w:rsid w:val="00080E0C"/>
    <w:rsid w:val="00080E13"/>
    <w:rsid w:val="00080FB4"/>
    <w:rsid w:val="00081197"/>
    <w:rsid w:val="00081289"/>
    <w:rsid w:val="00081471"/>
    <w:rsid w:val="00081529"/>
    <w:rsid w:val="00081706"/>
    <w:rsid w:val="00081816"/>
    <w:rsid w:val="000818E0"/>
    <w:rsid w:val="00081A7D"/>
    <w:rsid w:val="00081B64"/>
    <w:rsid w:val="00081DDC"/>
    <w:rsid w:val="00081FC5"/>
    <w:rsid w:val="00082089"/>
    <w:rsid w:val="000822F7"/>
    <w:rsid w:val="00082514"/>
    <w:rsid w:val="00082515"/>
    <w:rsid w:val="000828A6"/>
    <w:rsid w:val="00082C8B"/>
    <w:rsid w:val="00082C9D"/>
    <w:rsid w:val="00082E64"/>
    <w:rsid w:val="00082EC1"/>
    <w:rsid w:val="00082FDA"/>
    <w:rsid w:val="0008309F"/>
    <w:rsid w:val="00083696"/>
    <w:rsid w:val="0008391E"/>
    <w:rsid w:val="00083B68"/>
    <w:rsid w:val="00083EBD"/>
    <w:rsid w:val="0008407F"/>
    <w:rsid w:val="000840F2"/>
    <w:rsid w:val="00084744"/>
    <w:rsid w:val="000848B5"/>
    <w:rsid w:val="00084D48"/>
    <w:rsid w:val="000850A5"/>
    <w:rsid w:val="000850E7"/>
    <w:rsid w:val="00085130"/>
    <w:rsid w:val="000851C6"/>
    <w:rsid w:val="000851FD"/>
    <w:rsid w:val="00085201"/>
    <w:rsid w:val="00085250"/>
    <w:rsid w:val="000852C6"/>
    <w:rsid w:val="000854ED"/>
    <w:rsid w:val="00085627"/>
    <w:rsid w:val="000856B6"/>
    <w:rsid w:val="00085948"/>
    <w:rsid w:val="00085ADB"/>
    <w:rsid w:val="00085D1B"/>
    <w:rsid w:val="00086551"/>
    <w:rsid w:val="0008661E"/>
    <w:rsid w:val="0008698A"/>
    <w:rsid w:val="00086A4E"/>
    <w:rsid w:val="00086B49"/>
    <w:rsid w:val="00086CC2"/>
    <w:rsid w:val="00086CE1"/>
    <w:rsid w:val="00086DBF"/>
    <w:rsid w:val="00086F74"/>
    <w:rsid w:val="00086FDF"/>
    <w:rsid w:val="0008703E"/>
    <w:rsid w:val="00087065"/>
    <w:rsid w:val="0008761B"/>
    <w:rsid w:val="0008767B"/>
    <w:rsid w:val="00087A9D"/>
    <w:rsid w:val="00087ACE"/>
    <w:rsid w:val="00087B9E"/>
    <w:rsid w:val="00087C5D"/>
    <w:rsid w:val="00087E5C"/>
    <w:rsid w:val="000903F7"/>
    <w:rsid w:val="00090713"/>
    <w:rsid w:val="0009073D"/>
    <w:rsid w:val="00090968"/>
    <w:rsid w:val="00090992"/>
    <w:rsid w:val="00090A7F"/>
    <w:rsid w:val="00091014"/>
    <w:rsid w:val="000912F8"/>
    <w:rsid w:val="0009195B"/>
    <w:rsid w:val="00091BC1"/>
    <w:rsid w:val="00092115"/>
    <w:rsid w:val="000921CB"/>
    <w:rsid w:val="000924C0"/>
    <w:rsid w:val="00092C38"/>
    <w:rsid w:val="00092D2A"/>
    <w:rsid w:val="00092D55"/>
    <w:rsid w:val="00092DCA"/>
    <w:rsid w:val="00092F6C"/>
    <w:rsid w:val="000931E5"/>
    <w:rsid w:val="000934EB"/>
    <w:rsid w:val="0009362B"/>
    <w:rsid w:val="00093821"/>
    <w:rsid w:val="000939B1"/>
    <w:rsid w:val="000939EA"/>
    <w:rsid w:val="00093B45"/>
    <w:rsid w:val="00093C1C"/>
    <w:rsid w:val="00093D0D"/>
    <w:rsid w:val="00093D52"/>
    <w:rsid w:val="00093EBE"/>
    <w:rsid w:val="0009477F"/>
    <w:rsid w:val="00094966"/>
    <w:rsid w:val="00094E03"/>
    <w:rsid w:val="00094F21"/>
    <w:rsid w:val="00095267"/>
    <w:rsid w:val="00095486"/>
    <w:rsid w:val="00095523"/>
    <w:rsid w:val="000956CC"/>
    <w:rsid w:val="00095A9C"/>
    <w:rsid w:val="00095B21"/>
    <w:rsid w:val="00095C3D"/>
    <w:rsid w:val="00095D0F"/>
    <w:rsid w:val="00095ED9"/>
    <w:rsid w:val="00095F24"/>
    <w:rsid w:val="000960EC"/>
    <w:rsid w:val="00096133"/>
    <w:rsid w:val="0009619B"/>
    <w:rsid w:val="000962A2"/>
    <w:rsid w:val="0009639D"/>
    <w:rsid w:val="00096465"/>
    <w:rsid w:val="000965B1"/>
    <w:rsid w:val="00096868"/>
    <w:rsid w:val="000968BB"/>
    <w:rsid w:val="00096A90"/>
    <w:rsid w:val="00096B1F"/>
    <w:rsid w:val="00096B89"/>
    <w:rsid w:val="00096C0C"/>
    <w:rsid w:val="00096CCE"/>
    <w:rsid w:val="00096DA9"/>
    <w:rsid w:val="00096F3B"/>
    <w:rsid w:val="00097945"/>
    <w:rsid w:val="0009794E"/>
    <w:rsid w:val="00097B85"/>
    <w:rsid w:val="00097BAF"/>
    <w:rsid w:val="00097F8D"/>
    <w:rsid w:val="000A004E"/>
    <w:rsid w:val="000A011A"/>
    <w:rsid w:val="000A01EA"/>
    <w:rsid w:val="000A09AA"/>
    <w:rsid w:val="000A0A64"/>
    <w:rsid w:val="000A0D05"/>
    <w:rsid w:val="000A0D7A"/>
    <w:rsid w:val="000A0FCF"/>
    <w:rsid w:val="000A10B3"/>
    <w:rsid w:val="000A1236"/>
    <w:rsid w:val="000A1836"/>
    <w:rsid w:val="000A1B4D"/>
    <w:rsid w:val="000A1B82"/>
    <w:rsid w:val="000A1F90"/>
    <w:rsid w:val="000A1F92"/>
    <w:rsid w:val="000A22F2"/>
    <w:rsid w:val="000A25EC"/>
    <w:rsid w:val="000A274F"/>
    <w:rsid w:val="000A2AEC"/>
    <w:rsid w:val="000A2B83"/>
    <w:rsid w:val="000A2F60"/>
    <w:rsid w:val="000A3143"/>
    <w:rsid w:val="000A3216"/>
    <w:rsid w:val="000A3381"/>
    <w:rsid w:val="000A34CB"/>
    <w:rsid w:val="000A3B2E"/>
    <w:rsid w:val="000A4025"/>
    <w:rsid w:val="000A47E4"/>
    <w:rsid w:val="000A482A"/>
    <w:rsid w:val="000A4923"/>
    <w:rsid w:val="000A49B7"/>
    <w:rsid w:val="000A4C2E"/>
    <w:rsid w:val="000A4CA2"/>
    <w:rsid w:val="000A4F72"/>
    <w:rsid w:val="000A5226"/>
    <w:rsid w:val="000A5263"/>
    <w:rsid w:val="000A52EE"/>
    <w:rsid w:val="000A5353"/>
    <w:rsid w:val="000A5466"/>
    <w:rsid w:val="000A54B0"/>
    <w:rsid w:val="000A561F"/>
    <w:rsid w:val="000A579A"/>
    <w:rsid w:val="000A594B"/>
    <w:rsid w:val="000A59D3"/>
    <w:rsid w:val="000A5A8E"/>
    <w:rsid w:val="000A5BC0"/>
    <w:rsid w:val="000A5EC4"/>
    <w:rsid w:val="000A6216"/>
    <w:rsid w:val="000A641C"/>
    <w:rsid w:val="000A6442"/>
    <w:rsid w:val="000A6453"/>
    <w:rsid w:val="000A679F"/>
    <w:rsid w:val="000A6BF2"/>
    <w:rsid w:val="000A6C47"/>
    <w:rsid w:val="000A6DCD"/>
    <w:rsid w:val="000A7005"/>
    <w:rsid w:val="000A7317"/>
    <w:rsid w:val="000A7690"/>
    <w:rsid w:val="000A770D"/>
    <w:rsid w:val="000A78DD"/>
    <w:rsid w:val="000A7CAB"/>
    <w:rsid w:val="000A7D98"/>
    <w:rsid w:val="000A7D9C"/>
    <w:rsid w:val="000A7F9E"/>
    <w:rsid w:val="000B00A3"/>
    <w:rsid w:val="000B0336"/>
    <w:rsid w:val="000B0621"/>
    <w:rsid w:val="000B0759"/>
    <w:rsid w:val="000B0842"/>
    <w:rsid w:val="000B0D37"/>
    <w:rsid w:val="000B0E70"/>
    <w:rsid w:val="000B1032"/>
    <w:rsid w:val="000B1117"/>
    <w:rsid w:val="000B1276"/>
    <w:rsid w:val="000B12C9"/>
    <w:rsid w:val="000B1378"/>
    <w:rsid w:val="000B13DB"/>
    <w:rsid w:val="000B1442"/>
    <w:rsid w:val="000B16AA"/>
    <w:rsid w:val="000B181F"/>
    <w:rsid w:val="000B19C0"/>
    <w:rsid w:val="000B1B2D"/>
    <w:rsid w:val="000B21B6"/>
    <w:rsid w:val="000B2239"/>
    <w:rsid w:val="000B24FF"/>
    <w:rsid w:val="000B2543"/>
    <w:rsid w:val="000B259F"/>
    <w:rsid w:val="000B26E7"/>
    <w:rsid w:val="000B27F3"/>
    <w:rsid w:val="000B2AF9"/>
    <w:rsid w:val="000B2DAB"/>
    <w:rsid w:val="000B317C"/>
    <w:rsid w:val="000B32A7"/>
    <w:rsid w:val="000B3351"/>
    <w:rsid w:val="000B352C"/>
    <w:rsid w:val="000B3A71"/>
    <w:rsid w:val="000B3BAD"/>
    <w:rsid w:val="000B3BE9"/>
    <w:rsid w:val="000B3C62"/>
    <w:rsid w:val="000B3D61"/>
    <w:rsid w:val="000B3DB2"/>
    <w:rsid w:val="000B3F0B"/>
    <w:rsid w:val="000B3F3C"/>
    <w:rsid w:val="000B404E"/>
    <w:rsid w:val="000B41D8"/>
    <w:rsid w:val="000B44BE"/>
    <w:rsid w:val="000B45E9"/>
    <w:rsid w:val="000B4614"/>
    <w:rsid w:val="000B4623"/>
    <w:rsid w:val="000B4881"/>
    <w:rsid w:val="000B48B2"/>
    <w:rsid w:val="000B493B"/>
    <w:rsid w:val="000B49EF"/>
    <w:rsid w:val="000B4A3E"/>
    <w:rsid w:val="000B4D30"/>
    <w:rsid w:val="000B4E16"/>
    <w:rsid w:val="000B4FC0"/>
    <w:rsid w:val="000B5359"/>
    <w:rsid w:val="000B537D"/>
    <w:rsid w:val="000B53FB"/>
    <w:rsid w:val="000B541B"/>
    <w:rsid w:val="000B5604"/>
    <w:rsid w:val="000B5750"/>
    <w:rsid w:val="000B57E9"/>
    <w:rsid w:val="000B58DF"/>
    <w:rsid w:val="000B5A7A"/>
    <w:rsid w:val="000B5A82"/>
    <w:rsid w:val="000B5C70"/>
    <w:rsid w:val="000B5CFF"/>
    <w:rsid w:val="000B5D53"/>
    <w:rsid w:val="000B5DE1"/>
    <w:rsid w:val="000B62A9"/>
    <w:rsid w:val="000B6390"/>
    <w:rsid w:val="000B63DB"/>
    <w:rsid w:val="000B64B0"/>
    <w:rsid w:val="000B6691"/>
    <w:rsid w:val="000B670B"/>
    <w:rsid w:val="000B67A7"/>
    <w:rsid w:val="000B682F"/>
    <w:rsid w:val="000B695B"/>
    <w:rsid w:val="000B6B9A"/>
    <w:rsid w:val="000B6C04"/>
    <w:rsid w:val="000B745E"/>
    <w:rsid w:val="000B7603"/>
    <w:rsid w:val="000B7D31"/>
    <w:rsid w:val="000B7E44"/>
    <w:rsid w:val="000B7EB1"/>
    <w:rsid w:val="000C00E7"/>
    <w:rsid w:val="000C046D"/>
    <w:rsid w:val="000C05FC"/>
    <w:rsid w:val="000C0646"/>
    <w:rsid w:val="000C068C"/>
    <w:rsid w:val="000C06F6"/>
    <w:rsid w:val="000C0915"/>
    <w:rsid w:val="000C096D"/>
    <w:rsid w:val="000C0DF5"/>
    <w:rsid w:val="000C11C8"/>
    <w:rsid w:val="000C121F"/>
    <w:rsid w:val="000C172C"/>
    <w:rsid w:val="000C1D66"/>
    <w:rsid w:val="000C1DB6"/>
    <w:rsid w:val="000C23F7"/>
    <w:rsid w:val="000C264A"/>
    <w:rsid w:val="000C2BCE"/>
    <w:rsid w:val="000C2C01"/>
    <w:rsid w:val="000C2CBF"/>
    <w:rsid w:val="000C2D91"/>
    <w:rsid w:val="000C2ED2"/>
    <w:rsid w:val="000C30D8"/>
    <w:rsid w:val="000C323B"/>
    <w:rsid w:val="000C32BC"/>
    <w:rsid w:val="000C32C8"/>
    <w:rsid w:val="000C360B"/>
    <w:rsid w:val="000C3843"/>
    <w:rsid w:val="000C3918"/>
    <w:rsid w:val="000C3972"/>
    <w:rsid w:val="000C3ABA"/>
    <w:rsid w:val="000C3CB6"/>
    <w:rsid w:val="000C3DA4"/>
    <w:rsid w:val="000C3E29"/>
    <w:rsid w:val="000C4194"/>
    <w:rsid w:val="000C41BE"/>
    <w:rsid w:val="000C4202"/>
    <w:rsid w:val="000C4396"/>
    <w:rsid w:val="000C44B8"/>
    <w:rsid w:val="000C4694"/>
    <w:rsid w:val="000C47D9"/>
    <w:rsid w:val="000C4B7E"/>
    <w:rsid w:val="000C4B81"/>
    <w:rsid w:val="000C4CF1"/>
    <w:rsid w:val="000C4FB8"/>
    <w:rsid w:val="000C551E"/>
    <w:rsid w:val="000C59BC"/>
    <w:rsid w:val="000C59D7"/>
    <w:rsid w:val="000C5A23"/>
    <w:rsid w:val="000C5AC7"/>
    <w:rsid w:val="000C5BD1"/>
    <w:rsid w:val="000C5BE8"/>
    <w:rsid w:val="000C5E89"/>
    <w:rsid w:val="000C61EF"/>
    <w:rsid w:val="000C6415"/>
    <w:rsid w:val="000C6494"/>
    <w:rsid w:val="000C680F"/>
    <w:rsid w:val="000C688C"/>
    <w:rsid w:val="000C690D"/>
    <w:rsid w:val="000C69FC"/>
    <w:rsid w:val="000C6C4E"/>
    <w:rsid w:val="000C6E6D"/>
    <w:rsid w:val="000C6E99"/>
    <w:rsid w:val="000C7216"/>
    <w:rsid w:val="000C7288"/>
    <w:rsid w:val="000C7531"/>
    <w:rsid w:val="000C7582"/>
    <w:rsid w:val="000C75A5"/>
    <w:rsid w:val="000C7708"/>
    <w:rsid w:val="000C781E"/>
    <w:rsid w:val="000C7870"/>
    <w:rsid w:val="000C7B3A"/>
    <w:rsid w:val="000C7F34"/>
    <w:rsid w:val="000C7FA6"/>
    <w:rsid w:val="000C7FED"/>
    <w:rsid w:val="000D0135"/>
    <w:rsid w:val="000D0632"/>
    <w:rsid w:val="000D0A2E"/>
    <w:rsid w:val="000D0E56"/>
    <w:rsid w:val="000D0E5C"/>
    <w:rsid w:val="000D0E67"/>
    <w:rsid w:val="000D0F0B"/>
    <w:rsid w:val="000D0F63"/>
    <w:rsid w:val="000D1159"/>
    <w:rsid w:val="000D1406"/>
    <w:rsid w:val="000D151B"/>
    <w:rsid w:val="000D1558"/>
    <w:rsid w:val="000D1803"/>
    <w:rsid w:val="000D1B36"/>
    <w:rsid w:val="000D1D1C"/>
    <w:rsid w:val="000D1D63"/>
    <w:rsid w:val="000D2006"/>
    <w:rsid w:val="000D2034"/>
    <w:rsid w:val="000D20AA"/>
    <w:rsid w:val="000D218A"/>
    <w:rsid w:val="000D21FB"/>
    <w:rsid w:val="000D22B2"/>
    <w:rsid w:val="000D245E"/>
    <w:rsid w:val="000D2D87"/>
    <w:rsid w:val="000D2DEF"/>
    <w:rsid w:val="000D3299"/>
    <w:rsid w:val="000D32DA"/>
    <w:rsid w:val="000D33C2"/>
    <w:rsid w:val="000D349B"/>
    <w:rsid w:val="000D3589"/>
    <w:rsid w:val="000D375C"/>
    <w:rsid w:val="000D3A17"/>
    <w:rsid w:val="000D3AB2"/>
    <w:rsid w:val="000D40CF"/>
    <w:rsid w:val="000D4716"/>
    <w:rsid w:val="000D47ED"/>
    <w:rsid w:val="000D4CD9"/>
    <w:rsid w:val="000D4FC9"/>
    <w:rsid w:val="000D51B8"/>
    <w:rsid w:val="000D5220"/>
    <w:rsid w:val="000D5295"/>
    <w:rsid w:val="000D52D5"/>
    <w:rsid w:val="000D5636"/>
    <w:rsid w:val="000D5771"/>
    <w:rsid w:val="000D5C3D"/>
    <w:rsid w:val="000D5C9A"/>
    <w:rsid w:val="000D5D18"/>
    <w:rsid w:val="000D5DD2"/>
    <w:rsid w:val="000D6085"/>
    <w:rsid w:val="000D6101"/>
    <w:rsid w:val="000D6141"/>
    <w:rsid w:val="000D61EB"/>
    <w:rsid w:val="000D6453"/>
    <w:rsid w:val="000D67D0"/>
    <w:rsid w:val="000D6AF8"/>
    <w:rsid w:val="000D6BA3"/>
    <w:rsid w:val="000D6F14"/>
    <w:rsid w:val="000D6F5D"/>
    <w:rsid w:val="000D702D"/>
    <w:rsid w:val="000D734A"/>
    <w:rsid w:val="000D737D"/>
    <w:rsid w:val="000D7705"/>
    <w:rsid w:val="000D794B"/>
    <w:rsid w:val="000D7A9B"/>
    <w:rsid w:val="000E0081"/>
    <w:rsid w:val="000E029F"/>
    <w:rsid w:val="000E03FE"/>
    <w:rsid w:val="000E0423"/>
    <w:rsid w:val="000E0617"/>
    <w:rsid w:val="000E07B7"/>
    <w:rsid w:val="000E081E"/>
    <w:rsid w:val="000E09AF"/>
    <w:rsid w:val="000E0A52"/>
    <w:rsid w:val="000E0D2D"/>
    <w:rsid w:val="000E0FCE"/>
    <w:rsid w:val="000E1322"/>
    <w:rsid w:val="000E136F"/>
    <w:rsid w:val="000E15D9"/>
    <w:rsid w:val="000E1646"/>
    <w:rsid w:val="000E187A"/>
    <w:rsid w:val="000E191E"/>
    <w:rsid w:val="000E1B6A"/>
    <w:rsid w:val="000E1DAB"/>
    <w:rsid w:val="000E1DBA"/>
    <w:rsid w:val="000E1DE2"/>
    <w:rsid w:val="000E1F44"/>
    <w:rsid w:val="000E2969"/>
    <w:rsid w:val="000E2A3A"/>
    <w:rsid w:val="000E2ACD"/>
    <w:rsid w:val="000E2E45"/>
    <w:rsid w:val="000E2EF7"/>
    <w:rsid w:val="000E3016"/>
    <w:rsid w:val="000E3049"/>
    <w:rsid w:val="000E3093"/>
    <w:rsid w:val="000E328E"/>
    <w:rsid w:val="000E35F6"/>
    <w:rsid w:val="000E381A"/>
    <w:rsid w:val="000E38B2"/>
    <w:rsid w:val="000E3A91"/>
    <w:rsid w:val="000E3CBD"/>
    <w:rsid w:val="000E404C"/>
    <w:rsid w:val="000E43BE"/>
    <w:rsid w:val="000E43CD"/>
    <w:rsid w:val="000E45CA"/>
    <w:rsid w:val="000E45F7"/>
    <w:rsid w:val="000E47BB"/>
    <w:rsid w:val="000E4F6E"/>
    <w:rsid w:val="000E4F85"/>
    <w:rsid w:val="000E551C"/>
    <w:rsid w:val="000E55D6"/>
    <w:rsid w:val="000E55E8"/>
    <w:rsid w:val="000E5766"/>
    <w:rsid w:val="000E59B7"/>
    <w:rsid w:val="000E5A25"/>
    <w:rsid w:val="000E5B9A"/>
    <w:rsid w:val="000E61C3"/>
    <w:rsid w:val="000E6265"/>
    <w:rsid w:val="000E6501"/>
    <w:rsid w:val="000E66CE"/>
    <w:rsid w:val="000E676E"/>
    <w:rsid w:val="000E67FB"/>
    <w:rsid w:val="000E6823"/>
    <w:rsid w:val="000E6958"/>
    <w:rsid w:val="000E6B4F"/>
    <w:rsid w:val="000E6BED"/>
    <w:rsid w:val="000E6DD1"/>
    <w:rsid w:val="000E6E88"/>
    <w:rsid w:val="000E6F10"/>
    <w:rsid w:val="000E7023"/>
    <w:rsid w:val="000E7088"/>
    <w:rsid w:val="000E72AE"/>
    <w:rsid w:val="000E749C"/>
    <w:rsid w:val="000E7541"/>
    <w:rsid w:val="000E77A5"/>
    <w:rsid w:val="000E7933"/>
    <w:rsid w:val="000E7962"/>
    <w:rsid w:val="000E7ABC"/>
    <w:rsid w:val="000E7D98"/>
    <w:rsid w:val="000E7E33"/>
    <w:rsid w:val="000E7ECE"/>
    <w:rsid w:val="000F001C"/>
    <w:rsid w:val="000F006B"/>
    <w:rsid w:val="000F0164"/>
    <w:rsid w:val="000F01F2"/>
    <w:rsid w:val="000F0539"/>
    <w:rsid w:val="000F0743"/>
    <w:rsid w:val="000F09C2"/>
    <w:rsid w:val="000F0AAF"/>
    <w:rsid w:val="000F0EA5"/>
    <w:rsid w:val="000F0EC6"/>
    <w:rsid w:val="000F0FB0"/>
    <w:rsid w:val="000F0FF2"/>
    <w:rsid w:val="000F1087"/>
    <w:rsid w:val="000F1113"/>
    <w:rsid w:val="000F1341"/>
    <w:rsid w:val="000F156F"/>
    <w:rsid w:val="000F169B"/>
    <w:rsid w:val="000F17A3"/>
    <w:rsid w:val="000F1CC2"/>
    <w:rsid w:val="000F1EA9"/>
    <w:rsid w:val="000F1F1F"/>
    <w:rsid w:val="000F2419"/>
    <w:rsid w:val="000F24BA"/>
    <w:rsid w:val="000F252C"/>
    <w:rsid w:val="000F2558"/>
    <w:rsid w:val="000F25F0"/>
    <w:rsid w:val="000F25F7"/>
    <w:rsid w:val="000F26D3"/>
    <w:rsid w:val="000F26FD"/>
    <w:rsid w:val="000F273B"/>
    <w:rsid w:val="000F285A"/>
    <w:rsid w:val="000F28E2"/>
    <w:rsid w:val="000F29EC"/>
    <w:rsid w:val="000F29F2"/>
    <w:rsid w:val="000F2AD4"/>
    <w:rsid w:val="000F2BE5"/>
    <w:rsid w:val="000F2D4A"/>
    <w:rsid w:val="000F30B4"/>
    <w:rsid w:val="000F313A"/>
    <w:rsid w:val="000F3538"/>
    <w:rsid w:val="000F358D"/>
    <w:rsid w:val="000F3787"/>
    <w:rsid w:val="000F4259"/>
    <w:rsid w:val="000F4264"/>
    <w:rsid w:val="000F4771"/>
    <w:rsid w:val="000F47D5"/>
    <w:rsid w:val="000F4A98"/>
    <w:rsid w:val="000F4C12"/>
    <w:rsid w:val="000F4C1F"/>
    <w:rsid w:val="000F4C37"/>
    <w:rsid w:val="000F4E87"/>
    <w:rsid w:val="000F5117"/>
    <w:rsid w:val="000F55F8"/>
    <w:rsid w:val="000F5723"/>
    <w:rsid w:val="000F57DA"/>
    <w:rsid w:val="000F59D5"/>
    <w:rsid w:val="000F5A68"/>
    <w:rsid w:val="000F5A7A"/>
    <w:rsid w:val="000F5FB8"/>
    <w:rsid w:val="000F5FEA"/>
    <w:rsid w:val="000F6022"/>
    <w:rsid w:val="000F62AC"/>
    <w:rsid w:val="000F6498"/>
    <w:rsid w:val="000F64CB"/>
    <w:rsid w:val="000F66F9"/>
    <w:rsid w:val="000F6AF7"/>
    <w:rsid w:val="000F6BCF"/>
    <w:rsid w:val="000F6E6F"/>
    <w:rsid w:val="000F6FB9"/>
    <w:rsid w:val="000F7056"/>
    <w:rsid w:val="000F7057"/>
    <w:rsid w:val="000F73CE"/>
    <w:rsid w:val="000F7429"/>
    <w:rsid w:val="000F765D"/>
    <w:rsid w:val="000F77E0"/>
    <w:rsid w:val="000F7B41"/>
    <w:rsid w:val="001002D4"/>
    <w:rsid w:val="001003DF"/>
    <w:rsid w:val="00100497"/>
    <w:rsid w:val="001007D8"/>
    <w:rsid w:val="0010082B"/>
    <w:rsid w:val="00100BE5"/>
    <w:rsid w:val="001010E9"/>
    <w:rsid w:val="0010149D"/>
    <w:rsid w:val="00101B2A"/>
    <w:rsid w:val="00101D06"/>
    <w:rsid w:val="00101FAE"/>
    <w:rsid w:val="0010203C"/>
    <w:rsid w:val="001021A0"/>
    <w:rsid w:val="00102369"/>
    <w:rsid w:val="001024CE"/>
    <w:rsid w:val="00102569"/>
    <w:rsid w:val="0010261D"/>
    <w:rsid w:val="0010285C"/>
    <w:rsid w:val="00102AE8"/>
    <w:rsid w:val="00102D0C"/>
    <w:rsid w:val="00103027"/>
    <w:rsid w:val="001034A2"/>
    <w:rsid w:val="001035A6"/>
    <w:rsid w:val="001036FE"/>
    <w:rsid w:val="00103A84"/>
    <w:rsid w:val="00103B05"/>
    <w:rsid w:val="00103CD2"/>
    <w:rsid w:val="00103F93"/>
    <w:rsid w:val="00104082"/>
    <w:rsid w:val="001042F5"/>
    <w:rsid w:val="001047D1"/>
    <w:rsid w:val="00104BC9"/>
    <w:rsid w:val="00104D40"/>
    <w:rsid w:val="001051C6"/>
    <w:rsid w:val="0010522B"/>
    <w:rsid w:val="0010523A"/>
    <w:rsid w:val="001058E1"/>
    <w:rsid w:val="0010597D"/>
    <w:rsid w:val="001063CC"/>
    <w:rsid w:val="00106624"/>
    <w:rsid w:val="0010681F"/>
    <w:rsid w:val="00106846"/>
    <w:rsid w:val="00106861"/>
    <w:rsid w:val="00106864"/>
    <w:rsid w:val="001069E1"/>
    <w:rsid w:val="00106A0E"/>
    <w:rsid w:val="00106E89"/>
    <w:rsid w:val="00106F17"/>
    <w:rsid w:val="001071A0"/>
    <w:rsid w:val="00107548"/>
    <w:rsid w:val="0010769A"/>
    <w:rsid w:val="001078B4"/>
    <w:rsid w:val="001079C1"/>
    <w:rsid w:val="00107DE0"/>
    <w:rsid w:val="00107DEC"/>
    <w:rsid w:val="001101B1"/>
    <w:rsid w:val="00110520"/>
    <w:rsid w:val="00110942"/>
    <w:rsid w:val="00110AD9"/>
    <w:rsid w:val="00110C1C"/>
    <w:rsid w:val="00110D14"/>
    <w:rsid w:val="00111180"/>
    <w:rsid w:val="00111620"/>
    <w:rsid w:val="0011163F"/>
    <w:rsid w:val="0011170B"/>
    <w:rsid w:val="001119EC"/>
    <w:rsid w:val="00111D44"/>
    <w:rsid w:val="00111E14"/>
    <w:rsid w:val="00111F21"/>
    <w:rsid w:val="00112281"/>
    <w:rsid w:val="001124E2"/>
    <w:rsid w:val="00112680"/>
    <w:rsid w:val="0011294C"/>
    <w:rsid w:val="001129CB"/>
    <w:rsid w:val="00112A07"/>
    <w:rsid w:val="00112C38"/>
    <w:rsid w:val="00112D8F"/>
    <w:rsid w:val="00112E3C"/>
    <w:rsid w:val="001130F8"/>
    <w:rsid w:val="001134B4"/>
    <w:rsid w:val="001134F1"/>
    <w:rsid w:val="00113503"/>
    <w:rsid w:val="00113669"/>
    <w:rsid w:val="00113717"/>
    <w:rsid w:val="0011374F"/>
    <w:rsid w:val="0011389E"/>
    <w:rsid w:val="0011391D"/>
    <w:rsid w:val="00113949"/>
    <w:rsid w:val="00113A93"/>
    <w:rsid w:val="001144E2"/>
    <w:rsid w:val="00114885"/>
    <w:rsid w:val="0011494A"/>
    <w:rsid w:val="00114E4E"/>
    <w:rsid w:val="00114F94"/>
    <w:rsid w:val="001151E8"/>
    <w:rsid w:val="001155F2"/>
    <w:rsid w:val="00115804"/>
    <w:rsid w:val="001162C1"/>
    <w:rsid w:val="001166D4"/>
    <w:rsid w:val="001169B4"/>
    <w:rsid w:val="00116A65"/>
    <w:rsid w:val="00116BA7"/>
    <w:rsid w:val="00116BC2"/>
    <w:rsid w:val="00117122"/>
    <w:rsid w:val="0011739E"/>
    <w:rsid w:val="00117680"/>
    <w:rsid w:val="00117740"/>
    <w:rsid w:val="001178B6"/>
    <w:rsid w:val="001178F9"/>
    <w:rsid w:val="00117986"/>
    <w:rsid w:val="00117B0C"/>
    <w:rsid w:val="00117B14"/>
    <w:rsid w:val="00117CB1"/>
    <w:rsid w:val="00120137"/>
    <w:rsid w:val="0012042D"/>
    <w:rsid w:val="001204C3"/>
    <w:rsid w:val="001204FA"/>
    <w:rsid w:val="001205BC"/>
    <w:rsid w:val="001206D2"/>
    <w:rsid w:val="001206FE"/>
    <w:rsid w:val="001208D4"/>
    <w:rsid w:val="00120AAF"/>
    <w:rsid w:val="00120FC2"/>
    <w:rsid w:val="00121262"/>
    <w:rsid w:val="0012136C"/>
    <w:rsid w:val="001213C4"/>
    <w:rsid w:val="00121587"/>
    <w:rsid w:val="0012160E"/>
    <w:rsid w:val="001216B4"/>
    <w:rsid w:val="00121AFF"/>
    <w:rsid w:val="00121BAD"/>
    <w:rsid w:val="00121D11"/>
    <w:rsid w:val="00121E9A"/>
    <w:rsid w:val="00122038"/>
    <w:rsid w:val="00122151"/>
    <w:rsid w:val="0012224B"/>
    <w:rsid w:val="00122266"/>
    <w:rsid w:val="00122751"/>
    <w:rsid w:val="00122863"/>
    <w:rsid w:val="00122A2F"/>
    <w:rsid w:val="00122BFE"/>
    <w:rsid w:val="00122CE6"/>
    <w:rsid w:val="00122EA8"/>
    <w:rsid w:val="00122FA9"/>
    <w:rsid w:val="00123355"/>
    <w:rsid w:val="001234C3"/>
    <w:rsid w:val="00123580"/>
    <w:rsid w:val="00123CF2"/>
    <w:rsid w:val="00123DF4"/>
    <w:rsid w:val="00123EBC"/>
    <w:rsid w:val="00124311"/>
    <w:rsid w:val="001243A3"/>
    <w:rsid w:val="001245D8"/>
    <w:rsid w:val="00124962"/>
    <w:rsid w:val="001249C5"/>
    <w:rsid w:val="001249D7"/>
    <w:rsid w:val="00124AD4"/>
    <w:rsid w:val="00124B3B"/>
    <w:rsid w:val="00124CD8"/>
    <w:rsid w:val="00124D61"/>
    <w:rsid w:val="00124DD0"/>
    <w:rsid w:val="00124E9A"/>
    <w:rsid w:val="00124F25"/>
    <w:rsid w:val="00125396"/>
    <w:rsid w:val="001258D6"/>
    <w:rsid w:val="00125A6A"/>
    <w:rsid w:val="00125C56"/>
    <w:rsid w:val="00125C74"/>
    <w:rsid w:val="00125D12"/>
    <w:rsid w:val="001260D4"/>
    <w:rsid w:val="00126266"/>
    <w:rsid w:val="00126270"/>
    <w:rsid w:val="001262A3"/>
    <w:rsid w:val="0012660C"/>
    <w:rsid w:val="00126964"/>
    <w:rsid w:val="00126EC1"/>
    <w:rsid w:val="00126F14"/>
    <w:rsid w:val="001272FC"/>
    <w:rsid w:val="00127966"/>
    <w:rsid w:val="001279CC"/>
    <w:rsid w:val="00127C64"/>
    <w:rsid w:val="00127CEA"/>
    <w:rsid w:val="00127D42"/>
    <w:rsid w:val="00127D7A"/>
    <w:rsid w:val="00127DE9"/>
    <w:rsid w:val="00127EF9"/>
    <w:rsid w:val="00130084"/>
    <w:rsid w:val="00130291"/>
    <w:rsid w:val="0013049B"/>
    <w:rsid w:val="00130959"/>
    <w:rsid w:val="001309BC"/>
    <w:rsid w:val="001309DB"/>
    <w:rsid w:val="00130A26"/>
    <w:rsid w:val="00130A6F"/>
    <w:rsid w:val="00130EF7"/>
    <w:rsid w:val="00131301"/>
    <w:rsid w:val="00131358"/>
    <w:rsid w:val="00131717"/>
    <w:rsid w:val="00131CD0"/>
    <w:rsid w:val="00131D9E"/>
    <w:rsid w:val="00131E93"/>
    <w:rsid w:val="0013227F"/>
    <w:rsid w:val="00132360"/>
    <w:rsid w:val="001324E5"/>
    <w:rsid w:val="0013261D"/>
    <w:rsid w:val="001326B3"/>
    <w:rsid w:val="00132C28"/>
    <w:rsid w:val="00132D8A"/>
    <w:rsid w:val="00132F0F"/>
    <w:rsid w:val="0013306E"/>
    <w:rsid w:val="00133152"/>
    <w:rsid w:val="00133A0B"/>
    <w:rsid w:val="00133BD0"/>
    <w:rsid w:val="00133D32"/>
    <w:rsid w:val="00133E9A"/>
    <w:rsid w:val="00133EFC"/>
    <w:rsid w:val="00133F95"/>
    <w:rsid w:val="00134228"/>
    <w:rsid w:val="0013446B"/>
    <w:rsid w:val="001344C5"/>
    <w:rsid w:val="001345F5"/>
    <w:rsid w:val="00134865"/>
    <w:rsid w:val="0013488F"/>
    <w:rsid w:val="00134CD7"/>
    <w:rsid w:val="00134D17"/>
    <w:rsid w:val="00134F96"/>
    <w:rsid w:val="00134F97"/>
    <w:rsid w:val="00135211"/>
    <w:rsid w:val="001352D4"/>
    <w:rsid w:val="00135388"/>
    <w:rsid w:val="001353A7"/>
    <w:rsid w:val="00135434"/>
    <w:rsid w:val="001354D3"/>
    <w:rsid w:val="001354E1"/>
    <w:rsid w:val="00135558"/>
    <w:rsid w:val="00135626"/>
    <w:rsid w:val="0013590F"/>
    <w:rsid w:val="0013595F"/>
    <w:rsid w:val="00135970"/>
    <w:rsid w:val="00135E79"/>
    <w:rsid w:val="00135EDC"/>
    <w:rsid w:val="00135FAD"/>
    <w:rsid w:val="0013604F"/>
    <w:rsid w:val="00136251"/>
    <w:rsid w:val="00136375"/>
    <w:rsid w:val="001363EF"/>
    <w:rsid w:val="00136533"/>
    <w:rsid w:val="001368A3"/>
    <w:rsid w:val="00136B34"/>
    <w:rsid w:val="00136C68"/>
    <w:rsid w:val="00136CCB"/>
    <w:rsid w:val="00136D50"/>
    <w:rsid w:val="00136E2E"/>
    <w:rsid w:val="00137103"/>
    <w:rsid w:val="001374B2"/>
    <w:rsid w:val="0013751F"/>
    <w:rsid w:val="001375AB"/>
    <w:rsid w:val="001377D5"/>
    <w:rsid w:val="001377F7"/>
    <w:rsid w:val="00137816"/>
    <w:rsid w:val="00137860"/>
    <w:rsid w:val="001379D4"/>
    <w:rsid w:val="00137A6F"/>
    <w:rsid w:val="00137CBF"/>
    <w:rsid w:val="00137D9B"/>
    <w:rsid w:val="00137DFC"/>
    <w:rsid w:val="00137F55"/>
    <w:rsid w:val="0014002E"/>
    <w:rsid w:val="001403C1"/>
    <w:rsid w:val="00140529"/>
    <w:rsid w:val="001406D1"/>
    <w:rsid w:val="0014075D"/>
    <w:rsid w:val="00140D1F"/>
    <w:rsid w:val="00140D8B"/>
    <w:rsid w:val="00140F40"/>
    <w:rsid w:val="00140F7C"/>
    <w:rsid w:val="001410C3"/>
    <w:rsid w:val="001410C9"/>
    <w:rsid w:val="001411EA"/>
    <w:rsid w:val="00141272"/>
    <w:rsid w:val="00141365"/>
    <w:rsid w:val="001415C0"/>
    <w:rsid w:val="00141783"/>
    <w:rsid w:val="00141A13"/>
    <w:rsid w:val="00141A22"/>
    <w:rsid w:val="00141B51"/>
    <w:rsid w:val="00141E82"/>
    <w:rsid w:val="00141E8E"/>
    <w:rsid w:val="00142614"/>
    <w:rsid w:val="0014262B"/>
    <w:rsid w:val="001426FD"/>
    <w:rsid w:val="00142731"/>
    <w:rsid w:val="00142867"/>
    <w:rsid w:val="00142978"/>
    <w:rsid w:val="001429E5"/>
    <w:rsid w:val="001432C2"/>
    <w:rsid w:val="0014336E"/>
    <w:rsid w:val="001439B6"/>
    <w:rsid w:val="00143AEE"/>
    <w:rsid w:val="00143B2D"/>
    <w:rsid w:val="00143E05"/>
    <w:rsid w:val="00143EF0"/>
    <w:rsid w:val="00144022"/>
    <w:rsid w:val="001444D9"/>
    <w:rsid w:val="001445F1"/>
    <w:rsid w:val="00144863"/>
    <w:rsid w:val="00144942"/>
    <w:rsid w:val="00144A81"/>
    <w:rsid w:val="00144CE4"/>
    <w:rsid w:val="00144DA0"/>
    <w:rsid w:val="00144F89"/>
    <w:rsid w:val="00144FB9"/>
    <w:rsid w:val="00145025"/>
    <w:rsid w:val="001451F2"/>
    <w:rsid w:val="00145238"/>
    <w:rsid w:val="0014527C"/>
    <w:rsid w:val="001455BD"/>
    <w:rsid w:val="001456DC"/>
    <w:rsid w:val="001456FE"/>
    <w:rsid w:val="001457AA"/>
    <w:rsid w:val="001458DE"/>
    <w:rsid w:val="001458EE"/>
    <w:rsid w:val="00145B57"/>
    <w:rsid w:val="00145C35"/>
    <w:rsid w:val="00145F19"/>
    <w:rsid w:val="001460C1"/>
    <w:rsid w:val="001461CB"/>
    <w:rsid w:val="001462F8"/>
    <w:rsid w:val="00146686"/>
    <w:rsid w:val="00146753"/>
    <w:rsid w:val="001469DC"/>
    <w:rsid w:val="00146A0F"/>
    <w:rsid w:val="00146A33"/>
    <w:rsid w:val="00146A85"/>
    <w:rsid w:val="00146C4E"/>
    <w:rsid w:val="00146EBC"/>
    <w:rsid w:val="00146EE1"/>
    <w:rsid w:val="00146F11"/>
    <w:rsid w:val="00146F51"/>
    <w:rsid w:val="0014712D"/>
    <w:rsid w:val="00147215"/>
    <w:rsid w:val="0014787C"/>
    <w:rsid w:val="0014791F"/>
    <w:rsid w:val="00147921"/>
    <w:rsid w:val="00147964"/>
    <w:rsid w:val="00147B54"/>
    <w:rsid w:val="00147C8D"/>
    <w:rsid w:val="00147F2D"/>
    <w:rsid w:val="00150138"/>
    <w:rsid w:val="00150E0F"/>
    <w:rsid w:val="00150E1A"/>
    <w:rsid w:val="00150EC3"/>
    <w:rsid w:val="00150F2A"/>
    <w:rsid w:val="0015130C"/>
    <w:rsid w:val="001513EB"/>
    <w:rsid w:val="00151412"/>
    <w:rsid w:val="00151511"/>
    <w:rsid w:val="00151569"/>
    <w:rsid w:val="001515EA"/>
    <w:rsid w:val="00151B6C"/>
    <w:rsid w:val="00151E27"/>
    <w:rsid w:val="00151E61"/>
    <w:rsid w:val="00151E7F"/>
    <w:rsid w:val="00152065"/>
    <w:rsid w:val="001521C9"/>
    <w:rsid w:val="001523CC"/>
    <w:rsid w:val="0015242F"/>
    <w:rsid w:val="0015255A"/>
    <w:rsid w:val="0015267D"/>
    <w:rsid w:val="00152814"/>
    <w:rsid w:val="001529D2"/>
    <w:rsid w:val="00152A9B"/>
    <w:rsid w:val="00152E3E"/>
    <w:rsid w:val="00153231"/>
    <w:rsid w:val="00153332"/>
    <w:rsid w:val="001533B1"/>
    <w:rsid w:val="0015382C"/>
    <w:rsid w:val="00153846"/>
    <w:rsid w:val="0015395F"/>
    <w:rsid w:val="00153B5F"/>
    <w:rsid w:val="00153D00"/>
    <w:rsid w:val="00153D03"/>
    <w:rsid w:val="00153EE9"/>
    <w:rsid w:val="00153FE9"/>
    <w:rsid w:val="0015418C"/>
    <w:rsid w:val="0015419E"/>
    <w:rsid w:val="00154618"/>
    <w:rsid w:val="00154949"/>
    <w:rsid w:val="0015498A"/>
    <w:rsid w:val="00154A23"/>
    <w:rsid w:val="00154BBD"/>
    <w:rsid w:val="00154C13"/>
    <w:rsid w:val="00154F5B"/>
    <w:rsid w:val="00155107"/>
    <w:rsid w:val="00155194"/>
    <w:rsid w:val="001552B1"/>
    <w:rsid w:val="001552FA"/>
    <w:rsid w:val="0015532C"/>
    <w:rsid w:val="0015536E"/>
    <w:rsid w:val="001554C3"/>
    <w:rsid w:val="00155564"/>
    <w:rsid w:val="00155B20"/>
    <w:rsid w:val="00155C1A"/>
    <w:rsid w:val="00155CB8"/>
    <w:rsid w:val="00155D3F"/>
    <w:rsid w:val="00156181"/>
    <w:rsid w:val="00156210"/>
    <w:rsid w:val="0015636C"/>
    <w:rsid w:val="00156373"/>
    <w:rsid w:val="001563B4"/>
    <w:rsid w:val="001566C5"/>
    <w:rsid w:val="00156A46"/>
    <w:rsid w:val="00156F4E"/>
    <w:rsid w:val="00156F6F"/>
    <w:rsid w:val="00157039"/>
    <w:rsid w:val="0015719B"/>
    <w:rsid w:val="001572FD"/>
    <w:rsid w:val="00157325"/>
    <w:rsid w:val="00157669"/>
    <w:rsid w:val="00157C0E"/>
    <w:rsid w:val="00157C81"/>
    <w:rsid w:val="00157E5B"/>
    <w:rsid w:val="00157FBB"/>
    <w:rsid w:val="001601F9"/>
    <w:rsid w:val="00160258"/>
    <w:rsid w:val="0016033B"/>
    <w:rsid w:val="001603A5"/>
    <w:rsid w:val="00160760"/>
    <w:rsid w:val="00160776"/>
    <w:rsid w:val="0016084A"/>
    <w:rsid w:val="00160888"/>
    <w:rsid w:val="001608D9"/>
    <w:rsid w:val="00160E15"/>
    <w:rsid w:val="00160F58"/>
    <w:rsid w:val="00161307"/>
    <w:rsid w:val="00161377"/>
    <w:rsid w:val="00161384"/>
    <w:rsid w:val="0016143A"/>
    <w:rsid w:val="00161BF1"/>
    <w:rsid w:val="00161C69"/>
    <w:rsid w:val="00161CA4"/>
    <w:rsid w:val="00161F5A"/>
    <w:rsid w:val="00161F5E"/>
    <w:rsid w:val="00161FE5"/>
    <w:rsid w:val="001620B1"/>
    <w:rsid w:val="001621D8"/>
    <w:rsid w:val="0016220A"/>
    <w:rsid w:val="001623FE"/>
    <w:rsid w:val="00162433"/>
    <w:rsid w:val="00162554"/>
    <w:rsid w:val="00162ACE"/>
    <w:rsid w:val="00162ADB"/>
    <w:rsid w:val="00162BFA"/>
    <w:rsid w:val="00162E36"/>
    <w:rsid w:val="00163005"/>
    <w:rsid w:val="0016318D"/>
    <w:rsid w:val="001633F0"/>
    <w:rsid w:val="00163614"/>
    <w:rsid w:val="00163801"/>
    <w:rsid w:val="00163884"/>
    <w:rsid w:val="001638A7"/>
    <w:rsid w:val="00163ADD"/>
    <w:rsid w:val="00163DF3"/>
    <w:rsid w:val="00164077"/>
    <w:rsid w:val="00164250"/>
    <w:rsid w:val="001642B6"/>
    <w:rsid w:val="00164475"/>
    <w:rsid w:val="0016447D"/>
    <w:rsid w:val="00164580"/>
    <w:rsid w:val="001645C5"/>
    <w:rsid w:val="001647E8"/>
    <w:rsid w:val="00164AA4"/>
    <w:rsid w:val="00164BFD"/>
    <w:rsid w:val="00164EF7"/>
    <w:rsid w:val="00165119"/>
    <w:rsid w:val="001651AC"/>
    <w:rsid w:val="00165391"/>
    <w:rsid w:val="00165626"/>
    <w:rsid w:val="00165B13"/>
    <w:rsid w:val="00165D3D"/>
    <w:rsid w:val="0016618F"/>
    <w:rsid w:val="001661AF"/>
    <w:rsid w:val="00166255"/>
    <w:rsid w:val="00166297"/>
    <w:rsid w:val="001669D9"/>
    <w:rsid w:val="00166A32"/>
    <w:rsid w:val="00166AA5"/>
    <w:rsid w:val="00166B3C"/>
    <w:rsid w:val="00166E85"/>
    <w:rsid w:val="00167157"/>
    <w:rsid w:val="00167325"/>
    <w:rsid w:val="0016759B"/>
    <w:rsid w:val="00167889"/>
    <w:rsid w:val="001678BF"/>
    <w:rsid w:val="00167983"/>
    <w:rsid w:val="001679CE"/>
    <w:rsid w:val="001679F8"/>
    <w:rsid w:val="00167C85"/>
    <w:rsid w:val="00167DFF"/>
    <w:rsid w:val="00170436"/>
    <w:rsid w:val="001706D8"/>
    <w:rsid w:val="0017096E"/>
    <w:rsid w:val="001709D3"/>
    <w:rsid w:val="00170A8D"/>
    <w:rsid w:val="00170B75"/>
    <w:rsid w:val="00170BB6"/>
    <w:rsid w:val="00170D02"/>
    <w:rsid w:val="00170D4B"/>
    <w:rsid w:val="00170FF9"/>
    <w:rsid w:val="001710C7"/>
    <w:rsid w:val="00171162"/>
    <w:rsid w:val="001715C3"/>
    <w:rsid w:val="001715D9"/>
    <w:rsid w:val="001715ED"/>
    <w:rsid w:val="0017165E"/>
    <w:rsid w:val="00171756"/>
    <w:rsid w:val="001718E0"/>
    <w:rsid w:val="00171DDE"/>
    <w:rsid w:val="00171E27"/>
    <w:rsid w:val="00172079"/>
    <w:rsid w:val="0017219E"/>
    <w:rsid w:val="001723C8"/>
    <w:rsid w:val="00172685"/>
    <w:rsid w:val="001729D4"/>
    <w:rsid w:val="00172A3F"/>
    <w:rsid w:val="00172A53"/>
    <w:rsid w:val="00172A8B"/>
    <w:rsid w:val="00172B02"/>
    <w:rsid w:val="00172D88"/>
    <w:rsid w:val="001730BB"/>
    <w:rsid w:val="00173163"/>
    <w:rsid w:val="001733D5"/>
    <w:rsid w:val="00173670"/>
    <w:rsid w:val="00173808"/>
    <w:rsid w:val="00173952"/>
    <w:rsid w:val="00173A21"/>
    <w:rsid w:val="00173B2D"/>
    <w:rsid w:val="001742DB"/>
    <w:rsid w:val="00174463"/>
    <w:rsid w:val="001744F8"/>
    <w:rsid w:val="001745DD"/>
    <w:rsid w:val="00174766"/>
    <w:rsid w:val="00174851"/>
    <w:rsid w:val="0017492C"/>
    <w:rsid w:val="00174A2B"/>
    <w:rsid w:val="00174AB6"/>
    <w:rsid w:val="00174DAD"/>
    <w:rsid w:val="00174EC5"/>
    <w:rsid w:val="001753A4"/>
    <w:rsid w:val="001753DE"/>
    <w:rsid w:val="00175442"/>
    <w:rsid w:val="0017575F"/>
    <w:rsid w:val="00175760"/>
    <w:rsid w:val="00175909"/>
    <w:rsid w:val="00175973"/>
    <w:rsid w:val="001759AA"/>
    <w:rsid w:val="00175B61"/>
    <w:rsid w:val="00175B7A"/>
    <w:rsid w:val="00175F33"/>
    <w:rsid w:val="00175F93"/>
    <w:rsid w:val="00176336"/>
    <w:rsid w:val="00176366"/>
    <w:rsid w:val="00176559"/>
    <w:rsid w:val="00176571"/>
    <w:rsid w:val="0017669A"/>
    <w:rsid w:val="0017683C"/>
    <w:rsid w:val="00176CA4"/>
    <w:rsid w:val="00176CE3"/>
    <w:rsid w:val="00176E34"/>
    <w:rsid w:val="00176E54"/>
    <w:rsid w:val="0017764A"/>
    <w:rsid w:val="001776C8"/>
    <w:rsid w:val="001777D8"/>
    <w:rsid w:val="00177B1E"/>
    <w:rsid w:val="00180132"/>
    <w:rsid w:val="00180625"/>
    <w:rsid w:val="0018088F"/>
    <w:rsid w:val="0018090B"/>
    <w:rsid w:val="00180B7F"/>
    <w:rsid w:val="00180C37"/>
    <w:rsid w:val="001812D0"/>
    <w:rsid w:val="00181310"/>
    <w:rsid w:val="00181434"/>
    <w:rsid w:val="001814DB"/>
    <w:rsid w:val="001815FE"/>
    <w:rsid w:val="00181976"/>
    <w:rsid w:val="001819E5"/>
    <w:rsid w:val="00181D24"/>
    <w:rsid w:val="00182271"/>
    <w:rsid w:val="001825D5"/>
    <w:rsid w:val="0018267C"/>
    <w:rsid w:val="00182786"/>
    <w:rsid w:val="0018281B"/>
    <w:rsid w:val="00182A80"/>
    <w:rsid w:val="00182B9E"/>
    <w:rsid w:val="00182CFE"/>
    <w:rsid w:val="00182D2A"/>
    <w:rsid w:val="00182F95"/>
    <w:rsid w:val="00182FE0"/>
    <w:rsid w:val="001830B5"/>
    <w:rsid w:val="001830BD"/>
    <w:rsid w:val="001833C8"/>
    <w:rsid w:val="001833E8"/>
    <w:rsid w:val="0018341A"/>
    <w:rsid w:val="001838BF"/>
    <w:rsid w:val="00183992"/>
    <w:rsid w:val="001839F5"/>
    <w:rsid w:val="00183B10"/>
    <w:rsid w:val="00183CF6"/>
    <w:rsid w:val="00183ED0"/>
    <w:rsid w:val="00183F58"/>
    <w:rsid w:val="001841A0"/>
    <w:rsid w:val="00184526"/>
    <w:rsid w:val="001845DA"/>
    <w:rsid w:val="00184628"/>
    <w:rsid w:val="00184817"/>
    <w:rsid w:val="00184B12"/>
    <w:rsid w:val="00184E4A"/>
    <w:rsid w:val="00185212"/>
    <w:rsid w:val="001852DC"/>
    <w:rsid w:val="00185364"/>
    <w:rsid w:val="001855D5"/>
    <w:rsid w:val="0018576E"/>
    <w:rsid w:val="001857D5"/>
    <w:rsid w:val="001858D4"/>
    <w:rsid w:val="001859B3"/>
    <w:rsid w:val="0018612F"/>
    <w:rsid w:val="00186838"/>
    <w:rsid w:val="001869EA"/>
    <w:rsid w:val="001869EB"/>
    <w:rsid w:val="00186B47"/>
    <w:rsid w:val="00186C33"/>
    <w:rsid w:val="00186C90"/>
    <w:rsid w:val="00186DCD"/>
    <w:rsid w:val="00186EEE"/>
    <w:rsid w:val="001871F0"/>
    <w:rsid w:val="00187339"/>
    <w:rsid w:val="001873B6"/>
    <w:rsid w:val="0018746E"/>
    <w:rsid w:val="0018753A"/>
    <w:rsid w:val="00187559"/>
    <w:rsid w:val="0018759E"/>
    <w:rsid w:val="001876E0"/>
    <w:rsid w:val="001876F0"/>
    <w:rsid w:val="00187AD9"/>
    <w:rsid w:val="00187B55"/>
    <w:rsid w:val="00187C25"/>
    <w:rsid w:val="00187E82"/>
    <w:rsid w:val="00190154"/>
    <w:rsid w:val="001903A1"/>
    <w:rsid w:val="001909AE"/>
    <w:rsid w:val="00190B84"/>
    <w:rsid w:val="00190D20"/>
    <w:rsid w:val="00190E02"/>
    <w:rsid w:val="00190F8A"/>
    <w:rsid w:val="00191119"/>
    <w:rsid w:val="00191175"/>
    <w:rsid w:val="001916D3"/>
    <w:rsid w:val="00191ACD"/>
    <w:rsid w:val="00191AEC"/>
    <w:rsid w:val="00191B24"/>
    <w:rsid w:val="00191C68"/>
    <w:rsid w:val="00191EAB"/>
    <w:rsid w:val="001920F2"/>
    <w:rsid w:val="001922DA"/>
    <w:rsid w:val="001923C2"/>
    <w:rsid w:val="00192423"/>
    <w:rsid w:val="0019242E"/>
    <w:rsid w:val="00192648"/>
    <w:rsid w:val="00192869"/>
    <w:rsid w:val="00192BAF"/>
    <w:rsid w:val="00192E80"/>
    <w:rsid w:val="00193374"/>
    <w:rsid w:val="0019349C"/>
    <w:rsid w:val="001934A5"/>
    <w:rsid w:val="00193725"/>
    <w:rsid w:val="001938A5"/>
    <w:rsid w:val="001939BE"/>
    <w:rsid w:val="00193ABD"/>
    <w:rsid w:val="00193B0A"/>
    <w:rsid w:val="00193C9E"/>
    <w:rsid w:val="00193F8E"/>
    <w:rsid w:val="0019449C"/>
    <w:rsid w:val="00194609"/>
    <w:rsid w:val="0019465A"/>
    <w:rsid w:val="001946AB"/>
    <w:rsid w:val="001946B9"/>
    <w:rsid w:val="001947B5"/>
    <w:rsid w:val="001947D9"/>
    <w:rsid w:val="00194AD2"/>
    <w:rsid w:val="00194EC5"/>
    <w:rsid w:val="00194FCC"/>
    <w:rsid w:val="00195522"/>
    <w:rsid w:val="001956C0"/>
    <w:rsid w:val="0019576F"/>
    <w:rsid w:val="001958A1"/>
    <w:rsid w:val="00195E2D"/>
    <w:rsid w:val="00195F29"/>
    <w:rsid w:val="00195F36"/>
    <w:rsid w:val="00196347"/>
    <w:rsid w:val="001963B7"/>
    <w:rsid w:val="00196451"/>
    <w:rsid w:val="0019663D"/>
    <w:rsid w:val="001966BB"/>
    <w:rsid w:val="0019673F"/>
    <w:rsid w:val="00196BEE"/>
    <w:rsid w:val="00196BFD"/>
    <w:rsid w:val="00196C82"/>
    <w:rsid w:val="00196E74"/>
    <w:rsid w:val="00196EF9"/>
    <w:rsid w:val="0019706B"/>
    <w:rsid w:val="001973C6"/>
    <w:rsid w:val="0019747D"/>
    <w:rsid w:val="00197487"/>
    <w:rsid w:val="0019749B"/>
    <w:rsid w:val="001974A1"/>
    <w:rsid w:val="001974FF"/>
    <w:rsid w:val="0019751C"/>
    <w:rsid w:val="00197768"/>
    <w:rsid w:val="00197793"/>
    <w:rsid w:val="0019788A"/>
    <w:rsid w:val="00197B11"/>
    <w:rsid w:val="00197C2D"/>
    <w:rsid w:val="00197C63"/>
    <w:rsid w:val="00197D0A"/>
    <w:rsid w:val="001A0266"/>
    <w:rsid w:val="001A02E9"/>
    <w:rsid w:val="001A078A"/>
    <w:rsid w:val="001A0E92"/>
    <w:rsid w:val="001A1192"/>
    <w:rsid w:val="001A122A"/>
    <w:rsid w:val="001A12CB"/>
    <w:rsid w:val="001A1576"/>
    <w:rsid w:val="001A19F5"/>
    <w:rsid w:val="001A1A09"/>
    <w:rsid w:val="001A1A41"/>
    <w:rsid w:val="001A2033"/>
    <w:rsid w:val="001A20B7"/>
    <w:rsid w:val="001A2220"/>
    <w:rsid w:val="001A22BB"/>
    <w:rsid w:val="001A2404"/>
    <w:rsid w:val="001A24DC"/>
    <w:rsid w:val="001A25DC"/>
    <w:rsid w:val="001A2A8A"/>
    <w:rsid w:val="001A2B0D"/>
    <w:rsid w:val="001A2DC7"/>
    <w:rsid w:val="001A305A"/>
    <w:rsid w:val="001A3225"/>
    <w:rsid w:val="001A32F9"/>
    <w:rsid w:val="001A334B"/>
    <w:rsid w:val="001A334C"/>
    <w:rsid w:val="001A3457"/>
    <w:rsid w:val="001A345C"/>
    <w:rsid w:val="001A3640"/>
    <w:rsid w:val="001A3798"/>
    <w:rsid w:val="001A3B39"/>
    <w:rsid w:val="001A3DB7"/>
    <w:rsid w:val="001A44AF"/>
    <w:rsid w:val="001A4863"/>
    <w:rsid w:val="001A49DD"/>
    <w:rsid w:val="001A4AB3"/>
    <w:rsid w:val="001A4B91"/>
    <w:rsid w:val="001A4D42"/>
    <w:rsid w:val="001A4FD1"/>
    <w:rsid w:val="001A5059"/>
    <w:rsid w:val="001A52DD"/>
    <w:rsid w:val="001A5327"/>
    <w:rsid w:val="001A53F1"/>
    <w:rsid w:val="001A5625"/>
    <w:rsid w:val="001A58BC"/>
    <w:rsid w:val="001A5985"/>
    <w:rsid w:val="001A59F7"/>
    <w:rsid w:val="001A5A29"/>
    <w:rsid w:val="001A60E6"/>
    <w:rsid w:val="001A614B"/>
    <w:rsid w:val="001A6191"/>
    <w:rsid w:val="001A64C4"/>
    <w:rsid w:val="001A6890"/>
    <w:rsid w:val="001A6AF0"/>
    <w:rsid w:val="001A6B8A"/>
    <w:rsid w:val="001A6C5D"/>
    <w:rsid w:val="001A6E6E"/>
    <w:rsid w:val="001A6FE5"/>
    <w:rsid w:val="001A70E5"/>
    <w:rsid w:val="001A766E"/>
    <w:rsid w:val="001A7794"/>
    <w:rsid w:val="001A790D"/>
    <w:rsid w:val="001A7964"/>
    <w:rsid w:val="001A7D4B"/>
    <w:rsid w:val="001A7E1F"/>
    <w:rsid w:val="001B031B"/>
    <w:rsid w:val="001B0525"/>
    <w:rsid w:val="001B055C"/>
    <w:rsid w:val="001B0626"/>
    <w:rsid w:val="001B0629"/>
    <w:rsid w:val="001B065A"/>
    <w:rsid w:val="001B094B"/>
    <w:rsid w:val="001B0D75"/>
    <w:rsid w:val="001B0FC6"/>
    <w:rsid w:val="001B124B"/>
    <w:rsid w:val="001B1449"/>
    <w:rsid w:val="001B1570"/>
    <w:rsid w:val="001B1B81"/>
    <w:rsid w:val="001B1CE7"/>
    <w:rsid w:val="001B20E1"/>
    <w:rsid w:val="001B2168"/>
    <w:rsid w:val="001B2359"/>
    <w:rsid w:val="001B25B6"/>
    <w:rsid w:val="001B2895"/>
    <w:rsid w:val="001B2948"/>
    <w:rsid w:val="001B2A07"/>
    <w:rsid w:val="001B2B7D"/>
    <w:rsid w:val="001B2DD1"/>
    <w:rsid w:val="001B3586"/>
    <w:rsid w:val="001B39C0"/>
    <w:rsid w:val="001B3A79"/>
    <w:rsid w:val="001B3A81"/>
    <w:rsid w:val="001B3AEB"/>
    <w:rsid w:val="001B3C3C"/>
    <w:rsid w:val="001B40B3"/>
    <w:rsid w:val="001B414E"/>
    <w:rsid w:val="001B4160"/>
    <w:rsid w:val="001B4261"/>
    <w:rsid w:val="001B4316"/>
    <w:rsid w:val="001B46B0"/>
    <w:rsid w:val="001B4723"/>
    <w:rsid w:val="001B4A45"/>
    <w:rsid w:val="001B4D90"/>
    <w:rsid w:val="001B5059"/>
    <w:rsid w:val="001B54BA"/>
    <w:rsid w:val="001B567E"/>
    <w:rsid w:val="001B5B53"/>
    <w:rsid w:val="001B5C0D"/>
    <w:rsid w:val="001B5F90"/>
    <w:rsid w:val="001B6345"/>
    <w:rsid w:val="001B6446"/>
    <w:rsid w:val="001B662F"/>
    <w:rsid w:val="001B6984"/>
    <w:rsid w:val="001B6A28"/>
    <w:rsid w:val="001B6BA8"/>
    <w:rsid w:val="001B6CA0"/>
    <w:rsid w:val="001B6CE3"/>
    <w:rsid w:val="001B7012"/>
    <w:rsid w:val="001B7054"/>
    <w:rsid w:val="001B7163"/>
    <w:rsid w:val="001B7207"/>
    <w:rsid w:val="001B73CD"/>
    <w:rsid w:val="001B7635"/>
    <w:rsid w:val="001B792C"/>
    <w:rsid w:val="001B7960"/>
    <w:rsid w:val="001B7A1E"/>
    <w:rsid w:val="001C0113"/>
    <w:rsid w:val="001C02FA"/>
    <w:rsid w:val="001C0515"/>
    <w:rsid w:val="001C0686"/>
    <w:rsid w:val="001C0808"/>
    <w:rsid w:val="001C08BE"/>
    <w:rsid w:val="001C0E42"/>
    <w:rsid w:val="001C0F86"/>
    <w:rsid w:val="001C10BD"/>
    <w:rsid w:val="001C1391"/>
    <w:rsid w:val="001C13FF"/>
    <w:rsid w:val="001C1BC6"/>
    <w:rsid w:val="001C1C0F"/>
    <w:rsid w:val="001C1CA9"/>
    <w:rsid w:val="001C2571"/>
    <w:rsid w:val="001C2592"/>
    <w:rsid w:val="001C276E"/>
    <w:rsid w:val="001C2833"/>
    <w:rsid w:val="001C28EE"/>
    <w:rsid w:val="001C290E"/>
    <w:rsid w:val="001C32CE"/>
    <w:rsid w:val="001C3335"/>
    <w:rsid w:val="001C3434"/>
    <w:rsid w:val="001C35E0"/>
    <w:rsid w:val="001C36E9"/>
    <w:rsid w:val="001C3832"/>
    <w:rsid w:val="001C3AB1"/>
    <w:rsid w:val="001C3C24"/>
    <w:rsid w:val="001C3C7A"/>
    <w:rsid w:val="001C463F"/>
    <w:rsid w:val="001C46AD"/>
    <w:rsid w:val="001C4ABF"/>
    <w:rsid w:val="001C4BC5"/>
    <w:rsid w:val="001C4CAC"/>
    <w:rsid w:val="001C4E24"/>
    <w:rsid w:val="001C4F2D"/>
    <w:rsid w:val="001C50F3"/>
    <w:rsid w:val="001C5169"/>
    <w:rsid w:val="001C523E"/>
    <w:rsid w:val="001C54ED"/>
    <w:rsid w:val="001C5888"/>
    <w:rsid w:val="001C5953"/>
    <w:rsid w:val="001C5BE9"/>
    <w:rsid w:val="001C5D66"/>
    <w:rsid w:val="001C5F16"/>
    <w:rsid w:val="001C6144"/>
    <w:rsid w:val="001C6387"/>
    <w:rsid w:val="001C65D3"/>
    <w:rsid w:val="001C6675"/>
    <w:rsid w:val="001C66B7"/>
    <w:rsid w:val="001C687A"/>
    <w:rsid w:val="001C695B"/>
    <w:rsid w:val="001C69A2"/>
    <w:rsid w:val="001C6AB9"/>
    <w:rsid w:val="001C6C7F"/>
    <w:rsid w:val="001C6C8A"/>
    <w:rsid w:val="001C6FA2"/>
    <w:rsid w:val="001C7085"/>
    <w:rsid w:val="001C73B9"/>
    <w:rsid w:val="001C76C3"/>
    <w:rsid w:val="001C77C6"/>
    <w:rsid w:val="001C79E6"/>
    <w:rsid w:val="001C7D87"/>
    <w:rsid w:val="001D002F"/>
    <w:rsid w:val="001D00BA"/>
    <w:rsid w:val="001D0145"/>
    <w:rsid w:val="001D02A3"/>
    <w:rsid w:val="001D0373"/>
    <w:rsid w:val="001D052F"/>
    <w:rsid w:val="001D0574"/>
    <w:rsid w:val="001D0588"/>
    <w:rsid w:val="001D06CF"/>
    <w:rsid w:val="001D0863"/>
    <w:rsid w:val="001D0870"/>
    <w:rsid w:val="001D0A1D"/>
    <w:rsid w:val="001D0CD1"/>
    <w:rsid w:val="001D0F07"/>
    <w:rsid w:val="001D13A1"/>
    <w:rsid w:val="001D1415"/>
    <w:rsid w:val="001D14FE"/>
    <w:rsid w:val="001D1715"/>
    <w:rsid w:val="001D1790"/>
    <w:rsid w:val="001D19FA"/>
    <w:rsid w:val="001D1AC6"/>
    <w:rsid w:val="001D1B3D"/>
    <w:rsid w:val="001D1CC9"/>
    <w:rsid w:val="001D1EE0"/>
    <w:rsid w:val="001D22A6"/>
    <w:rsid w:val="001D2335"/>
    <w:rsid w:val="001D246C"/>
    <w:rsid w:val="001D2569"/>
    <w:rsid w:val="001D261C"/>
    <w:rsid w:val="001D26EF"/>
    <w:rsid w:val="001D2A4F"/>
    <w:rsid w:val="001D2B76"/>
    <w:rsid w:val="001D30AA"/>
    <w:rsid w:val="001D34BB"/>
    <w:rsid w:val="001D3506"/>
    <w:rsid w:val="001D35E9"/>
    <w:rsid w:val="001D3738"/>
    <w:rsid w:val="001D37DB"/>
    <w:rsid w:val="001D38B5"/>
    <w:rsid w:val="001D3ED7"/>
    <w:rsid w:val="001D426B"/>
    <w:rsid w:val="001D42DD"/>
    <w:rsid w:val="001D45EE"/>
    <w:rsid w:val="001D46BB"/>
    <w:rsid w:val="001D488F"/>
    <w:rsid w:val="001D49A2"/>
    <w:rsid w:val="001D4A67"/>
    <w:rsid w:val="001D4BDB"/>
    <w:rsid w:val="001D4CB4"/>
    <w:rsid w:val="001D514A"/>
    <w:rsid w:val="001D56CD"/>
    <w:rsid w:val="001D56F5"/>
    <w:rsid w:val="001D5757"/>
    <w:rsid w:val="001D5805"/>
    <w:rsid w:val="001D594F"/>
    <w:rsid w:val="001D5C16"/>
    <w:rsid w:val="001D5EDB"/>
    <w:rsid w:val="001D62E7"/>
    <w:rsid w:val="001D6583"/>
    <w:rsid w:val="001D65AD"/>
    <w:rsid w:val="001D65E7"/>
    <w:rsid w:val="001D6658"/>
    <w:rsid w:val="001D67DF"/>
    <w:rsid w:val="001D687F"/>
    <w:rsid w:val="001D69FE"/>
    <w:rsid w:val="001D6CB3"/>
    <w:rsid w:val="001D7061"/>
    <w:rsid w:val="001D707B"/>
    <w:rsid w:val="001D7559"/>
    <w:rsid w:val="001D75FE"/>
    <w:rsid w:val="001D7609"/>
    <w:rsid w:val="001D7751"/>
    <w:rsid w:val="001D7769"/>
    <w:rsid w:val="001D7E5F"/>
    <w:rsid w:val="001D7F60"/>
    <w:rsid w:val="001D7F73"/>
    <w:rsid w:val="001D7FD6"/>
    <w:rsid w:val="001E0084"/>
    <w:rsid w:val="001E0102"/>
    <w:rsid w:val="001E04A0"/>
    <w:rsid w:val="001E04F3"/>
    <w:rsid w:val="001E0646"/>
    <w:rsid w:val="001E0ACB"/>
    <w:rsid w:val="001E0AE4"/>
    <w:rsid w:val="001E0BC8"/>
    <w:rsid w:val="001E10CB"/>
    <w:rsid w:val="001E141D"/>
    <w:rsid w:val="001E147F"/>
    <w:rsid w:val="001E1680"/>
    <w:rsid w:val="001E18FA"/>
    <w:rsid w:val="001E1ACE"/>
    <w:rsid w:val="001E1D33"/>
    <w:rsid w:val="001E1F67"/>
    <w:rsid w:val="001E2281"/>
    <w:rsid w:val="001E22D6"/>
    <w:rsid w:val="001E2F46"/>
    <w:rsid w:val="001E2F52"/>
    <w:rsid w:val="001E31A6"/>
    <w:rsid w:val="001E399C"/>
    <w:rsid w:val="001E3AB6"/>
    <w:rsid w:val="001E3B2C"/>
    <w:rsid w:val="001E4247"/>
    <w:rsid w:val="001E442B"/>
    <w:rsid w:val="001E4564"/>
    <w:rsid w:val="001E4654"/>
    <w:rsid w:val="001E4674"/>
    <w:rsid w:val="001E4846"/>
    <w:rsid w:val="001E495C"/>
    <w:rsid w:val="001E4AA8"/>
    <w:rsid w:val="001E4C1A"/>
    <w:rsid w:val="001E4E98"/>
    <w:rsid w:val="001E4EE0"/>
    <w:rsid w:val="001E4F45"/>
    <w:rsid w:val="001E510C"/>
    <w:rsid w:val="001E52DB"/>
    <w:rsid w:val="001E54BD"/>
    <w:rsid w:val="001E550C"/>
    <w:rsid w:val="001E56EC"/>
    <w:rsid w:val="001E593D"/>
    <w:rsid w:val="001E59F7"/>
    <w:rsid w:val="001E5A29"/>
    <w:rsid w:val="001E5AB6"/>
    <w:rsid w:val="001E5B0B"/>
    <w:rsid w:val="001E5B6D"/>
    <w:rsid w:val="001E5D9E"/>
    <w:rsid w:val="001E5F4D"/>
    <w:rsid w:val="001E5FCA"/>
    <w:rsid w:val="001E600D"/>
    <w:rsid w:val="001E60D8"/>
    <w:rsid w:val="001E6390"/>
    <w:rsid w:val="001E6551"/>
    <w:rsid w:val="001E667D"/>
    <w:rsid w:val="001E6768"/>
    <w:rsid w:val="001E685D"/>
    <w:rsid w:val="001E6935"/>
    <w:rsid w:val="001E6B94"/>
    <w:rsid w:val="001E6BE4"/>
    <w:rsid w:val="001E6EBC"/>
    <w:rsid w:val="001E6EC1"/>
    <w:rsid w:val="001E7272"/>
    <w:rsid w:val="001E7432"/>
    <w:rsid w:val="001E755E"/>
    <w:rsid w:val="001E7636"/>
    <w:rsid w:val="001E7646"/>
    <w:rsid w:val="001E7773"/>
    <w:rsid w:val="001E78B4"/>
    <w:rsid w:val="001E7961"/>
    <w:rsid w:val="001E7967"/>
    <w:rsid w:val="001E7A51"/>
    <w:rsid w:val="001E7BFE"/>
    <w:rsid w:val="001E7CA1"/>
    <w:rsid w:val="001E7ED5"/>
    <w:rsid w:val="001E7F51"/>
    <w:rsid w:val="001F001C"/>
    <w:rsid w:val="001F01E2"/>
    <w:rsid w:val="001F01EA"/>
    <w:rsid w:val="001F027E"/>
    <w:rsid w:val="001F0293"/>
    <w:rsid w:val="001F0D52"/>
    <w:rsid w:val="001F0DB2"/>
    <w:rsid w:val="001F0E89"/>
    <w:rsid w:val="001F0E99"/>
    <w:rsid w:val="001F1349"/>
    <w:rsid w:val="001F154B"/>
    <w:rsid w:val="001F1BE6"/>
    <w:rsid w:val="001F1D0E"/>
    <w:rsid w:val="001F2016"/>
    <w:rsid w:val="001F208F"/>
    <w:rsid w:val="001F2208"/>
    <w:rsid w:val="001F229C"/>
    <w:rsid w:val="001F23E4"/>
    <w:rsid w:val="001F2411"/>
    <w:rsid w:val="001F256D"/>
    <w:rsid w:val="001F25E4"/>
    <w:rsid w:val="001F28AF"/>
    <w:rsid w:val="001F291F"/>
    <w:rsid w:val="001F2CDE"/>
    <w:rsid w:val="001F2CFA"/>
    <w:rsid w:val="001F2E38"/>
    <w:rsid w:val="001F307B"/>
    <w:rsid w:val="001F316C"/>
    <w:rsid w:val="001F3629"/>
    <w:rsid w:val="001F3838"/>
    <w:rsid w:val="001F3856"/>
    <w:rsid w:val="001F396D"/>
    <w:rsid w:val="001F3A73"/>
    <w:rsid w:val="001F3D30"/>
    <w:rsid w:val="001F4009"/>
    <w:rsid w:val="001F404E"/>
    <w:rsid w:val="001F40AA"/>
    <w:rsid w:val="001F440C"/>
    <w:rsid w:val="001F44B0"/>
    <w:rsid w:val="001F45F4"/>
    <w:rsid w:val="001F4A5B"/>
    <w:rsid w:val="001F4E04"/>
    <w:rsid w:val="001F50FF"/>
    <w:rsid w:val="001F51E1"/>
    <w:rsid w:val="001F527B"/>
    <w:rsid w:val="001F53AD"/>
    <w:rsid w:val="001F57A1"/>
    <w:rsid w:val="001F5B80"/>
    <w:rsid w:val="001F5E7D"/>
    <w:rsid w:val="001F5FF9"/>
    <w:rsid w:val="001F6179"/>
    <w:rsid w:val="001F61D8"/>
    <w:rsid w:val="001F64F3"/>
    <w:rsid w:val="001F6745"/>
    <w:rsid w:val="001F6803"/>
    <w:rsid w:val="001F6ABC"/>
    <w:rsid w:val="001F6DB8"/>
    <w:rsid w:val="001F6DC0"/>
    <w:rsid w:val="001F7091"/>
    <w:rsid w:val="001F763B"/>
    <w:rsid w:val="001F76A5"/>
    <w:rsid w:val="001F779E"/>
    <w:rsid w:val="001F7BF4"/>
    <w:rsid w:val="001F7C96"/>
    <w:rsid w:val="001F7D5D"/>
    <w:rsid w:val="001F7E1A"/>
    <w:rsid w:val="001F7E5E"/>
    <w:rsid w:val="001F7F6C"/>
    <w:rsid w:val="002000DF"/>
    <w:rsid w:val="0020044F"/>
    <w:rsid w:val="0020056C"/>
    <w:rsid w:val="00200CE8"/>
    <w:rsid w:val="00200DE8"/>
    <w:rsid w:val="0020110E"/>
    <w:rsid w:val="00201282"/>
    <w:rsid w:val="0020131D"/>
    <w:rsid w:val="002013FE"/>
    <w:rsid w:val="00201B8A"/>
    <w:rsid w:val="00201EB4"/>
    <w:rsid w:val="00201F79"/>
    <w:rsid w:val="00201F88"/>
    <w:rsid w:val="00201FA0"/>
    <w:rsid w:val="002020CD"/>
    <w:rsid w:val="002022D0"/>
    <w:rsid w:val="00202425"/>
    <w:rsid w:val="00202460"/>
    <w:rsid w:val="0020260D"/>
    <w:rsid w:val="00202A48"/>
    <w:rsid w:val="00202C26"/>
    <w:rsid w:val="00202F4F"/>
    <w:rsid w:val="00203261"/>
    <w:rsid w:val="002035F1"/>
    <w:rsid w:val="0020376C"/>
    <w:rsid w:val="002038CB"/>
    <w:rsid w:val="00203A85"/>
    <w:rsid w:val="00203C75"/>
    <w:rsid w:val="00203E21"/>
    <w:rsid w:val="00203F45"/>
    <w:rsid w:val="0020402C"/>
    <w:rsid w:val="00204462"/>
    <w:rsid w:val="002048FA"/>
    <w:rsid w:val="00204AF9"/>
    <w:rsid w:val="00204C8A"/>
    <w:rsid w:val="0020515A"/>
    <w:rsid w:val="00205309"/>
    <w:rsid w:val="002053EC"/>
    <w:rsid w:val="0020556B"/>
    <w:rsid w:val="002055CE"/>
    <w:rsid w:val="0020578C"/>
    <w:rsid w:val="00205891"/>
    <w:rsid w:val="00205997"/>
    <w:rsid w:val="00205DBD"/>
    <w:rsid w:val="002060EB"/>
    <w:rsid w:val="002060EF"/>
    <w:rsid w:val="002061B8"/>
    <w:rsid w:val="00206739"/>
    <w:rsid w:val="0020675B"/>
    <w:rsid w:val="00206858"/>
    <w:rsid w:val="00206926"/>
    <w:rsid w:val="00206DE2"/>
    <w:rsid w:val="00206DE7"/>
    <w:rsid w:val="00207058"/>
    <w:rsid w:val="00207189"/>
    <w:rsid w:val="0020746D"/>
    <w:rsid w:val="002079E1"/>
    <w:rsid w:val="00207AD0"/>
    <w:rsid w:val="00207B31"/>
    <w:rsid w:val="00207C70"/>
    <w:rsid w:val="00207DAC"/>
    <w:rsid w:val="00207E92"/>
    <w:rsid w:val="00207F6C"/>
    <w:rsid w:val="00210095"/>
    <w:rsid w:val="002102F5"/>
    <w:rsid w:val="002103A6"/>
    <w:rsid w:val="0021058D"/>
    <w:rsid w:val="002106E8"/>
    <w:rsid w:val="002108CF"/>
    <w:rsid w:val="00210A1A"/>
    <w:rsid w:val="00210B27"/>
    <w:rsid w:val="00210E4F"/>
    <w:rsid w:val="00210E97"/>
    <w:rsid w:val="00211034"/>
    <w:rsid w:val="00211384"/>
    <w:rsid w:val="00211469"/>
    <w:rsid w:val="0021156D"/>
    <w:rsid w:val="0021158B"/>
    <w:rsid w:val="0021158C"/>
    <w:rsid w:val="002117BF"/>
    <w:rsid w:val="00211923"/>
    <w:rsid w:val="00211934"/>
    <w:rsid w:val="00211F63"/>
    <w:rsid w:val="00212143"/>
    <w:rsid w:val="00212188"/>
    <w:rsid w:val="00212225"/>
    <w:rsid w:val="00212644"/>
    <w:rsid w:val="002126F8"/>
    <w:rsid w:val="002129EF"/>
    <w:rsid w:val="00212BD9"/>
    <w:rsid w:val="00212D84"/>
    <w:rsid w:val="00212FD1"/>
    <w:rsid w:val="00213016"/>
    <w:rsid w:val="0021303E"/>
    <w:rsid w:val="002131FC"/>
    <w:rsid w:val="0021340F"/>
    <w:rsid w:val="00213426"/>
    <w:rsid w:val="0021359A"/>
    <w:rsid w:val="002137DA"/>
    <w:rsid w:val="002137ED"/>
    <w:rsid w:val="00213F08"/>
    <w:rsid w:val="002141A4"/>
    <w:rsid w:val="0021434E"/>
    <w:rsid w:val="00214783"/>
    <w:rsid w:val="002155DF"/>
    <w:rsid w:val="002155E6"/>
    <w:rsid w:val="00215662"/>
    <w:rsid w:val="002157F4"/>
    <w:rsid w:val="00215938"/>
    <w:rsid w:val="00215F5B"/>
    <w:rsid w:val="00215FD4"/>
    <w:rsid w:val="0021632A"/>
    <w:rsid w:val="00216806"/>
    <w:rsid w:val="00216849"/>
    <w:rsid w:val="00216BEA"/>
    <w:rsid w:val="00216E41"/>
    <w:rsid w:val="00216FAB"/>
    <w:rsid w:val="002176A6"/>
    <w:rsid w:val="002179CC"/>
    <w:rsid w:val="002179D4"/>
    <w:rsid w:val="00217A5C"/>
    <w:rsid w:val="00217CAF"/>
    <w:rsid w:val="00217CE4"/>
    <w:rsid w:val="00217D03"/>
    <w:rsid w:val="00217D08"/>
    <w:rsid w:val="0022003E"/>
    <w:rsid w:val="002200DB"/>
    <w:rsid w:val="0022077F"/>
    <w:rsid w:val="00220CF0"/>
    <w:rsid w:val="00220D06"/>
    <w:rsid w:val="00220DEE"/>
    <w:rsid w:val="0022113C"/>
    <w:rsid w:val="002212AF"/>
    <w:rsid w:val="0022134B"/>
    <w:rsid w:val="00221365"/>
    <w:rsid w:val="002213EF"/>
    <w:rsid w:val="0022164A"/>
    <w:rsid w:val="0022171C"/>
    <w:rsid w:val="002217DF"/>
    <w:rsid w:val="00221800"/>
    <w:rsid w:val="00221826"/>
    <w:rsid w:val="00221894"/>
    <w:rsid w:val="00221B47"/>
    <w:rsid w:val="00221BE6"/>
    <w:rsid w:val="00221C7B"/>
    <w:rsid w:val="00221C99"/>
    <w:rsid w:val="00221D36"/>
    <w:rsid w:val="00221EA4"/>
    <w:rsid w:val="00221F38"/>
    <w:rsid w:val="00221FEE"/>
    <w:rsid w:val="002220B9"/>
    <w:rsid w:val="002222B7"/>
    <w:rsid w:val="00222385"/>
    <w:rsid w:val="00222615"/>
    <w:rsid w:val="00222845"/>
    <w:rsid w:val="00222893"/>
    <w:rsid w:val="002228C3"/>
    <w:rsid w:val="00222E35"/>
    <w:rsid w:val="002230CD"/>
    <w:rsid w:val="002231AA"/>
    <w:rsid w:val="00223645"/>
    <w:rsid w:val="002236CF"/>
    <w:rsid w:val="00223738"/>
    <w:rsid w:val="0022390D"/>
    <w:rsid w:val="0022392F"/>
    <w:rsid w:val="00223C75"/>
    <w:rsid w:val="00223CCB"/>
    <w:rsid w:val="00223F4B"/>
    <w:rsid w:val="00223FE4"/>
    <w:rsid w:val="00224131"/>
    <w:rsid w:val="00224662"/>
    <w:rsid w:val="00224825"/>
    <w:rsid w:val="0022484E"/>
    <w:rsid w:val="002248A8"/>
    <w:rsid w:val="00224950"/>
    <w:rsid w:val="00224C22"/>
    <w:rsid w:val="00224E96"/>
    <w:rsid w:val="00225182"/>
    <w:rsid w:val="00225192"/>
    <w:rsid w:val="002251BF"/>
    <w:rsid w:val="00225339"/>
    <w:rsid w:val="00225481"/>
    <w:rsid w:val="00225766"/>
    <w:rsid w:val="002257E4"/>
    <w:rsid w:val="002259AF"/>
    <w:rsid w:val="00225CEB"/>
    <w:rsid w:val="00226219"/>
    <w:rsid w:val="002262D3"/>
    <w:rsid w:val="00226561"/>
    <w:rsid w:val="0022663A"/>
    <w:rsid w:val="00226736"/>
    <w:rsid w:val="00226BA9"/>
    <w:rsid w:val="00226C3A"/>
    <w:rsid w:val="0022714A"/>
    <w:rsid w:val="002272C8"/>
    <w:rsid w:val="00227303"/>
    <w:rsid w:val="00227644"/>
    <w:rsid w:val="002277A1"/>
    <w:rsid w:val="002277EA"/>
    <w:rsid w:val="00227890"/>
    <w:rsid w:val="00227DA9"/>
    <w:rsid w:val="00230024"/>
    <w:rsid w:val="00230342"/>
    <w:rsid w:val="002303FE"/>
    <w:rsid w:val="00230476"/>
    <w:rsid w:val="002305ED"/>
    <w:rsid w:val="00230671"/>
    <w:rsid w:val="00230AF3"/>
    <w:rsid w:val="00230B18"/>
    <w:rsid w:val="00230D3C"/>
    <w:rsid w:val="00230DA2"/>
    <w:rsid w:val="00230E10"/>
    <w:rsid w:val="00230F75"/>
    <w:rsid w:val="00230F95"/>
    <w:rsid w:val="00231312"/>
    <w:rsid w:val="00231454"/>
    <w:rsid w:val="00231F7C"/>
    <w:rsid w:val="00232250"/>
    <w:rsid w:val="0023227E"/>
    <w:rsid w:val="002323E2"/>
    <w:rsid w:val="002324D6"/>
    <w:rsid w:val="002324F8"/>
    <w:rsid w:val="00232954"/>
    <w:rsid w:val="00232C9B"/>
    <w:rsid w:val="00232CC1"/>
    <w:rsid w:val="00232D65"/>
    <w:rsid w:val="00233100"/>
    <w:rsid w:val="0023316E"/>
    <w:rsid w:val="00233229"/>
    <w:rsid w:val="0023331D"/>
    <w:rsid w:val="0023373B"/>
    <w:rsid w:val="00233862"/>
    <w:rsid w:val="00233BBA"/>
    <w:rsid w:val="00233BD3"/>
    <w:rsid w:val="00233C5E"/>
    <w:rsid w:val="00234037"/>
    <w:rsid w:val="00234D5F"/>
    <w:rsid w:val="00234E3F"/>
    <w:rsid w:val="00234F19"/>
    <w:rsid w:val="00234FB0"/>
    <w:rsid w:val="00234FC6"/>
    <w:rsid w:val="002351CA"/>
    <w:rsid w:val="002355FB"/>
    <w:rsid w:val="0023571B"/>
    <w:rsid w:val="002357B3"/>
    <w:rsid w:val="002357D0"/>
    <w:rsid w:val="00235A95"/>
    <w:rsid w:val="00235ADB"/>
    <w:rsid w:val="00235BCF"/>
    <w:rsid w:val="00235C3E"/>
    <w:rsid w:val="00235F4E"/>
    <w:rsid w:val="0023605D"/>
    <w:rsid w:val="00236134"/>
    <w:rsid w:val="0023618F"/>
    <w:rsid w:val="002361AC"/>
    <w:rsid w:val="0023623A"/>
    <w:rsid w:val="002362DB"/>
    <w:rsid w:val="00236423"/>
    <w:rsid w:val="0023646D"/>
    <w:rsid w:val="002365EA"/>
    <w:rsid w:val="00236698"/>
    <w:rsid w:val="002368BE"/>
    <w:rsid w:val="002368D5"/>
    <w:rsid w:val="002370ED"/>
    <w:rsid w:val="00237155"/>
    <w:rsid w:val="0023730D"/>
    <w:rsid w:val="00237436"/>
    <w:rsid w:val="0023746D"/>
    <w:rsid w:val="0023786F"/>
    <w:rsid w:val="00237A02"/>
    <w:rsid w:val="00237A52"/>
    <w:rsid w:val="00237BFC"/>
    <w:rsid w:val="00237CAA"/>
    <w:rsid w:val="00240303"/>
    <w:rsid w:val="00240435"/>
    <w:rsid w:val="00240570"/>
    <w:rsid w:val="00240A8F"/>
    <w:rsid w:val="00240A9F"/>
    <w:rsid w:val="00240B2F"/>
    <w:rsid w:val="00240B36"/>
    <w:rsid w:val="0024115B"/>
    <w:rsid w:val="00241165"/>
    <w:rsid w:val="002413B2"/>
    <w:rsid w:val="00241456"/>
    <w:rsid w:val="002415FC"/>
    <w:rsid w:val="0024189F"/>
    <w:rsid w:val="00241DC2"/>
    <w:rsid w:val="00241E23"/>
    <w:rsid w:val="00241F0A"/>
    <w:rsid w:val="002420DE"/>
    <w:rsid w:val="002421C5"/>
    <w:rsid w:val="002429BC"/>
    <w:rsid w:val="00242D2C"/>
    <w:rsid w:val="00243021"/>
    <w:rsid w:val="0024316A"/>
    <w:rsid w:val="002433A0"/>
    <w:rsid w:val="002438AD"/>
    <w:rsid w:val="00243AF8"/>
    <w:rsid w:val="00243E36"/>
    <w:rsid w:val="00244113"/>
    <w:rsid w:val="00244245"/>
    <w:rsid w:val="00244364"/>
    <w:rsid w:val="0024450B"/>
    <w:rsid w:val="0024475B"/>
    <w:rsid w:val="0024489E"/>
    <w:rsid w:val="00244D95"/>
    <w:rsid w:val="0024518C"/>
    <w:rsid w:val="002451E0"/>
    <w:rsid w:val="002452B6"/>
    <w:rsid w:val="0024548F"/>
    <w:rsid w:val="00245679"/>
    <w:rsid w:val="00245703"/>
    <w:rsid w:val="00245A9C"/>
    <w:rsid w:val="00245D73"/>
    <w:rsid w:val="0024608E"/>
    <w:rsid w:val="002466F0"/>
    <w:rsid w:val="00246711"/>
    <w:rsid w:val="0024672B"/>
    <w:rsid w:val="00246941"/>
    <w:rsid w:val="00246969"/>
    <w:rsid w:val="00246A3D"/>
    <w:rsid w:val="00246BE3"/>
    <w:rsid w:val="00246BF7"/>
    <w:rsid w:val="00246CD2"/>
    <w:rsid w:val="00246DD4"/>
    <w:rsid w:val="00246EDD"/>
    <w:rsid w:val="00246EFD"/>
    <w:rsid w:val="00246F87"/>
    <w:rsid w:val="002471F1"/>
    <w:rsid w:val="0024723B"/>
    <w:rsid w:val="00247292"/>
    <w:rsid w:val="002475A2"/>
    <w:rsid w:val="00247778"/>
    <w:rsid w:val="002479A7"/>
    <w:rsid w:val="002479EC"/>
    <w:rsid w:val="00247BBA"/>
    <w:rsid w:val="00247DDC"/>
    <w:rsid w:val="00250378"/>
    <w:rsid w:val="0025078A"/>
    <w:rsid w:val="00250860"/>
    <w:rsid w:val="00250883"/>
    <w:rsid w:val="00250DA0"/>
    <w:rsid w:val="00250DDD"/>
    <w:rsid w:val="0025100B"/>
    <w:rsid w:val="00251025"/>
    <w:rsid w:val="00251823"/>
    <w:rsid w:val="00251A72"/>
    <w:rsid w:val="00251AB6"/>
    <w:rsid w:val="00251C4F"/>
    <w:rsid w:val="00251EA5"/>
    <w:rsid w:val="00251FA7"/>
    <w:rsid w:val="002523AF"/>
    <w:rsid w:val="0025247A"/>
    <w:rsid w:val="0025251F"/>
    <w:rsid w:val="00252656"/>
    <w:rsid w:val="00252812"/>
    <w:rsid w:val="00252B55"/>
    <w:rsid w:val="00252BDD"/>
    <w:rsid w:val="00252CF8"/>
    <w:rsid w:val="0025341A"/>
    <w:rsid w:val="0025344C"/>
    <w:rsid w:val="0025361B"/>
    <w:rsid w:val="002536CE"/>
    <w:rsid w:val="0025395C"/>
    <w:rsid w:val="00253A83"/>
    <w:rsid w:val="00253BE7"/>
    <w:rsid w:val="00253CBA"/>
    <w:rsid w:val="002540DC"/>
    <w:rsid w:val="00254223"/>
    <w:rsid w:val="002545A6"/>
    <w:rsid w:val="002547AB"/>
    <w:rsid w:val="00254BB9"/>
    <w:rsid w:val="00254ECC"/>
    <w:rsid w:val="00254F87"/>
    <w:rsid w:val="0025532A"/>
    <w:rsid w:val="0025551B"/>
    <w:rsid w:val="002557FB"/>
    <w:rsid w:val="00255D79"/>
    <w:rsid w:val="00255FBF"/>
    <w:rsid w:val="00255FF2"/>
    <w:rsid w:val="00256125"/>
    <w:rsid w:val="0025624A"/>
    <w:rsid w:val="00256260"/>
    <w:rsid w:val="002564A6"/>
    <w:rsid w:val="00256719"/>
    <w:rsid w:val="00256793"/>
    <w:rsid w:val="002568E4"/>
    <w:rsid w:val="00256C09"/>
    <w:rsid w:val="00256E03"/>
    <w:rsid w:val="00256E7C"/>
    <w:rsid w:val="00256F65"/>
    <w:rsid w:val="00257097"/>
    <w:rsid w:val="00257204"/>
    <w:rsid w:val="002573AE"/>
    <w:rsid w:val="0025779C"/>
    <w:rsid w:val="002577FF"/>
    <w:rsid w:val="00257A6F"/>
    <w:rsid w:val="00257A85"/>
    <w:rsid w:val="00257ADC"/>
    <w:rsid w:val="00257B4C"/>
    <w:rsid w:val="00257C56"/>
    <w:rsid w:val="002600EA"/>
    <w:rsid w:val="0026079B"/>
    <w:rsid w:val="00260EAD"/>
    <w:rsid w:val="00260EF1"/>
    <w:rsid w:val="00260F50"/>
    <w:rsid w:val="00261085"/>
    <w:rsid w:val="002613EA"/>
    <w:rsid w:val="0026148D"/>
    <w:rsid w:val="002617C3"/>
    <w:rsid w:val="00261A78"/>
    <w:rsid w:val="00261BC9"/>
    <w:rsid w:val="002620AE"/>
    <w:rsid w:val="00262204"/>
    <w:rsid w:val="002623E5"/>
    <w:rsid w:val="00262570"/>
    <w:rsid w:val="002625CA"/>
    <w:rsid w:val="002625E1"/>
    <w:rsid w:val="0026262F"/>
    <w:rsid w:val="0026290F"/>
    <w:rsid w:val="00262BC0"/>
    <w:rsid w:val="00262C04"/>
    <w:rsid w:val="00262ED5"/>
    <w:rsid w:val="00262F47"/>
    <w:rsid w:val="0026326F"/>
    <w:rsid w:val="0026357F"/>
    <w:rsid w:val="002637FC"/>
    <w:rsid w:val="00263861"/>
    <w:rsid w:val="00263973"/>
    <w:rsid w:val="00263F94"/>
    <w:rsid w:val="00263FC5"/>
    <w:rsid w:val="0026413D"/>
    <w:rsid w:val="002641B1"/>
    <w:rsid w:val="002643DB"/>
    <w:rsid w:val="00264505"/>
    <w:rsid w:val="0026478A"/>
    <w:rsid w:val="00264853"/>
    <w:rsid w:val="00264862"/>
    <w:rsid w:val="00264940"/>
    <w:rsid w:val="002649E8"/>
    <w:rsid w:val="00264C3A"/>
    <w:rsid w:val="00264C96"/>
    <w:rsid w:val="00264CEB"/>
    <w:rsid w:val="00264FFB"/>
    <w:rsid w:val="00265070"/>
    <w:rsid w:val="002650C3"/>
    <w:rsid w:val="002654E0"/>
    <w:rsid w:val="00265AB1"/>
    <w:rsid w:val="00265D67"/>
    <w:rsid w:val="00265EF8"/>
    <w:rsid w:val="00265FD1"/>
    <w:rsid w:val="002661F8"/>
    <w:rsid w:val="002662EE"/>
    <w:rsid w:val="00266406"/>
    <w:rsid w:val="00266476"/>
    <w:rsid w:val="00266570"/>
    <w:rsid w:val="00266912"/>
    <w:rsid w:val="00266AC3"/>
    <w:rsid w:val="00266C9D"/>
    <w:rsid w:val="00267013"/>
    <w:rsid w:val="00267497"/>
    <w:rsid w:val="00267677"/>
    <w:rsid w:val="00267704"/>
    <w:rsid w:val="00267719"/>
    <w:rsid w:val="002677AB"/>
    <w:rsid w:val="00267B8A"/>
    <w:rsid w:val="00267C3F"/>
    <w:rsid w:val="002702B2"/>
    <w:rsid w:val="002702CD"/>
    <w:rsid w:val="0027035E"/>
    <w:rsid w:val="0027070D"/>
    <w:rsid w:val="00270B06"/>
    <w:rsid w:val="00270B7F"/>
    <w:rsid w:val="00270E90"/>
    <w:rsid w:val="00270EE9"/>
    <w:rsid w:val="0027142F"/>
    <w:rsid w:val="002716F9"/>
    <w:rsid w:val="00271793"/>
    <w:rsid w:val="002717E6"/>
    <w:rsid w:val="0027224D"/>
    <w:rsid w:val="00272361"/>
    <w:rsid w:val="002723C6"/>
    <w:rsid w:val="0027262F"/>
    <w:rsid w:val="0027267C"/>
    <w:rsid w:val="002726E4"/>
    <w:rsid w:val="0027276D"/>
    <w:rsid w:val="00272E41"/>
    <w:rsid w:val="00272EA4"/>
    <w:rsid w:val="0027302E"/>
    <w:rsid w:val="0027320F"/>
    <w:rsid w:val="002734BD"/>
    <w:rsid w:val="002734E9"/>
    <w:rsid w:val="0027359F"/>
    <w:rsid w:val="002735B2"/>
    <w:rsid w:val="00273792"/>
    <w:rsid w:val="0027379D"/>
    <w:rsid w:val="0027394B"/>
    <w:rsid w:val="00273A79"/>
    <w:rsid w:val="00273D27"/>
    <w:rsid w:val="00273F9C"/>
    <w:rsid w:val="00274165"/>
    <w:rsid w:val="002741B2"/>
    <w:rsid w:val="002746BA"/>
    <w:rsid w:val="0027471A"/>
    <w:rsid w:val="002747B2"/>
    <w:rsid w:val="00274A1F"/>
    <w:rsid w:val="00274BFC"/>
    <w:rsid w:val="00274D0E"/>
    <w:rsid w:val="00275350"/>
    <w:rsid w:val="0027556F"/>
    <w:rsid w:val="00275668"/>
    <w:rsid w:val="0027577E"/>
    <w:rsid w:val="0027591B"/>
    <w:rsid w:val="0027615B"/>
    <w:rsid w:val="00276426"/>
    <w:rsid w:val="0027643C"/>
    <w:rsid w:val="00276589"/>
    <w:rsid w:val="00276755"/>
    <w:rsid w:val="00276872"/>
    <w:rsid w:val="002768C4"/>
    <w:rsid w:val="00276925"/>
    <w:rsid w:val="00276CD7"/>
    <w:rsid w:val="00276E15"/>
    <w:rsid w:val="00277A95"/>
    <w:rsid w:val="00277B2B"/>
    <w:rsid w:val="002800DE"/>
    <w:rsid w:val="002800FA"/>
    <w:rsid w:val="0028031F"/>
    <w:rsid w:val="00280605"/>
    <w:rsid w:val="00280619"/>
    <w:rsid w:val="00280796"/>
    <w:rsid w:val="00280A71"/>
    <w:rsid w:val="002810D3"/>
    <w:rsid w:val="002814DC"/>
    <w:rsid w:val="00281593"/>
    <w:rsid w:val="00281D06"/>
    <w:rsid w:val="00282666"/>
    <w:rsid w:val="0028291E"/>
    <w:rsid w:val="0028299A"/>
    <w:rsid w:val="00282A6C"/>
    <w:rsid w:val="00282E05"/>
    <w:rsid w:val="00282E2B"/>
    <w:rsid w:val="00282ED4"/>
    <w:rsid w:val="00283076"/>
    <w:rsid w:val="002831A1"/>
    <w:rsid w:val="00283702"/>
    <w:rsid w:val="00283C23"/>
    <w:rsid w:val="00283C43"/>
    <w:rsid w:val="00283CF9"/>
    <w:rsid w:val="00284109"/>
    <w:rsid w:val="002842AC"/>
    <w:rsid w:val="00284306"/>
    <w:rsid w:val="002846C3"/>
    <w:rsid w:val="00284A79"/>
    <w:rsid w:val="00285037"/>
    <w:rsid w:val="002851B3"/>
    <w:rsid w:val="002851ED"/>
    <w:rsid w:val="00285265"/>
    <w:rsid w:val="00285529"/>
    <w:rsid w:val="00285778"/>
    <w:rsid w:val="002859E6"/>
    <w:rsid w:val="00285C46"/>
    <w:rsid w:val="00285C4C"/>
    <w:rsid w:val="00285CD2"/>
    <w:rsid w:val="00285D5E"/>
    <w:rsid w:val="00286399"/>
    <w:rsid w:val="00286510"/>
    <w:rsid w:val="002866C9"/>
    <w:rsid w:val="00286815"/>
    <w:rsid w:val="00286C92"/>
    <w:rsid w:val="00286CB6"/>
    <w:rsid w:val="00286CDF"/>
    <w:rsid w:val="00286DE2"/>
    <w:rsid w:val="0028713D"/>
    <w:rsid w:val="00287250"/>
    <w:rsid w:val="0028778D"/>
    <w:rsid w:val="00287837"/>
    <w:rsid w:val="00290092"/>
    <w:rsid w:val="0029011E"/>
    <w:rsid w:val="0029017B"/>
    <w:rsid w:val="002902CB"/>
    <w:rsid w:val="0029048E"/>
    <w:rsid w:val="00290500"/>
    <w:rsid w:val="00290811"/>
    <w:rsid w:val="00290A9E"/>
    <w:rsid w:val="00290B3C"/>
    <w:rsid w:val="00290C37"/>
    <w:rsid w:val="00290EC3"/>
    <w:rsid w:val="00290FC2"/>
    <w:rsid w:val="002913ED"/>
    <w:rsid w:val="0029147C"/>
    <w:rsid w:val="002914A8"/>
    <w:rsid w:val="002914D2"/>
    <w:rsid w:val="0029186C"/>
    <w:rsid w:val="002918E9"/>
    <w:rsid w:val="00291BA9"/>
    <w:rsid w:val="00291C9F"/>
    <w:rsid w:val="00291F5B"/>
    <w:rsid w:val="00291FBA"/>
    <w:rsid w:val="0029213A"/>
    <w:rsid w:val="002921A4"/>
    <w:rsid w:val="0029230C"/>
    <w:rsid w:val="002923D3"/>
    <w:rsid w:val="0029247D"/>
    <w:rsid w:val="002924A7"/>
    <w:rsid w:val="002927AB"/>
    <w:rsid w:val="002927D9"/>
    <w:rsid w:val="0029284C"/>
    <w:rsid w:val="00292CDC"/>
    <w:rsid w:val="0029300F"/>
    <w:rsid w:val="0029314A"/>
    <w:rsid w:val="00293301"/>
    <w:rsid w:val="00293409"/>
    <w:rsid w:val="002934F5"/>
    <w:rsid w:val="002936DF"/>
    <w:rsid w:val="0029382C"/>
    <w:rsid w:val="002938EF"/>
    <w:rsid w:val="00293994"/>
    <w:rsid w:val="00293A9D"/>
    <w:rsid w:val="00293AD8"/>
    <w:rsid w:val="00293B7F"/>
    <w:rsid w:val="00293C9E"/>
    <w:rsid w:val="00293F19"/>
    <w:rsid w:val="002941B4"/>
    <w:rsid w:val="00294548"/>
    <w:rsid w:val="0029459B"/>
    <w:rsid w:val="002947E7"/>
    <w:rsid w:val="00294901"/>
    <w:rsid w:val="00294AAA"/>
    <w:rsid w:val="00294B79"/>
    <w:rsid w:val="00294E2B"/>
    <w:rsid w:val="00294F39"/>
    <w:rsid w:val="0029530B"/>
    <w:rsid w:val="002953AC"/>
    <w:rsid w:val="0029542E"/>
    <w:rsid w:val="002955ED"/>
    <w:rsid w:val="002957B9"/>
    <w:rsid w:val="002958D2"/>
    <w:rsid w:val="00295EE3"/>
    <w:rsid w:val="00296003"/>
    <w:rsid w:val="00296110"/>
    <w:rsid w:val="00296487"/>
    <w:rsid w:val="00296B75"/>
    <w:rsid w:val="00296E9F"/>
    <w:rsid w:val="00296F38"/>
    <w:rsid w:val="00297131"/>
    <w:rsid w:val="00297336"/>
    <w:rsid w:val="002974AB"/>
    <w:rsid w:val="00297885"/>
    <w:rsid w:val="00297975"/>
    <w:rsid w:val="002A04D8"/>
    <w:rsid w:val="002A04EA"/>
    <w:rsid w:val="002A052C"/>
    <w:rsid w:val="002A0776"/>
    <w:rsid w:val="002A09D7"/>
    <w:rsid w:val="002A0A44"/>
    <w:rsid w:val="002A0AE1"/>
    <w:rsid w:val="002A0D93"/>
    <w:rsid w:val="002A0DF1"/>
    <w:rsid w:val="002A1278"/>
    <w:rsid w:val="002A1BBF"/>
    <w:rsid w:val="002A21BC"/>
    <w:rsid w:val="002A22B9"/>
    <w:rsid w:val="002A2444"/>
    <w:rsid w:val="002A2B97"/>
    <w:rsid w:val="002A2C84"/>
    <w:rsid w:val="002A2EF4"/>
    <w:rsid w:val="002A30AB"/>
    <w:rsid w:val="002A31B6"/>
    <w:rsid w:val="002A31DA"/>
    <w:rsid w:val="002A322B"/>
    <w:rsid w:val="002A33F1"/>
    <w:rsid w:val="002A35A9"/>
    <w:rsid w:val="002A38E8"/>
    <w:rsid w:val="002A3B2F"/>
    <w:rsid w:val="002A3C39"/>
    <w:rsid w:val="002A3E65"/>
    <w:rsid w:val="002A42BC"/>
    <w:rsid w:val="002A42EE"/>
    <w:rsid w:val="002A4501"/>
    <w:rsid w:val="002A4519"/>
    <w:rsid w:val="002A4605"/>
    <w:rsid w:val="002A4736"/>
    <w:rsid w:val="002A47A0"/>
    <w:rsid w:val="002A4866"/>
    <w:rsid w:val="002A4882"/>
    <w:rsid w:val="002A489E"/>
    <w:rsid w:val="002A4936"/>
    <w:rsid w:val="002A4AB7"/>
    <w:rsid w:val="002A4C5B"/>
    <w:rsid w:val="002A4E49"/>
    <w:rsid w:val="002A4EEF"/>
    <w:rsid w:val="002A4EF1"/>
    <w:rsid w:val="002A525A"/>
    <w:rsid w:val="002A533F"/>
    <w:rsid w:val="002A5490"/>
    <w:rsid w:val="002A5779"/>
    <w:rsid w:val="002A62BC"/>
    <w:rsid w:val="002A66C3"/>
    <w:rsid w:val="002A6758"/>
    <w:rsid w:val="002A6814"/>
    <w:rsid w:val="002A6988"/>
    <w:rsid w:val="002A699B"/>
    <w:rsid w:val="002A6D6C"/>
    <w:rsid w:val="002A6D7E"/>
    <w:rsid w:val="002A6F2C"/>
    <w:rsid w:val="002A718C"/>
    <w:rsid w:val="002A71DF"/>
    <w:rsid w:val="002A7372"/>
    <w:rsid w:val="002A76C2"/>
    <w:rsid w:val="002A773E"/>
    <w:rsid w:val="002A781F"/>
    <w:rsid w:val="002A7AE6"/>
    <w:rsid w:val="002A7B83"/>
    <w:rsid w:val="002A7BAA"/>
    <w:rsid w:val="002A7FEF"/>
    <w:rsid w:val="002B0010"/>
    <w:rsid w:val="002B002A"/>
    <w:rsid w:val="002B04C4"/>
    <w:rsid w:val="002B05F8"/>
    <w:rsid w:val="002B060D"/>
    <w:rsid w:val="002B0644"/>
    <w:rsid w:val="002B0ACE"/>
    <w:rsid w:val="002B0AF8"/>
    <w:rsid w:val="002B0CA1"/>
    <w:rsid w:val="002B0D50"/>
    <w:rsid w:val="002B0E76"/>
    <w:rsid w:val="002B0FA9"/>
    <w:rsid w:val="002B10B0"/>
    <w:rsid w:val="002B12F6"/>
    <w:rsid w:val="002B1343"/>
    <w:rsid w:val="002B13CF"/>
    <w:rsid w:val="002B1452"/>
    <w:rsid w:val="002B1784"/>
    <w:rsid w:val="002B1987"/>
    <w:rsid w:val="002B1A04"/>
    <w:rsid w:val="002B1A16"/>
    <w:rsid w:val="002B1C2A"/>
    <w:rsid w:val="002B2051"/>
    <w:rsid w:val="002B2075"/>
    <w:rsid w:val="002B2298"/>
    <w:rsid w:val="002B2326"/>
    <w:rsid w:val="002B23F2"/>
    <w:rsid w:val="002B24BC"/>
    <w:rsid w:val="002B24F7"/>
    <w:rsid w:val="002B2519"/>
    <w:rsid w:val="002B25CE"/>
    <w:rsid w:val="002B28F0"/>
    <w:rsid w:val="002B2A0E"/>
    <w:rsid w:val="002B2A97"/>
    <w:rsid w:val="002B2AF2"/>
    <w:rsid w:val="002B2C09"/>
    <w:rsid w:val="002B3199"/>
    <w:rsid w:val="002B3340"/>
    <w:rsid w:val="002B33B4"/>
    <w:rsid w:val="002B3785"/>
    <w:rsid w:val="002B3973"/>
    <w:rsid w:val="002B3A0D"/>
    <w:rsid w:val="002B3A41"/>
    <w:rsid w:val="002B3B4B"/>
    <w:rsid w:val="002B3BDD"/>
    <w:rsid w:val="002B3EB7"/>
    <w:rsid w:val="002B4002"/>
    <w:rsid w:val="002B4674"/>
    <w:rsid w:val="002B468D"/>
    <w:rsid w:val="002B46A8"/>
    <w:rsid w:val="002B46C8"/>
    <w:rsid w:val="002B47F3"/>
    <w:rsid w:val="002B48DF"/>
    <w:rsid w:val="002B491D"/>
    <w:rsid w:val="002B51A1"/>
    <w:rsid w:val="002B52B5"/>
    <w:rsid w:val="002B53E8"/>
    <w:rsid w:val="002B53F0"/>
    <w:rsid w:val="002B54A8"/>
    <w:rsid w:val="002B5681"/>
    <w:rsid w:val="002B5838"/>
    <w:rsid w:val="002B5951"/>
    <w:rsid w:val="002B595D"/>
    <w:rsid w:val="002B5A25"/>
    <w:rsid w:val="002B5DFD"/>
    <w:rsid w:val="002B5F73"/>
    <w:rsid w:val="002B6117"/>
    <w:rsid w:val="002B6328"/>
    <w:rsid w:val="002B6A57"/>
    <w:rsid w:val="002B6E76"/>
    <w:rsid w:val="002B6FF6"/>
    <w:rsid w:val="002B7230"/>
    <w:rsid w:val="002B7764"/>
    <w:rsid w:val="002B7AE1"/>
    <w:rsid w:val="002B7D08"/>
    <w:rsid w:val="002B7D5C"/>
    <w:rsid w:val="002B7E07"/>
    <w:rsid w:val="002B7F32"/>
    <w:rsid w:val="002C014E"/>
    <w:rsid w:val="002C035D"/>
    <w:rsid w:val="002C06DB"/>
    <w:rsid w:val="002C0888"/>
    <w:rsid w:val="002C08C7"/>
    <w:rsid w:val="002C09EE"/>
    <w:rsid w:val="002C0A31"/>
    <w:rsid w:val="002C0AD8"/>
    <w:rsid w:val="002C0C07"/>
    <w:rsid w:val="002C0FF8"/>
    <w:rsid w:val="002C149E"/>
    <w:rsid w:val="002C1685"/>
    <w:rsid w:val="002C16C9"/>
    <w:rsid w:val="002C16FF"/>
    <w:rsid w:val="002C1744"/>
    <w:rsid w:val="002C17B3"/>
    <w:rsid w:val="002C1A9B"/>
    <w:rsid w:val="002C1AE9"/>
    <w:rsid w:val="002C1B75"/>
    <w:rsid w:val="002C1FDE"/>
    <w:rsid w:val="002C2000"/>
    <w:rsid w:val="002C2012"/>
    <w:rsid w:val="002C20BB"/>
    <w:rsid w:val="002C222E"/>
    <w:rsid w:val="002C24B8"/>
    <w:rsid w:val="002C2571"/>
    <w:rsid w:val="002C2575"/>
    <w:rsid w:val="002C2ACC"/>
    <w:rsid w:val="002C2E60"/>
    <w:rsid w:val="002C2FB1"/>
    <w:rsid w:val="002C3144"/>
    <w:rsid w:val="002C3519"/>
    <w:rsid w:val="002C3896"/>
    <w:rsid w:val="002C3A6B"/>
    <w:rsid w:val="002C3AB8"/>
    <w:rsid w:val="002C40F0"/>
    <w:rsid w:val="002C413B"/>
    <w:rsid w:val="002C4882"/>
    <w:rsid w:val="002C49B1"/>
    <w:rsid w:val="002C4B56"/>
    <w:rsid w:val="002C4CBC"/>
    <w:rsid w:val="002C4EAF"/>
    <w:rsid w:val="002C527A"/>
    <w:rsid w:val="002C6003"/>
    <w:rsid w:val="002C62E2"/>
    <w:rsid w:val="002C6309"/>
    <w:rsid w:val="002C643A"/>
    <w:rsid w:val="002C679B"/>
    <w:rsid w:val="002C6C4A"/>
    <w:rsid w:val="002C6C9E"/>
    <w:rsid w:val="002C6E4B"/>
    <w:rsid w:val="002C6E6F"/>
    <w:rsid w:val="002C6F06"/>
    <w:rsid w:val="002C7130"/>
    <w:rsid w:val="002C7171"/>
    <w:rsid w:val="002C724C"/>
    <w:rsid w:val="002C7380"/>
    <w:rsid w:val="002C73D3"/>
    <w:rsid w:val="002C7524"/>
    <w:rsid w:val="002C7615"/>
    <w:rsid w:val="002C7966"/>
    <w:rsid w:val="002C7AD9"/>
    <w:rsid w:val="002C7ADD"/>
    <w:rsid w:val="002C7AE9"/>
    <w:rsid w:val="002C7BC4"/>
    <w:rsid w:val="002C7BD3"/>
    <w:rsid w:val="002C7BDC"/>
    <w:rsid w:val="002C7BF4"/>
    <w:rsid w:val="002C7C3D"/>
    <w:rsid w:val="002C7DDB"/>
    <w:rsid w:val="002D0350"/>
    <w:rsid w:val="002D03A0"/>
    <w:rsid w:val="002D03D3"/>
    <w:rsid w:val="002D0628"/>
    <w:rsid w:val="002D0808"/>
    <w:rsid w:val="002D0A57"/>
    <w:rsid w:val="002D0D18"/>
    <w:rsid w:val="002D0D5F"/>
    <w:rsid w:val="002D0F55"/>
    <w:rsid w:val="002D1036"/>
    <w:rsid w:val="002D108F"/>
    <w:rsid w:val="002D181A"/>
    <w:rsid w:val="002D1AA6"/>
    <w:rsid w:val="002D1E36"/>
    <w:rsid w:val="002D1E6B"/>
    <w:rsid w:val="002D21B3"/>
    <w:rsid w:val="002D2476"/>
    <w:rsid w:val="002D2602"/>
    <w:rsid w:val="002D27F5"/>
    <w:rsid w:val="002D2A83"/>
    <w:rsid w:val="002D2C18"/>
    <w:rsid w:val="002D2C5A"/>
    <w:rsid w:val="002D302F"/>
    <w:rsid w:val="002D327C"/>
    <w:rsid w:val="002D3563"/>
    <w:rsid w:val="002D35FB"/>
    <w:rsid w:val="002D36BB"/>
    <w:rsid w:val="002D394B"/>
    <w:rsid w:val="002D3AB4"/>
    <w:rsid w:val="002D3AC7"/>
    <w:rsid w:val="002D3AD7"/>
    <w:rsid w:val="002D3B71"/>
    <w:rsid w:val="002D3BCC"/>
    <w:rsid w:val="002D3C5E"/>
    <w:rsid w:val="002D3E6B"/>
    <w:rsid w:val="002D3FC0"/>
    <w:rsid w:val="002D4045"/>
    <w:rsid w:val="002D40CF"/>
    <w:rsid w:val="002D412A"/>
    <w:rsid w:val="002D4432"/>
    <w:rsid w:val="002D46EC"/>
    <w:rsid w:val="002D4FF3"/>
    <w:rsid w:val="002D515A"/>
    <w:rsid w:val="002D5348"/>
    <w:rsid w:val="002D545C"/>
    <w:rsid w:val="002D549F"/>
    <w:rsid w:val="002D55E9"/>
    <w:rsid w:val="002D5620"/>
    <w:rsid w:val="002D58AD"/>
    <w:rsid w:val="002D5976"/>
    <w:rsid w:val="002D5DF1"/>
    <w:rsid w:val="002D6106"/>
    <w:rsid w:val="002D613A"/>
    <w:rsid w:val="002D6366"/>
    <w:rsid w:val="002D63CE"/>
    <w:rsid w:val="002D643F"/>
    <w:rsid w:val="002D650E"/>
    <w:rsid w:val="002D66BF"/>
    <w:rsid w:val="002D6814"/>
    <w:rsid w:val="002D6821"/>
    <w:rsid w:val="002D6C15"/>
    <w:rsid w:val="002D7119"/>
    <w:rsid w:val="002D72C7"/>
    <w:rsid w:val="002D747C"/>
    <w:rsid w:val="002D7820"/>
    <w:rsid w:val="002D785E"/>
    <w:rsid w:val="002D78FC"/>
    <w:rsid w:val="002D7AC5"/>
    <w:rsid w:val="002D7D1F"/>
    <w:rsid w:val="002D7D37"/>
    <w:rsid w:val="002D7FED"/>
    <w:rsid w:val="002E0039"/>
    <w:rsid w:val="002E0238"/>
    <w:rsid w:val="002E05EA"/>
    <w:rsid w:val="002E08E5"/>
    <w:rsid w:val="002E0BA8"/>
    <w:rsid w:val="002E0BFE"/>
    <w:rsid w:val="002E0D16"/>
    <w:rsid w:val="002E1013"/>
    <w:rsid w:val="002E11DE"/>
    <w:rsid w:val="002E1A2F"/>
    <w:rsid w:val="002E1AD4"/>
    <w:rsid w:val="002E208F"/>
    <w:rsid w:val="002E21CA"/>
    <w:rsid w:val="002E2283"/>
    <w:rsid w:val="002E2337"/>
    <w:rsid w:val="002E23A4"/>
    <w:rsid w:val="002E2786"/>
    <w:rsid w:val="002E27A1"/>
    <w:rsid w:val="002E281B"/>
    <w:rsid w:val="002E2A48"/>
    <w:rsid w:val="002E2CB6"/>
    <w:rsid w:val="002E2E51"/>
    <w:rsid w:val="002E3038"/>
    <w:rsid w:val="002E3282"/>
    <w:rsid w:val="002E33B7"/>
    <w:rsid w:val="002E33D3"/>
    <w:rsid w:val="002E355E"/>
    <w:rsid w:val="002E366C"/>
    <w:rsid w:val="002E380B"/>
    <w:rsid w:val="002E39E0"/>
    <w:rsid w:val="002E3AFA"/>
    <w:rsid w:val="002E3DC9"/>
    <w:rsid w:val="002E3F2E"/>
    <w:rsid w:val="002E408C"/>
    <w:rsid w:val="002E4294"/>
    <w:rsid w:val="002E45F5"/>
    <w:rsid w:val="002E46AC"/>
    <w:rsid w:val="002E486E"/>
    <w:rsid w:val="002E4AFF"/>
    <w:rsid w:val="002E55FB"/>
    <w:rsid w:val="002E5646"/>
    <w:rsid w:val="002E5690"/>
    <w:rsid w:val="002E5985"/>
    <w:rsid w:val="002E59FF"/>
    <w:rsid w:val="002E5B76"/>
    <w:rsid w:val="002E5E84"/>
    <w:rsid w:val="002E6269"/>
    <w:rsid w:val="002E6392"/>
    <w:rsid w:val="002E6BBF"/>
    <w:rsid w:val="002E6C30"/>
    <w:rsid w:val="002E6F79"/>
    <w:rsid w:val="002E7117"/>
    <w:rsid w:val="002E717F"/>
    <w:rsid w:val="002E7249"/>
    <w:rsid w:val="002E7436"/>
    <w:rsid w:val="002E7468"/>
    <w:rsid w:val="002E748F"/>
    <w:rsid w:val="002E7592"/>
    <w:rsid w:val="002E75FC"/>
    <w:rsid w:val="002E76AF"/>
    <w:rsid w:val="002E77DE"/>
    <w:rsid w:val="002E7876"/>
    <w:rsid w:val="002E7946"/>
    <w:rsid w:val="002E79FB"/>
    <w:rsid w:val="002E7B62"/>
    <w:rsid w:val="002E7BC9"/>
    <w:rsid w:val="002E7DBE"/>
    <w:rsid w:val="002E7EDA"/>
    <w:rsid w:val="002F0683"/>
    <w:rsid w:val="002F06DE"/>
    <w:rsid w:val="002F085D"/>
    <w:rsid w:val="002F09AB"/>
    <w:rsid w:val="002F09DB"/>
    <w:rsid w:val="002F105D"/>
    <w:rsid w:val="002F137B"/>
    <w:rsid w:val="002F1416"/>
    <w:rsid w:val="002F156B"/>
    <w:rsid w:val="002F175D"/>
    <w:rsid w:val="002F17A5"/>
    <w:rsid w:val="002F1D5F"/>
    <w:rsid w:val="002F1E28"/>
    <w:rsid w:val="002F2219"/>
    <w:rsid w:val="002F29FB"/>
    <w:rsid w:val="002F30DB"/>
    <w:rsid w:val="002F32B9"/>
    <w:rsid w:val="002F3462"/>
    <w:rsid w:val="002F34C4"/>
    <w:rsid w:val="002F3659"/>
    <w:rsid w:val="002F36F7"/>
    <w:rsid w:val="002F380A"/>
    <w:rsid w:val="002F399F"/>
    <w:rsid w:val="002F3A96"/>
    <w:rsid w:val="002F3F1D"/>
    <w:rsid w:val="002F4100"/>
    <w:rsid w:val="002F4141"/>
    <w:rsid w:val="002F4590"/>
    <w:rsid w:val="002F4809"/>
    <w:rsid w:val="002F4985"/>
    <w:rsid w:val="002F4ADF"/>
    <w:rsid w:val="002F4B69"/>
    <w:rsid w:val="002F4C2B"/>
    <w:rsid w:val="002F4C6A"/>
    <w:rsid w:val="002F4D02"/>
    <w:rsid w:val="002F4D8C"/>
    <w:rsid w:val="002F4EDB"/>
    <w:rsid w:val="002F5101"/>
    <w:rsid w:val="002F510A"/>
    <w:rsid w:val="002F5255"/>
    <w:rsid w:val="002F5592"/>
    <w:rsid w:val="002F5606"/>
    <w:rsid w:val="002F5755"/>
    <w:rsid w:val="002F5811"/>
    <w:rsid w:val="002F58FC"/>
    <w:rsid w:val="002F594A"/>
    <w:rsid w:val="002F5ADE"/>
    <w:rsid w:val="002F5B1C"/>
    <w:rsid w:val="002F5DCB"/>
    <w:rsid w:val="002F60F3"/>
    <w:rsid w:val="002F61DE"/>
    <w:rsid w:val="002F626F"/>
    <w:rsid w:val="002F638A"/>
    <w:rsid w:val="002F63AC"/>
    <w:rsid w:val="002F6413"/>
    <w:rsid w:val="002F69CE"/>
    <w:rsid w:val="002F6D4D"/>
    <w:rsid w:val="002F6DCA"/>
    <w:rsid w:val="002F703F"/>
    <w:rsid w:val="002F70DF"/>
    <w:rsid w:val="002F74B3"/>
    <w:rsid w:val="002F75B0"/>
    <w:rsid w:val="002F7B6A"/>
    <w:rsid w:val="002F7C50"/>
    <w:rsid w:val="002F7E01"/>
    <w:rsid w:val="002F7EAB"/>
    <w:rsid w:val="00300107"/>
    <w:rsid w:val="00300270"/>
    <w:rsid w:val="00300C14"/>
    <w:rsid w:val="00300D5A"/>
    <w:rsid w:val="0030112F"/>
    <w:rsid w:val="003012B6"/>
    <w:rsid w:val="0030130E"/>
    <w:rsid w:val="0030139B"/>
    <w:rsid w:val="00301463"/>
    <w:rsid w:val="003016BD"/>
    <w:rsid w:val="00301781"/>
    <w:rsid w:val="00301940"/>
    <w:rsid w:val="00301A41"/>
    <w:rsid w:val="00301BF3"/>
    <w:rsid w:val="00301DC5"/>
    <w:rsid w:val="00301DFE"/>
    <w:rsid w:val="00301E06"/>
    <w:rsid w:val="0030214C"/>
    <w:rsid w:val="00302235"/>
    <w:rsid w:val="00302250"/>
    <w:rsid w:val="00302476"/>
    <w:rsid w:val="003024F6"/>
    <w:rsid w:val="003027B6"/>
    <w:rsid w:val="00302A19"/>
    <w:rsid w:val="00302B52"/>
    <w:rsid w:val="00302E33"/>
    <w:rsid w:val="00302EE7"/>
    <w:rsid w:val="00302F71"/>
    <w:rsid w:val="00302FD6"/>
    <w:rsid w:val="00303202"/>
    <w:rsid w:val="00303370"/>
    <w:rsid w:val="00303517"/>
    <w:rsid w:val="003035B5"/>
    <w:rsid w:val="00303DC7"/>
    <w:rsid w:val="0030402E"/>
    <w:rsid w:val="00304379"/>
    <w:rsid w:val="00304500"/>
    <w:rsid w:val="003047E3"/>
    <w:rsid w:val="00304838"/>
    <w:rsid w:val="00304FBE"/>
    <w:rsid w:val="00305308"/>
    <w:rsid w:val="00305647"/>
    <w:rsid w:val="00305A36"/>
    <w:rsid w:val="00305CBB"/>
    <w:rsid w:val="003062B8"/>
    <w:rsid w:val="003063FA"/>
    <w:rsid w:val="003064BF"/>
    <w:rsid w:val="003065C4"/>
    <w:rsid w:val="00306AE1"/>
    <w:rsid w:val="00306C79"/>
    <w:rsid w:val="00306E15"/>
    <w:rsid w:val="00306E23"/>
    <w:rsid w:val="003071C5"/>
    <w:rsid w:val="003072DC"/>
    <w:rsid w:val="00307F8A"/>
    <w:rsid w:val="003100B1"/>
    <w:rsid w:val="00310149"/>
    <w:rsid w:val="0031016F"/>
    <w:rsid w:val="00310171"/>
    <w:rsid w:val="0031024D"/>
    <w:rsid w:val="00310375"/>
    <w:rsid w:val="003104FB"/>
    <w:rsid w:val="003105BC"/>
    <w:rsid w:val="0031060B"/>
    <w:rsid w:val="0031076C"/>
    <w:rsid w:val="00310870"/>
    <w:rsid w:val="00310889"/>
    <w:rsid w:val="00310CDF"/>
    <w:rsid w:val="00310E55"/>
    <w:rsid w:val="00311116"/>
    <w:rsid w:val="003111B0"/>
    <w:rsid w:val="003112EA"/>
    <w:rsid w:val="00311474"/>
    <w:rsid w:val="003114D1"/>
    <w:rsid w:val="00311505"/>
    <w:rsid w:val="003115C7"/>
    <w:rsid w:val="00311F1E"/>
    <w:rsid w:val="00311FA5"/>
    <w:rsid w:val="00312004"/>
    <w:rsid w:val="003125FF"/>
    <w:rsid w:val="0031266A"/>
    <w:rsid w:val="003128E7"/>
    <w:rsid w:val="00312A30"/>
    <w:rsid w:val="00312C13"/>
    <w:rsid w:val="00312FFE"/>
    <w:rsid w:val="00313175"/>
    <w:rsid w:val="00313286"/>
    <w:rsid w:val="0031329B"/>
    <w:rsid w:val="003134C9"/>
    <w:rsid w:val="00313660"/>
    <w:rsid w:val="00313DCC"/>
    <w:rsid w:val="00314119"/>
    <w:rsid w:val="00314173"/>
    <w:rsid w:val="0031461C"/>
    <w:rsid w:val="00314B03"/>
    <w:rsid w:val="00314B69"/>
    <w:rsid w:val="00314BEB"/>
    <w:rsid w:val="00314FB2"/>
    <w:rsid w:val="003151AF"/>
    <w:rsid w:val="0031521B"/>
    <w:rsid w:val="00315496"/>
    <w:rsid w:val="0031574C"/>
    <w:rsid w:val="00315F32"/>
    <w:rsid w:val="0031622D"/>
    <w:rsid w:val="00316337"/>
    <w:rsid w:val="00316427"/>
    <w:rsid w:val="0031642C"/>
    <w:rsid w:val="0031665E"/>
    <w:rsid w:val="00316900"/>
    <w:rsid w:val="003169F9"/>
    <w:rsid w:val="00316A0F"/>
    <w:rsid w:val="00316FE9"/>
    <w:rsid w:val="0031720F"/>
    <w:rsid w:val="00317435"/>
    <w:rsid w:val="00317498"/>
    <w:rsid w:val="003177A7"/>
    <w:rsid w:val="00317BF9"/>
    <w:rsid w:val="00317DE3"/>
    <w:rsid w:val="00317EA8"/>
    <w:rsid w:val="00317EAA"/>
    <w:rsid w:val="00317F9E"/>
    <w:rsid w:val="003200BD"/>
    <w:rsid w:val="003202D9"/>
    <w:rsid w:val="00320786"/>
    <w:rsid w:val="00320840"/>
    <w:rsid w:val="00320884"/>
    <w:rsid w:val="00320898"/>
    <w:rsid w:val="00320A38"/>
    <w:rsid w:val="00320B41"/>
    <w:rsid w:val="00320C3F"/>
    <w:rsid w:val="00320C69"/>
    <w:rsid w:val="00320D2F"/>
    <w:rsid w:val="00320D58"/>
    <w:rsid w:val="00320F3F"/>
    <w:rsid w:val="003213FB"/>
    <w:rsid w:val="0032164B"/>
    <w:rsid w:val="0032170D"/>
    <w:rsid w:val="003217AD"/>
    <w:rsid w:val="003218E5"/>
    <w:rsid w:val="003219D8"/>
    <w:rsid w:val="00321CC8"/>
    <w:rsid w:val="00321DC7"/>
    <w:rsid w:val="00321F0B"/>
    <w:rsid w:val="00321F98"/>
    <w:rsid w:val="00321FB9"/>
    <w:rsid w:val="0032268D"/>
    <w:rsid w:val="00322810"/>
    <w:rsid w:val="00322822"/>
    <w:rsid w:val="00322AB3"/>
    <w:rsid w:val="00322B8F"/>
    <w:rsid w:val="00322D5F"/>
    <w:rsid w:val="00322DCE"/>
    <w:rsid w:val="0032312B"/>
    <w:rsid w:val="003232FF"/>
    <w:rsid w:val="003236EB"/>
    <w:rsid w:val="0032386A"/>
    <w:rsid w:val="00323A44"/>
    <w:rsid w:val="003240FE"/>
    <w:rsid w:val="003245FB"/>
    <w:rsid w:val="00324828"/>
    <w:rsid w:val="00324A44"/>
    <w:rsid w:val="00324CB0"/>
    <w:rsid w:val="00324DDC"/>
    <w:rsid w:val="00324DDD"/>
    <w:rsid w:val="00324E99"/>
    <w:rsid w:val="003250CA"/>
    <w:rsid w:val="003252B1"/>
    <w:rsid w:val="0032539E"/>
    <w:rsid w:val="0032546E"/>
    <w:rsid w:val="003256EB"/>
    <w:rsid w:val="00325786"/>
    <w:rsid w:val="003259A7"/>
    <w:rsid w:val="00325A43"/>
    <w:rsid w:val="00325DBD"/>
    <w:rsid w:val="00325FB4"/>
    <w:rsid w:val="00326144"/>
    <w:rsid w:val="003262BB"/>
    <w:rsid w:val="003265F8"/>
    <w:rsid w:val="0032672F"/>
    <w:rsid w:val="003269C3"/>
    <w:rsid w:val="00326D6E"/>
    <w:rsid w:val="00326E64"/>
    <w:rsid w:val="003273AC"/>
    <w:rsid w:val="00327600"/>
    <w:rsid w:val="00327744"/>
    <w:rsid w:val="00327861"/>
    <w:rsid w:val="00327936"/>
    <w:rsid w:val="003279B2"/>
    <w:rsid w:val="00327A70"/>
    <w:rsid w:val="00327DB5"/>
    <w:rsid w:val="00327F7A"/>
    <w:rsid w:val="00330100"/>
    <w:rsid w:val="0033013B"/>
    <w:rsid w:val="0033026D"/>
    <w:rsid w:val="003302B6"/>
    <w:rsid w:val="00330675"/>
    <w:rsid w:val="00330876"/>
    <w:rsid w:val="003308B6"/>
    <w:rsid w:val="00330984"/>
    <w:rsid w:val="00330A6E"/>
    <w:rsid w:val="00330ABF"/>
    <w:rsid w:val="00331104"/>
    <w:rsid w:val="003312A8"/>
    <w:rsid w:val="003314ED"/>
    <w:rsid w:val="00331BF4"/>
    <w:rsid w:val="00331DD1"/>
    <w:rsid w:val="00331FBC"/>
    <w:rsid w:val="0033206E"/>
    <w:rsid w:val="00332316"/>
    <w:rsid w:val="00332423"/>
    <w:rsid w:val="00332862"/>
    <w:rsid w:val="00332A8E"/>
    <w:rsid w:val="00332B82"/>
    <w:rsid w:val="00332FA4"/>
    <w:rsid w:val="003330DD"/>
    <w:rsid w:val="00333353"/>
    <w:rsid w:val="00333917"/>
    <w:rsid w:val="00333AA1"/>
    <w:rsid w:val="00333FED"/>
    <w:rsid w:val="00334108"/>
    <w:rsid w:val="00334152"/>
    <w:rsid w:val="00334449"/>
    <w:rsid w:val="0033444D"/>
    <w:rsid w:val="00334B0F"/>
    <w:rsid w:val="00334EEE"/>
    <w:rsid w:val="00334F22"/>
    <w:rsid w:val="003350CE"/>
    <w:rsid w:val="003354F9"/>
    <w:rsid w:val="003356F2"/>
    <w:rsid w:val="00335820"/>
    <w:rsid w:val="00335866"/>
    <w:rsid w:val="00335DBD"/>
    <w:rsid w:val="00335EB4"/>
    <w:rsid w:val="00335F2E"/>
    <w:rsid w:val="003360FD"/>
    <w:rsid w:val="003365C1"/>
    <w:rsid w:val="003368D3"/>
    <w:rsid w:val="00336B0F"/>
    <w:rsid w:val="00336B39"/>
    <w:rsid w:val="00336BA6"/>
    <w:rsid w:val="0033739B"/>
    <w:rsid w:val="00337736"/>
    <w:rsid w:val="0033775D"/>
    <w:rsid w:val="00337876"/>
    <w:rsid w:val="003378A3"/>
    <w:rsid w:val="003379D5"/>
    <w:rsid w:val="00337BDD"/>
    <w:rsid w:val="00337C3A"/>
    <w:rsid w:val="00340091"/>
    <w:rsid w:val="00340177"/>
    <w:rsid w:val="00340206"/>
    <w:rsid w:val="0034025B"/>
    <w:rsid w:val="00340492"/>
    <w:rsid w:val="003404E8"/>
    <w:rsid w:val="00340590"/>
    <w:rsid w:val="00340698"/>
    <w:rsid w:val="003406D3"/>
    <w:rsid w:val="00340AD3"/>
    <w:rsid w:val="00340E0B"/>
    <w:rsid w:val="00340E31"/>
    <w:rsid w:val="00340F71"/>
    <w:rsid w:val="00341027"/>
    <w:rsid w:val="003413C8"/>
    <w:rsid w:val="00341820"/>
    <w:rsid w:val="003419F5"/>
    <w:rsid w:val="003421C6"/>
    <w:rsid w:val="003424E0"/>
    <w:rsid w:val="003426CF"/>
    <w:rsid w:val="0034272D"/>
    <w:rsid w:val="00342AC6"/>
    <w:rsid w:val="00342B38"/>
    <w:rsid w:val="00342B39"/>
    <w:rsid w:val="00342D57"/>
    <w:rsid w:val="00342E4E"/>
    <w:rsid w:val="003430C1"/>
    <w:rsid w:val="00343359"/>
    <w:rsid w:val="003437F1"/>
    <w:rsid w:val="00343A87"/>
    <w:rsid w:val="00343C0D"/>
    <w:rsid w:val="00344028"/>
    <w:rsid w:val="00344378"/>
    <w:rsid w:val="00344605"/>
    <w:rsid w:val="003446C0"/>
    <w:rsid w:val="00344AE4"/>
    <w:rsid w:val="00344E8D"/>
    <w:rsid w:val="00344EE6"/>
    <w:rsid w:val="003450F4"/>
    <w:rsid w:val="00345427"/>
    <w:rsid w:val="0034542E"/>
    <w:rsid w:val="0034547D"/>
    <w:rsid w:val="003455C8"/>
    <w:rsid w:val="00345624"/>
    <w:rsid w:val="0034572B"/>
    <w:rsid w:val="00345C47"/>
    <w:rsid w:val="00345C8F"/>
    <w:rsid w:val="00345E00"/>
    <w:rsid w:val="00345FC6"/>
    <w:rsid w:val="00346131"/>
    <w:rsid w:val="003462CD"/>
    <w:rsid w:val="00346382"/>
    <w:rsid w:val="00346950"/>
    <w:rsid w:val="003469B7"/>
    <w:rsid w:val="00346D10"/>
    <w:rsid w:val="00346D48"/>
    <w:rsid w:val="00346D82"/>
    <w:rsid w:val="00346E7C"/>
    <w:rsid w:val="00347161"/>
    <w:rsid w:val="003475BE"/>
    <w:rsid w:val="003475C7"/>
    <w:rsid w:val="0034777F"/>
    <w:rsid w:val="003479A9"/>
    <w:rsid w:val="00347A46"/>
    <w:rsid w:val="00347BD7"/>
    <w:rsid w:val="00347E8F"/>
    <w:rsid w:val="00350001"/>
    <w:rsid w:val="00350033"/>
    <w:rsid w:val="0035012A"/>
    <w:rsid w:val="00350138"/>
    <w:rsid w:val="003502ED"/>
    <w:rsid w:val="00350457"/>
    <w:rsid w:val="0035055A"/>
    <w:rsid w:val="00350560"/>
    <w:rsid w:val="00350E6D"/>
    <w:rsid w:val="003515CB"/>
    <w:rsid w:val="003516EB"/>
    <w:rsid w:val="0035179A"/>
    <w:rsid w:val="0035199D"/>
    <w:rsid w:val="00351A12"/>
    <w:rsid w:val="00351A99"/>
    <w:rsid w:val="00351AE1"/>
    <w:rsid w:val="00351EEC"/>
    <w:rsid w:val="00351F26"/>
    <w:rsid w:val="00351F74"/>
    <w:rsid w:val="00351FB8"/>
    <w:rsid w:val="00352045"/>
    <w:rsid w:val="00352471"/>
    <w:rsid w:val="00352690"/>
    <w:rsid w:val="003526BD"/>
    <w:rsid w:val="003526C0"/>
    <w:rsid w:val="00352851"/>
    <w:rsid w:val="003529FF"/>
    <w:rsid w:val="00352DEC"/>
    <w:rsid w:val="00352E69"/>
    <w:rsid w:val="00352F8F"/>
    <w:rsid w:val="00352FD3"/>
    <w:rsid w:val="0035302B"/>
    <w:rsid w:val="00353776"/>
    <w:rsid w:val="003537D0"/>
    <w:rsid w:val="00353878"/>
    <w:rsid w:val="003538E1"/>
    <w:rsid w:val="00353BFF"/>
    <w:rsid w:val="00353DDB"/>
    <w:rsid w:val="00353E40"/>
    <w:rsid w:val="00353E5F"/>
    <w:rsid w:val="00353EA2"/>
    <w:rsid w:val="00353ED7"/>
    <w:rsid w:val="003540CE"/>
    <w:rsid w:val="003541F5"/>
    <w:rsid w:val="0035420F"/>
    <w:rsid w:val="0035463A"/>
    <w:rsid w:val="00354890"/>
    <w:rsid w:val="00354997"/>
    <w:rsid w:val="00354E41"/>
    <w:rsid w:val="00355312"/>
    <w:rsid w:val="0035553D"/>
    <w:rsid w:val="003555E0"/>
    <w:rsid w:val="00355627"/>
    <w:rsid w:val="0035566F"/>
    <w:rsid w:val="00355937"/>
    <w:rsid w:val="00355CD1"/>
    <w:rsid w:val="00355F67"/>
    <w:rsid w:val="003560A1"/>
    <w:rsid w:val="003560A7"/>
    <w:rsid w:val="00356215"/>
    <w:rsid w:val="00356347"/>
    <w:rsid w:val="00356438"/>
    <w:rsid w:val="00356514"/>
    <w:rsid w:val="003567B8"/>
    <w:rsid w:val="00356831"/>
    <w:rsid w:val="00356BA9"/>
    <w:rsid w:val="00357187"/>
    <w:rsid w:val="00357207"/>
    <w:rsid w:val="00357828"/>
    <w:rsid w:val="00357A83"/>
    <w:rsid w:val="00357A8F"/>
    <w:rsid w:val="00357B92"/>
    <w:rsid w:val="00357BF7"/>
    <w:rsid w:val="00357C45"/>
    <w:rsid w:val="00357EE1"/>
    <w:rsid w:val="00357F03"/>
    <w:rsid w:val="00357FCA"/>
    <w:rsid w:val="00360513"/>
    <w:rsid w:val="003606FA"/>
    <w:rsid w:val="00360805"/>
    <w:rsid w:val="00360921"/>
    <w:rsid w:val="0036098F"/>
    <w:rsid w:val="00360A45"/>
    <w:rsid w:val="00360BEA"/>
    <w:rsid w:val="00360E30"/>
    <w:rsid w:val="00360E58"/>
    <w:rsid w:val="00360F64"/>
    <w:rsid w:val="00360FDB"/>
    <w:rsid w:val="00361471"/>
    <w:rsid w:val="0036161D"/>
    <w:rsid w:val="00361638"/>
    <w:rsid w:val="0036173F"/>
    <w:rsid w:val="00361976"/>
    <w:rsid w:val="00361CC4"/>
    <w:rsid w:val="00361DA8"/>
    <w:rsid w:val="0036228F"/>
    <w:rsid w:val="003622F0"/>
    <w:rsid w:val="00362325"/>
    <w:rsid w:val="0036273E"/>
    <w:rsid w:val="00362B67"/>
    <w:rsid w:val="003633E3"/>
    <w:rsid w:val="003636B1"/>
    <w:rsid w:val="0036393D"/>
    <w:rsid w:val="003639FC"/>
    <w:rsid w:val="00363C31"/>
    <w:rsid w:val="00363C7D"/>
    <w:rsid w:val="00363C97"/>
    <w:rsid w:val="00363D82"/>
    <w:rsid w:val="00363F59"/>
    <w:rsid w:val="00364082"/>
    <w:rsid w:val="003643C5"/>
    <w:rsid w:val="003644F9"/>
    <w:rsid w:val="003645BA"/>
    <w:rsid w:val="00364655"/>
    <w:rsid w:val="00364694"/>
    <w:rsid w:val="003648FF"/>
    <w:rsid w:val="00364968"/>
    <w:rsid w:val="00364999"/>
    <w:rsid w:val="003649AA"/>
    <w:rsid w:val="00364D1A"/>
    <w:rsid w:val="00364DF1"/>
    <w:rsid w:val="0036505C"/>
    <w:rsid w:val="003650A3"/>
    <w:rsid w:val="003650C7"/>
    <w:rsid w:val="00365962"/>
    <w:rsid w:val="00365A94"/>
    <w:rsid w:val="00366103"/>
    <w:rsid w:val="003661EC"/>
    <w:rsid w:val="00366385"/>
    <w:rsid w:val="0036643F"/>
    <w:rsid w:val="0036646D"/>
    <w:rsid w:val="0036661F"/>
    <w:rsid w:val="003666AD"/>
    <w:rsid w:val="00366933"/>
    <w:rsid w:val="003669B6"/>
    <w:rsid w:val="00366B0F"/>
    <w:rsid w:val="00366F39"/>
    <w:rsid w:val="00367124"/>
    <w:rsid w:val="003672D6"/>
    <w:rsid w:val="00367410"/>
    <w:rsid w:val="003674D0"/>
    <w:rsid w:val="003675E6"/>
    <w:rsid w:val="0036760F"/>
    <w:rsid w:val="0036763B"/>
    <w:rsid w:val="00367A33"/>
    <w:rsid w:val="00367CF3"/>
    <w:rsid w:val="00367D65"/>
    <w:rsid w:val="00367FFB"/>
    <w:rsid w:val="003701A4"/>
    <w:rsid w:val="00370289"/>
    <w:rsid w:val="0037034B"/>
    <w:rsid w:val="003704DA"/>
    <w:rsid w:val="003707B8"/>
    <w:rsid w:val="003707DF"/>
    <w:rsid w:val="0037085D"/>
    <w:rsid w:val="00370F5A"/>
    <w:rsid w:val="00370F8F"/>
    <w:rsid w:val="00371448"/>
    <w:rsid w:val="0037146A"/>
    <w:rsid w:val="00371507"/>
    <w:rsid w:val="0037175A"/>
    <w:rsid w:val="003718D0"/>
    <w:rsid w:val="00371AB8"/>
    <w:rsid w:val="00371B95"/>
    <w:rsid w:val="00372016"/>
    <w:rsid w:val="00372019"/>
    <w:rsid w:val="00372069"/>
    <w:rsid w:val="00372304"/>
    <w:rsid w:val="0037242F"/>
    <w:rsid w:val="003729DB"/>
    <w:rsid w:val="00372B96"/>
    <w:rsid w:val="00372CCD"/>
    <w:rsid w:val="00372D9F"/>
    <w:rsid w:val="00372E43"/>
    <w:rsid w:val="003735DE"/>
    <w:rsid w:val="003735E4"/>
    <w:rsid w:val="003737E3"/>
    <w:rsid w:val="00373A84"/>
    <w:rsid w:val="00373CF0"/>
    <w:rsid w:val="00373FC2"/>
    <w:rsid w:val="003741C6"/>
    <w:rsid w:val="003742F1"/>
    <w:rsid w:val="0037463D"/>
    <w:rsid w:val="003749BA"/>
    <w:rsid w:val="00374B33"/>
    <w:rsid w:val="00374BD4"/>
    <w:rsid w:val="00374C27"/>
    <w:rsid w:val="00374CC6"/>
    <w:rsid w:val="00374EEA"/>
    <w:rsid w:val="00374F1E"/>
    <w:rsid w:val="0037512E"/>
    <w:rsid w:val="0037550E"/>
    <w:rsid w:val="00375856"/>
    <w:rsid w:val="00375868"/>
    <w:rsid w:val="00375D8D"/>
    <w:rsid w:val="00375F76"/>
    <w:rsid w:val="00376021"/>
    <w:rsid w:val="0037603A"/>
    <w:rsid w:val="003760C8"/>
    <w:rsid w:val="003760E6"/>
    <w:rsid w:val="00376125"/>
    <w:rsid w:val="00376171"/>
    <w:rsid w:val="00376528"/>
    <w:rsid w:val="00376557"/>
    <w:rsid w:val="003766BB"/>
    <w:rsid w:val="003766DF"/>
    <w:rsid w:val="003766EA"/>
    <w:rsid w:val="003767BA"/>
    <w:rsid w:val="00376D3E"/>
    <w:rsid w:val="00376EAB"/>
    <w:rsid w:val="0037713B"/>
    <w:rsid w:val="00377194"/>
    <w:rsid w:val="003773E8"/>
    <w:rsid w:val="003773F5"/>
    <w:rsid w:val="00377623"/>
    <w:rsid w:val="00377652"/>
    <w:rsid w:val="003776B2"/>
    <w:rsid w:val="003776EA"/>
    <w:rsid w:val="00377875"/>
    <w:rsid w:val="00377905"/>
    <w:rsid w:val="00377B95"/>
    <w:rsid w:val="0038036C"/>
    <w:rsid w:val="00380426"/>
    <w:rsid w:val="00380568"/>
    <w:rsid w:val="00380B5F"/>
    <w:rsid w:val="00380F72"/>
    <w:rsid w:val="00381255"/>
    <w:rsid w:val="003815BD"/>
    <w:rsid w:val="003816DB"/>
    <w:rsid w:val="0038187B"/>
    <w:rsid w:val="00381A7D"/>
    <w:rsid w:val="00381AD8"/>
    <w:rsid w:val="00381B98"/>
    <w:rsid w:val="00381E08"/>
    <w:rsid w:val="00382459"/>
    <w:rsid w:val="003829E5"/>
    <w:rsid w:val="00382BF3"/>
    <w:rsid w:val="00382CE4"/>
    <w:rsid w:val="00382D97"/>
    <w:rsid w:val="00383041"/>
    <w:rsid w:val="00383420"/>
    <w:rsid w:val="003834AF"/>
    <w:rsid w:val="00383649"/>
    <w:rsid w:val="003836FC"/>
    <w:rsid w:val="00383755"/>
    <w:rsid w:val="00383A23"/>
    <w:rsid w:val="00383C1D"/>
    <w:rsid w:val="00383C42"/>
    <w:rsid w:val="00383D2A"/>
    <w:rsid w:val="00383E7F"/>
    <w:rsid w:val="0038408C"/>
    <w:rsid w:val="0038428E"/>
    <w:rsid w:val="00384456"/>
    <w:rsid w:val="003845AC"/>
    <w:rsid w:val="00384884"/>
    <w:rsid w:val="00384B1D"/>
    <w:rsid w:val="00385081"/>
    <w:rsid w:val="00385248"/>
    <w:rsid w:val="003852F3"/>
    <w:rsid w:val="0038539B"/>
    <w:rsid w:val="003854DE"/>
    <w:rsid w:val="003856AE"/>
    <w:rsid w:val="00385761"/>
    <w:rsid w:val="00385781"/>
    <w:rsid w:val="003857AB"/>
    <w:rsid w:val="0038595F"/>
    <w:rsid w:val="00385B82"/>
    <w:rsid w:val="00385D64"/>
    <w:rsid w:val="00385E4E"/>
    <w:rsid w:val="00386057"/>
    <w:rsid w:val="00386513"/>
    <w:rsid w:val="003868A6"/>
    <w:rsid w:val="003868F6"/>
    <w:rsid w:val="00386985"/>
    <w:rsid w:val="0038698B"/>
    <w:rsid w:val="00386C3A"/>
    <w:rsid w:val="0038725A"/>
    <w:rsid w:val="003874E4"/>
    <w:rsid w:val="003877E7"/>
    <w:rsid w:val="00387802"/>
    <w:rsid w:val="0038782B"/>
    <w:rsid w:val="00387C0C"/>
    <w:rsid w:val="00387C1D"/>
    <w:rsid w:val="00387C5A"/>
    <w:rsid w:val="00387E14"/>
    <w:rsid w:val="00387FB9"/>
    <w:rsid w:val="003907CC"/>
    <w:rsid w:val="003907E0"/>
    <w:rsid w:val="003908CA"/>
    <w:rsid w:val="00390B71"/>
    <w:rsid w:val="00390C16"/>
    <w:rsid w:val="00390E49"/>
    <w:rsid w:val="00390F1D"/>
    <w:rsid w:val="003912E5"/>
    <w:rsid w:val="00391481"/>
    <w:rsid w:val="00391566"/>
    <w:rsid w:val="003915A3"/>
    <w:rsid w:val="00391639"/>
    <w:rsid w:val="00391682"/>
    <w:rsid w:val="003916AC"/>
    <w:rsid w:val="003917A3"/>
    <w:rsid w:val="00391827"/>
    <w:rsid w:val="003919DE"/>
    <w:rsid w:val="00392AE8"/>
    <w:rsid w:val="00392B69"/>
    <w:rsid w:val="00392EAF"/>
    <w:rsid w:val="0039323D"/>
    <w:rsid w:val="003934B1"/>
    <w:rsid w:val="003935EE"/>
    <w:rsid w:val="00393670"/>
    <w:rsid w:val="003939AA"/>
    <w:rsid w:val="00393B87"/>
    <w:rsid w:val="00393F02"/>
    <w:rsid w:val="003940B8"/>
    <w:rsid w:val="0039416D"/>
    <w:rsid w:val="003941D0"/>
    <w:rsid w:val="0039446C"/>
    <w:rsid w:val="00394B05"/>
    <w:rsid w:val="00394BFC"/>
    <w:rsid w:val="00394C61"/>
    <w:rsid w:val="003952F1"/>
    <w:rsid w:val="003954FB"/>
    <w:rsid w:val="003958D5"/>
    <w:rsid w:val="00395932"/>
    <w:rsid w:val="00395F3C"/>
    <w:rsid w:val="00395F53"/>
    <w:rsid w:val="003961B6"/>
    <w:rsid w:val="0039623B"/>
    <w:rsid w:val="003963EA"/>
    <w:rsid w:val="00396685"/>
    <w:rsid w:val="003968EC"/>
    <w:rsid w:val="0039699B"/>
    <w:rsid w:val="003969DA"/>
    <w:rsid w:val="00396A79"/>
    <w:rsid w:val="00396AFE"/>
    <w:rsid w:val="00396D06"/>
    <w:rsid w:val="0039722A"/>
    <w:rsid w:val="003972D6"/>
    <w:rsid w:val="0039741E"/>
    <w:rsid w:val="00397447"/>
    <w:rsid w:val="00397488"/>
    <w:rsid w:val="0039756C"/>
    <w:rsid w:val="003975AF"/>
    <w:rsid w:val="0039764E"/>
    <w:rsid w:val="0039768A"/>
    <w:rsid w:val="003977AD"/>
    <w:rsid w:val="0039784B"/>
    <w:rsid w:val="003978FD"/>
    <w:rsid w:val="0039796E"/>
    <w:rsid w:val="003979C9"/>
    <w:rsid w:val="00397A73"/>
    <w:rsid w:val="00397B12"/>
    <w:rsid w:val="00397DA5"/>
    <w:rsid w:val="003A014B"/>
    <w:rsid w:val="003A032A"/>
    <w:rsid w:val="003A03F5"/>
    <w:rsid w:val="003A067A"/>
    <w:rsid w:val="003A0713"/>
    <w:rsid w:val="003A071D"/>
    <w:rsid w:val="003A0900"/>
    <w:rsid w:val="003A09BF"/>
    <w:rsid w:val="003A0A2F"/>
    <w:rsid w:val="003A0BEE"/>
    <w:rsid w:val="003A0DC0"/>
    <w:rsid w:val="003A0E4A"/>
    <w:rsid w:val="003A113C"/>
    <w:rsid w:val="003A11D0"/>
    <w:rsid w:val="003A1355"/>
    <w:rsid w:val="003A14BD"/>
    <w:rsid w:val="003A1552"/>
    <w:rsid w:val="003A1821"/>
    <w:rsid w:val="003A1902"/>
    <w:rsid w:val="003A1AA7"/>
    <w:rsid w:val="003A1B40"/>
    <w:rsid w:val="003A1C75"/>
    <w:rsid w:val="003A1CC7"/>
    <w:rsid w:val="003A1CD7"/>
    <w:rsid w:val="003A1D35"/>
    <w:rsid w:val="003A1D86"/>
    <w:rsid w:val="003A1E3B"/>
    <w:rsid w:val="003A211E"/>
    <w:rsid w:val="003A213E"/>
    <w:rsid w:val="003A232C"/>
    <w:rsid w:val="003A270F"/>
    <w:rsid w:val="003A2B0D"/>
    <w:rsid w:val="003A2BCC"/>
    <w:rsid w:val="003A2D0D"/>
    <w:rsid w:val="003A2E9D"/>
    <w:rsid w:val="003A3011"/>
    <w:rsid w:val="003A30C8"/>
    <w:rsid w:val="003A352A"/>
    <w:rsid w:val="003A3A33"/>
    <w:rsid w:val="003A3AD6"/>
    <w:rsid w:val="003A3EDF"/>
    <w:rsid w:val="003A4094"/>
    <w:rsid w:val="003A423C"/>
    <w:rsid w:val="003A473B"/>
    <w:rsid w:val="003A4749"/>
    <w:rsid w:val="003A4A17"/>
    <w:rsid w:val="003A4A59"/>
    <w:rsid w:val="003A4B1F"/>
    <w:rsid w:val="003A4E1C"/>
    <w:rsid w:val="003A4F31"/>
    <w:rsid w:val="003A51CB"/>
    <w:rsid w:val="003A5462"/>
    <w:rsid w:val="003A55CA"/>
    <w:rsid w:val="003A5852"/>
    <w:rsid w:val="003A58E5"/>
    <w:rsid w:val="003A5C6A"/>
    <w:rsid w:val="003A5DA4"/>
    <w:rsid w:val="003A5DB4"/>
    <w:rsid w:val="003A6131"/>
    <w:rsid w:val="003A62F7"/>
    <w:rsid w:val="003A63A4"/>
    <w:rsid w:val="003A655B"/>
    <w:rsid w:val="003A656B"/>
    <w:rsid w:val="003A65B6"/>
    <w:rsid w:val="003A6622"/>
    <w:rsid w:val="003A6686"/>
    <w:rsid w:val="003A681E"/>
    <w:rsid w:val="003A6DE5"/>
    <w:rsid w:val="003A70D2"/>
    <w:rsid w:val="003A71F4"/>
    <w:rsid w:val="003A7688"/>
    <w:rsid w:val="003A7A1A"/>
    <w:rsid w:val="003A7A66"/>
    <w:rsid w:val="003A7D19"/>
    <w:rsid w:val="003A7D61"/>
    <w:rsid w:val="003B03B7"/>
    <w:rsid w:val="003B057F"/>
    <w:rsid w:val="003B08DE"/>
    <w:rsid w:val="003B0CA1"/>
    <w:rsid w:val="003B109B"/>
    <w:rsid w:val="003B1159"/>
    <w:rsid w:val="003B1269"/>
    <w:rsid w:val="003B1310"/>
    <w:rsid w:val="003B1599"/>
    <w:rsid w:val="003B1A01"/>
    <w:rsid w:val="003B1A60"/>
    <w:rsid w:val="003B1BA4"/>
    <w:rsid w:val="003B1C0F"/>
    <w:rsid w:val="003B2427"/>
    <w:rsid w:val="003B24F0"/>
    <w:rsid w:val="003B254D"/>
    <w:rsid w:val="003B2638"/>
    <w:rsid w:val="003B28D3"/>
    <w:rsid w:val="003B293B"/>
    <w:rsid w:val="003B2D97"/>
    <w:rsid w:val="003B302E"/>
    <w:rsid w:val="003B31D7"/>
    <w:rsid w:val="003B341D"/>
    <w:rsid w:val="003B34C6"/>
    <w:rsid w:val="003B3984"/>
    <w:rsid w:val="003B3C5F"/>
    <w:rsid w:val="003B3EDB"/>
    <w:rsid w:val="003B4247"/>
    <w:rsid w:val="003B47FE"/>
    <w:rsid w:val="003B4A30"/>
    <w:rsid w:val="003B4F2F"/>
    <w:rsid w:val="003B507E"/>
    <w:rsid w:val="003B5115"/>
    <w:rsid w:val="003B535A"/>
    <w:rsid w:val="003B5393"/>
    <w:rsid w:val="003B5594"/>
    <w:rsid w:val="003B5654"/>
    <w:rsid w:val="003B5702"/>
    <w:rsid w:val="003B58D4"/>
    <w:rsid w:val="003B5903"/>
    <w:rsid w:val="003B5B5E"/>
    <w:rsid w:val="003B5BA9"/>
    <w:rsid w:val="003B5C36"/>
    <w:rsid w:val="003B5D47"/>
    <w:rsid w:val="003B5E13"/>
    <w:rsid w:val="003B6107"/>
    <w:rsid w:val="003B628A"/>
    <w:rsid w:val="003B68B4"/>
    <w:rsid w:val="003B6941"/>
    <w:rsid w:val="003B6E94"/>
    <w:rsid w:val="003B70F0"/>
    <w:rsid w:val="003B7271"/>
    <w:rsid w:val="003B7365"/>
    <w:rsid w:val="003B73F9"/>
    <w:rsid w:val="003B7E86"/>
    <w:rsid w:val="003C0012"/>
    <w:rsid w:val="003C0051"/>
    <w:rsid w:val="003C0056"/>
    <w:rsid w:val="003C02F9"/>
    <w:rsid w:val="003C0538"/>
    <w:rsid w:val="003C0600"/>
    <w:rsid w:val="003C0785"/>
    <w:rsid w:val="003C0ABA"/>
    <w:rsid w:val="003C0AC7"/>
    <w:rsid w:val="003C0D34"/>
    <w:rsid w:val="003C0EBB"/>
    <w:rsid w:val="003C0ED3"/>
    <w:rsid w:val="003C1363"/>
    <w:rsid w:val="003C16DD"/>
    <w:rsid w:val="003C183E"/>
    <w:rsid w:val="003C1950"/>
    <w:rsid w:val="003C1B53"/>
    <w:rsid w:val="003C1CD3"/>
    <w:rsid w:val="003C1F2F"/>
    <w:rsid w:val="003C1F5B"/>
    <w:rsid w:val="003C231E"/>
    <w:rsid w:val="003C2326"/>
    <w:rsid w:val="003C2517"/>
    <w:rsid w:val="003C2649"/>
    <w:rsid w:val="003C26A2"/>
    <w:rsid w:val="003C2747"/>
    <w:rsid w:val="003C2895"/>
    <w:rsid w:val="003C2986"/>
    <w:rsid w:val="003C2A14"/>
    <w:rsid w:val="003C2B75"/>
    <w:rsid w:val="003C2C25"/>
    <w:rsid w:val="003C2CC3"/>
    <w:rsid w:val="003C2D1D"/>
    <w:rsid w:val="003C2DC8"/>
    <w:rsid w:val="003C2FD8"/>
    <w:rsid w:val="003C3010"/>
    <w:rsid w:val="003C36AC"/>
    <w:rsid w:val="003C37F9"/>
    <w:rsid w:val="003C3879"/>
    <w:rsid w:val="003C3A5A"/>
    <w:rsid w:val="003C3C09"/>
    <w:rsid w:val="003C3DD4"/>
    <w:rsid w:val="003C3F74"/>
    <w:rsid w:val="003C40CC"/>
    <w:rsid w:val="003C415F"/>
    <w:rsid w:val="003C4253"/>
    <w:rsid w:val="003C4313"/>
    <w:rsid w:val="003C4430"/>
    <w:rsid w:val="003C4539"/>
    <w:rsid w:val="003C4648"/>
    <w:rsid w:val="003C4691"/>
    <w:rsid w:val="003C4AAF"/>
    <w:rsid w:val="003C5057"/>
    <w:rsid w:val="003C509B"/>
    <w:rsid w:val="003C5452"/>
    <w:rsid w:val="003C5496"/>
    <w:rsid w:val="003C59AF"/>
    <w:rsid w:val="003C5D82"/>
    <w:rsid w:val="003C5E6B"/>
    <w:rsid w:val="003C654D"/>
    <w:rsid w:val="003C65E5"/>
    <w:rsid w:val="003C65F7"/>
    <w:rsid w:val="003C660F"/>
    <w:rsid w:val="003C6AE9"/>
    <w:rsid w:val="003C6B45"/>
    <w:rsid w:val="003C6E2C"/>
    <w:rsid w:val="003C6EEF"/>
    <w:rsid w:val="003C703A"/>
    <w:rsid w:val="003C7081"/>
    <w:rsid w:val="003C70D9"/>
    <w:rsid w:val="003C7188"/>
    <w:rsid w:val="003C71BA"/>
    <w:rsid w:val="003C72C4"/>
    <w:rsid w:val="003C7712"/>
    <w:rsid w:val="003C78C3"/>
    <w:rsid w:val="003C79D2"/>
    <w:rsid w:val="003C7A28"/>
    <w:rsid w:val="003C7A6F"/>
    <w:rsid w:val="003C7BCA"/>
    <w:rsid w:val="003C7E19"/>
    <w:rsid w:val="003D00D7"/>
    <w:rsid w:val="003D01EA"/>
    <w:rsid w:val="003D027C"/>
    <w:rsid w:val="003D0425"/>
    <w:rsid w:val="003D0518"/>
    <w:rsid w:val="003D0784"/>
    <w:rsid w:val="003D08B4"/>
    <w:rsid w:val="003D08E8"/>
    <w:rsid w:val="003D0B95"/>
    <w:rsid w:val="003D11EA"/>
    <w:rsid w:val="003D13E1"/>
    <w:rsid w:val="003D17D3"/>
    <w:rsid w:val="003D1A63"/>
    <w:rsid w:val="003D1B50"/>
    <w:rsid w:val="003D1C6E"/>
    <w:rsid w:val="003D1DF5"/>
    <w:rsid w:val="003D1FCE"/>
    <w:rsid w:val="003D22DF"/>
    <w:rsid w:val="003D232E"/>
    <w:rsid w:val="003D27AE"/>
    <w:rsid w:val="003D2A66"/>
    <w:rsid w:val="003D2B77"/>
    <w:rsid w:val="003D2CC1"/>
    <w:rsid w:val="003D3021"/>
    <w:rsid w:val="003D3022"/>
    <w:rsid w:val="003D3050"/>
    <w:rsid w:val="003D313F"/>
    <w:rsid w:val="003D34CC"/>
    <w:rsid w:val="003D356B"/>
    <w:rsid w:val="003D362D"/>
    <w:rsid w:val="003D36DD"/>
    <w:rsid w:val="003D36EF"/>
    <w:rsid w:val="003D3AAD"/>
    <w:rsid w:val="003D3AF2"/>
    <w:rsid w:val="003D3D40"/>
    <w:rsid w:val="003D40DA"/>
    <w:rsid w:val="003D44BA"/>
    <w:rsid w:val="003D47BB"/>
    <w:rsid w:val="003D47F9"/>
    <w:rsid w:val="003D4805"/>
    <w:rsid w:val="003D48AB"/>
    <w:rsid w:val="003D4B74"/>
    <w:rsid w:val="003D4C15"/>
    <w:rsid w:val="003D5024"/>
    <w:rsid w:val="003D5037"/>
    <w:rsid w:val="003D5546"/>
    <w:rsid w:val="003D5CF5"/>
    <w:rsid w:val="003D5F5C"/>
    <w:rsid w:val="003D605F"/>
    <w:rsid w:val="003D6275"/>
    <w:rsid w:val="003D628E"/>
    <w:rsid w:val="003D6622"/>
    <w:rsid w:val="003D66F7"/>
    <w:rsid w:val="003D6868"/>
    <w:rsid w:val="003D69A7"/>
    <w:rsid w:val="003D6A01"/>
    <w:rsid w:val="003D6C64"/>
    <w:rsid w:val="003D6E94"/>
    <w:rsid w:val="003D718A"/>
    <w:rsid w:val="003D75BC"/>
    <w:rsid w:val="003D7700"/>
    <w:rsid w:val="003D789F"/>
    <w:rsid w:val="003D7B76"/>
    <w:rsid w:val="003D7B90"/>
    <w:rsid w:val="003D7BEA"/>
    <w:rsid w:val="003D7D05"/>
    <w:rsid w:val="003D7E21"/>
    <w:rsid w:val="003D7E6E"/>
    <w:rsid w:val="003D7FAF"/>
    <w:rsid w:val="003E011B"/>
    <w:rsid w:val="003E0128"/>
    <w:rsid w:val="003E0439"/>
    <w:rsid w:val="003E055A"/>
    <w:rsid w:val="003E05E6"/>
    <w:rsid w:val="003E073F"/>
    <w:rsid w:val="003E0980"/>
    <w:rsid w:val="003E0A60"/>
    <w:rsid w:val="003E0BA0"/>
    <w:rsid w:val="003E0DB8"/>
    <w:rsid w:val="003E100D"/>
    <w:rsid w:val="003E101C"/>
    <w:rsid w:val="003E1311"/>
    <w:rsid w:val="003E140B"/>
    <w:rsid w:val="003E14AC"/>
    <w:rsid w:val="003E1807"/>
    <w:rsid w:val="003E18C4"/>
    <w:rsid w:val="003E1931"/>
    <w:rsid w:val="003E19AD"/>
    <w:rsid w:val="003E1A77"/>
    <w:rsid w:val="003E1C66"/>
    <w:rsid w:val="003E1D85"/>
    <w:rsid w:val="003E1E47"/>
    <w:rsid w:val="003E1FAF"/>
    <w:rsid w:val="003E2660"/>
    <w:rsid w:val="003E2967"/>
    <w:rsid w:val="003E2E19"/>
    <w:rsid w:val="003E2FA7"/>
    <w:rsid w:val="003E3487"/>
    <w:rsid w:val="003E37F4"/>
    <w:rsid w:val="003E39E4"/>
    <w:rsid w:val="003E39FE"/>
    <w:rsid w:val="003E3E5E"/>
    <w:rsid w:val="003E3F1A"/>
    <w:rsid w:val="003E4049"/>
    <w:rsid w:val="003E4211"/>
    <w:rsid w:val="003E4389"/>
    <w:rsid w:val="003E447B"/>
    <w:rsid w:val="003E4502"/>
    <w:rsid w:val="003E48FE"/>
    <w:rsid w:val="003E4A64"/>
    <w:rsid w:val="003E4B3F"/>
    <w:rsid w:val="003E4D72"/>
    <w:rsid w:val="003E4F90"/>
    <w:rsid w:val="003E50EE"/>
    <w:rsid w:val="003E5253"/>
    <w:rsid w:val="003E5336"/>
    <w:rsid w:val="003E549B"/>
    <w:rsid w:val="003E54EA"/>
    <w:rsid w:val="003E55EC"/>
    <w:rsid w:val="003E570B"/>
    <w:rsid w:val="003E5913"/>
    <w:rsid w:val="003E5AF4"/>
    <w:rsid w:val="003E5B20"/>
    <w:rsid w:val="003E5B53"/>
    <w:rsid w:val="003E5C07"/>
    <w:rsid w:val="003E5D7B"/>
    <w:rsid w:val="003E5E2B"/>
    <w:rsid w:val="003E5F47"/>
    <w:rsid w:val="003E600B"/>
    <w:rsid w:val="003E63B0"/>
    <w:rsid w:val="003E64B7"/>
    <w:rsid w:val="003E6577"/>
    <w:rsid w:val="003E6656"/>
    <w:rsid w:val="003E684F"/>
    <w:rsid w:val="003E6931"/>
    <w:rsid w:val="003E6CEF"/>
    <w:rsid w:val="003E714E"/>
    <w:rsid w:val="003E7197"/>
    <w:rsid w:val="003E7254"/>
    <w:rsid w:val="003E72EA"/>
    <w:rsid w:val="003E7345"/>
    <w:rsid w:val="003E7392"/>
    <w:rsid w:val="003E7619"/>
    <w:rsid w:val="003E766D"/>
    <w:rsid w:val="003E7B8F"/>
    <w:rsid w:val="003E7D4F"/>
    <w:rsid w:val="003F00B7"/>
    <w:rsid w:val="003F011D"/>
    <w:rsid w:val="003F025E"/>
    <w:rsid w:val="003F02F1"/>
    <w:rsid w:val="003F0408"/>
    <w:rsid w:val="003F0545"/>
    <w:rsid w:val="003F094B"/>
    <w:rsid w:val="003F0B2E"/>
    <w:rsid w:val="003F0B4F"/>
    <w:rsid w:val="003F0B5B"/>
    <w:rsid w:val="003F0F2F"/>
    <w:rsid w:val="003F111E"/>
    <w:rsid w:val="003F1819"/>
    <w:rsid w:val="003F2281"/>
    <w:rsid w:val="003F230A"/>
    <w:rsid w:val="003F2337"/>
    <w:rsid w:val="003F2449"/>
    <w:rsid w:val="003F2655"/>
    <w:rsid w:val="003F2790"/>
    <w:rsid w:val="003F2B51"/>
    <w:rsid w:val="003F2C1C"/>
    <w:rsid w:val="003F2F29"/>
    <w:rsid w:val="003F32D1"/>
    <w:rsid w:val="003F3397"/>
    <w:rsid w:val="003F3418"/>
    <w:rsid w:val="003F3506"/>
    <w:rsid w:val="003F35D9"/>
    <w:rsid w:val="003F3667"/>
    <w:rsid w:val="003F36E5"/>
    <w:rsid w:val="003F3AF3"/>
    <w:rsid w:val="003F3BAF"/>
    <w:rsid w:val="003F421D"/>
    <w:rsid w:val="003F42C6"/>
    <w:rsid w:val="003F44A4"/>
    <w:rsid w:val="003F4667"/>
    <w:rsid w:val="003F46E0"/>
    <w:rsid w:val="003F46FB"/>
    <w:rsid w:val="003F4771"/>
    <w:rsid w:val="003F48E4"/>
    <w:rsid w:val="003F4A69"/>
    <w:rsid w:val="003F4C5C"/>
    <w:rsid w:val="003F4CEC"/>
    <w:rsid w:val="003F5038"/>
    <w:rsid w:val="003F5051"/>
    <w:rsid w:val="003F5060"/>
    <w:rsid w:val="003F5438"/>
    <w:rsid w:val="003F5499"/>
    <w:rsid w:val="003F562B"/>
    <w:rsid w:val="003F58EF"/>
    <w:rsid w:val="003F5C0C"/>
    <w:rsid w:val="003F5EC0"/>
    <w:rsid w:val="003F62C6"/>
    <w:rsid w:val="003F643B"/>
    <w:rsid w:val="003F6509"/>
    <w:rsid w:val="003F66F6"/>
    <w:rsid w:val="003F67A0"/>
    <w:rsid w:val="003F68C4"/>
    <w:rsid w:val="003F6EB0"/>
    <w:rsid w:val="003F71FF"/>
    <w:rsid w:val="003F747D"/>
    <w:rsid w:val="003F7658"/>
    <w:rsid w:val="003F7668"/>
    <w:rsid w:val="003F786A"/>
    <w:rsid w:val="003F7AFB"/>
    <w:rsid w:val="003F7B0F"/>
    <w:rsid w:val="003F7C8F"/>
    <w:rsid w:val="003F7D93"/>
    <w:rsid w:val="00400097"/>
    <w:rsid w:val="004002E5"/>
    <w:rsid w:val="00400369"/>
    <w:rsid w:val="004004B4"/>
    <w:rsid w:val="004005CD"/>
    <w:rsid w:val="0040064E"/>
    <w:rsid w:val="00400719"/>
    <w:rsid w:val="00400762"/>
    <w:rsid w:val="00400791"/>
    <w:rsid w:val="00400B01"/>
    <w:rsid w:val="00400B8B"/>
    <w:rsid w:val="00400ED2"/>
    <w:rsid w:val="00401088"/>
    <w:rsid w:val="004011BB"/>
    <w:rsid w:val="004016BF"/>
    <w:rsid w:val="004019A1"/>
    <w:rsid w:val="00401A7D"/>
    <w:rsid w:val="00401B60"/>
    <w:rsid w:val="0040248B"/>
    <w:rsid w:val="00402577"/>
    <w:rsid w:val="0040268E"/>
    <w:rsid w:val="00402735"/>
    <w:rsid w:val="0040281C"/>
    <w:rsid w:val="00402832"/>
    <w:rsid w:val="00402957"/>
    <w:rsid w:val="004029FF"/>
    <w:rsid w:val="00402A25"/>
    <w:rsid w:val="00402B37"/>
    <w:rsid w:val="00402C55"/>
    <w:rsid w:val="00402C79"/>
    <w:rsid w:val="00402D4F"/>
    <w:rsid w:val="00403279"/>
    <w:rsid w:val="0040328A"/>
    <w:rsid w:val="00403378"/>
    <w:rsid w:val="0040341B"/>
    <w:rsid w:val="00403564"/>
    <w:rsid w:val="004036E7"/>
    <w:rsid w:val="00403778"/>
    <w:rsid w:val="004038BB"/>
    <w:rsid w:val="0040394E"/>
    <w:rsid w:val="00403AD7"/>
    <w:rsid w:val="00403C44"/>
    <w:rsid w:val="00403C80"/>
    <w:rsid w:val="00403D86"/>
    <w:rsid w:val="00403E40"/>
    <w:rsid w:val="00403F4D"/>
    <w:rsid w:val="00404203"/>
    <w:rsid w:val="004046A6"/>
    <w:rsid w:val="00404735"/>
    <w:rsid w:val="004049E8"/>
    <w:rsid w:val="004049F6"/>
    <w:rsid w:val="00404A47"/>
    <w:rsid w:val="00404B05"/>
    <w:rsid w:val="00404B73"/>
    <w:rsid w:val="00404CCF"/>
    <w:rsid w:val="004052F6"/>
    <w:rsid w:val="004057D9"/>
    <w:rsid w:val="00405980"/>
    <w:rsid w:val="00405989"/>
    <w:rsid w:val="00405C7B"/>
    <w:rsid w:val="00405DB8"/>
    <w:rsid w:val="00405E23"/>
    <w:rsid w:val="0040632E"/>
    <w:rsid w:val="004064BC"/>
    <w:rsid w:val="00406569"/>
    <w:rsid w:val="00406655"/>
    <w:rsid w:val="00406678"/>
    <w:rsid w:val="004067A0"/>
    <w:rsid w:val="00406B0F"/>
    <w:rsid w:val="00406B9C"/>
    <w:rsid w:val="00406CA1"/>
    <w:rsid w:val="0040702D"/>
    <w:rsid w:val="00407189"/>
    <w:rsid w:val="00407724"/>
    <w:rsid w:val="0040772E"/>
    <w:rsid w:val="00407A5B"/>
    <w:rsid w:val="00407BBD"/>
    <w:rsid w:val="00407CDE"/>
    <w:rsid w:val="00407EB6"/>
    <w:rsid w:val="00407ECB"/>
    <w:rsid w:val="00407F4E"/>
    <w:rsid w:val="00407F98"/>
    <w:rsid w:val="004100D2"/>
    <w:rsid w:val="0041027C"/>
    <w:rsid w:val="004103EF"/>
    <w:rsid w:val="00410400"/>
    <w:rsid w:val="004106FE"/>
    <w:rsid w:val="0041098C"/>
    <w:rsid w:val="00410A8C"/>
    <w:rsid w:val="00410F82"/>
    <w:rsid w:val="0041100A"/>
    <w:rsid w:val="0041108A"/>
    <w:rsid w:val="004112E8"/>
    <w:rsid w:val="004112F3"/>
    <w:rsid w:val="004112F7"/>
    <w:rsid w:val="004117D8"/>
    <w:rsid w:val="00411A78"/>
    <w:rsid w:val="00412329"/>
    <w:rsid w:val="004125B4"/>
    <w:rsid w:val="00412849"/>
    <w:rsid w:val="0041285D"/>
    <w:rsid w:val="004129EE"/>
    <w:rsid w:val="00412A1B"/>
    <w:rsid w:val="00412AA9"/>
    <w:rsid w:val="00412B6E"/>
    <w:rsid w:val="00412BEF"/>
    <w:rsid w:val="00412ED6"/>
    <w:rsid w:val="00412EE0"/>
    <w:rsid w:val="00413220"/>
    <w:rsid w:val="00413299"/>
    <w:rsid w:val="004137B7"/>
    <w:rsid w:val="00413A39"/>
    <w:rsid w:val="00413A61"/>
    <w:rsid w:val="00413B86"/>
    <w:rsid w:val="00413C5B"/>
    <w:rsid w:val="00413C5F"/>
    <w:rsid w:val="00413D7A"/>
    <w:rsid w:val="00414309"/>
    <w:rsid w:val="004146AF"/>
    <w:rsid w:val="00414B69"/>
    <w:rsid w:val="00414E58"/>
    <w:rsid w:val="00414EF0"/>
    <w:rsid w:val="00414F31"/>
    <w:rsid w:val="004153F0"/>
    <w:rsid w:val="004154B1"/>
    <w:rsid w:val="00415947"/>
    <w:rsid w:val="0041596B"/>
    <w:rsid w:val="00415B03"/>
    <w:rsid w:val="00415F6B"/>
    <w:rsid w:val="00416385"/>
    <w:rsid w:val="00416441"/>
    <w:rsid w:val="00416562"/>
    <w:rsid w:val="004166EB"/>
    <w:rsid w:val="004169A0"/>
    <w:rsid w:val="004169EF"/>
    <w:rsid w:val="00416A9B"/>
    <w:rsid w:val="00416EDF"/>
    <w:rsid w:val="004172FA"/>
    <w:rsid w:val="0041743E"/>
    <w:rsid w:val="00417646"/>
    <w:rsid w:val="00417725"/>
    <w:rsid w:val="00417AEC"/>
    <w:rsid w:val="00417D1C"/>
    <w:rsid w:val="00417DDE"/>
    <w:rsid w:val="00417FB4"/>
    <w:rsid w:val="00420005"/>
    <w:rsid w:val="004200C2"/>
    <w:rsid w:val="004201AA"/>
    <w:rsid w:val="004203A1"/>
    <w:rsid w:val="00420406"/>
    <w:rsid w:val="004204A7"/>
    <w:rsid w:val="00420849"/>
    <w:rsid w:val="00420B1D"/>
    <w:rsid w:val="00420D06"/>
    <w:rsid w:val="00420D80"/>
    <w:rsid w:val="00420E81"/>
    <w:rsid w:val="0042103B"/>
    <w:rsid w:val="004210C6"/>
    <w:rsid w:val="00421489"/>
    <w:rsid w:val="004214F3"/>
    <w:rsid w:val="00421897"/>
    <w:rsid w:val="00421D05"/>
    <w:rsid w:val="00421FB3"/>
    <w:rsid w:val="0042251F"/>
    <w:rsid w:val="004225D7"/>
    <w:rsid w:val="00422741"/>
    <w:rsid w:val="00422C88"/>
    <w:rsid w:val="00423147"/>
    <w:rsid w:val="0042330F"/>
    <w:rsid w:val="00423331"/>
    <w:rsid w:val="00423447"/>
    <w:rsid w:val="004237EF"/>
    <w:rsid w:val="00423829"/>
    <w:rsid w:val="0042393A"/>
    <w:rsid w:val="00423B5D"/>
    <w:rsid w:val="00423BB9"/>
    <w:rsid w:val="00423E7D"/>
    <w:rsid w:val="0042424D"/>
    <w:rsid w:val="00424445"/>
    <w:rsid w:val="00424658"/>
    <w:rsid w:val="00424661"/>
    <w:rsid w:val="004246AD"/>
    <w:rsid w:val="004248A1"/>
    <w:rsid w:val="00424AE7"/>
    <w:rsid w:val="00424CAA"/>
    <w:rsid w:val="0042530C"/>
    <w:rsid w:val="00425829"/>
    <w:rsid w:val="004259E1"/>
    <w:rsid w:val="00425AD8"/>
    <w:rsid w:val="00425F05"/>
    <w:rsid w:val="00426044"/>
    <w:rsid w:val="00426240"/>
    <w:rsid w:val="00426281"/>
    <w:rsid w:val="0042629A"/>
    <w:rsid w:val="00426481"/>
    <w:rsid w:val="004264AE"/>
    <w:rsid w:val="00426571"/>
    <w:rsid w:val="0042663B"/>
    <w:rsid w:val="0042687C"/>
    <w:rsid w:val="00426CAE"/>
    <w:rsid w:val="00426CCD"/>
    <w:rsid w:val="00426EEA"/>
    <w:rsid w:val="00427064"/>
    <w:rsid w:val="00427486"/>
    <w:rsid w:val="004274DD"/>
    <w:rsid w:val="00427581"/>
    <w:rsid w:val="00427678"/>
    <w:rsid w:val="00427726"/>
    <w:rsid w:val="004279A8"/>
    <w:rsid w:val="00427B0F"/>
    <w:rsid w:val="00427D89"/>
    <w:rsid w:val="00430433"/>
    <w:rsid w:val="00430674"/>
    <w:rsid w:val="0043098A"/>
    <w:rsid w:val="00430B96"/>
    <w:rsid w:val="00430E91"/>
    <w:rsid w:val="00431027"/>
    <w:rsid w:val="00431479"/>
    <w:rsid w:val="00431B23"/>
    <w:rsid w:val="00431BB6"/>
    <w:rsid w:val="00431E65"/>
    <w:rsid w:val="00431EE5"/>
    <w:rsid w:val="0043208E"/>
    <w:rsid w:val="00432207"/>
    <w:rsid w:val="00432A5E"/>
    <w:rsid w:val="00432DE1"/>
    <w:rsid w:val="00432E25"/>
    <w:rsid w:val="00432EB4"/>
    <w:rsid w:val="00432F9F"/>
    <w:rsid w:val="0043315B"/>
    <w:rsid w:val="00433260"/>
    <w:rsid w:val="004333D4"/>
    <w:rsid w:val="0043371F"/>
    <w:rsid w:val="00433971"/>
    <w:rsid w:val="004339CD"/>
    <w:rsid w:val="00433BF4"/>
    <w:rsid w:val="00433FBD"/>
    <w:rsid w:val="00434371"/>
    <w:rsid w:val="00434448"/>
    <w:rsid w:val="0043444F"/>
    <w:rsid w:val="0043460E"/>
    <w:rsid w:val="004346B9"/>
    <w:rsid w:val="0043483F"/>
    <w:rsid w:val="00434C40"/>
    <w:rsid w:val="00434DD8"/>
    <w:rsid w:val="00434F01"/>
    <w:rsid w:val="00435081"/>
    <w:rsid w:val="00435227"/>
    <w:rsid w:val="00435415"/>
    <w:rsid w:val="004356E9"/>
    <w:rsid w:val="00435829"/>
    <w:rsid w:val="00435984"/>
    <w:rsid w:val="00435A94"/>
    <w:rsid w:val="00435BB8"/>
    <w:rsid w:val="00435BCC"/>
    <w:rsid w:val="0043608A"/>
    <w:rsid w:val="00436133"/>
    <w:rsid w:val="00436163"/>
    <w:rsid w:val="00436301"/>
    <w:rsid w:val="004365F4"/>
    <w:rsid w:val="0043666E"/>
    <w:rsid w:val="004367A1"/>
    <w:rsid w:val="00436C46"/>
    <w:rsid w:val="00436F7B"/>
    <w:rsid w:val="00436FB2"/>
    <w:rsid w:val="00437030"/>
    <w:rsid w:val="0043717C"/>
    <w:rsid w:val="004376E8"/>
    <w:rsid w:val="0043779B"/>
    <w:rsid w:val="00437A8F"/>
    <w:rsid w:val="00437BD4"/>
    <w:rsid w:val="00437D37"/>
    <w:rsid w:val="00437F18"/>
    <w:rsid w:val="004401D9"/>
    <w:rsid w:val="004401E3"/>
    <w:rsid w:val="004402DA"/>
    <w:rsid w:val="004403F6"/>
    <w:rsid w:val="00440426"/>
    <w:rsid w:val="00440521"/>
    <w:rsid w:val="0044097C"/>
    <w:rsid w:val="00440B76"/>
    <w:rsid w:val="00440C40"/>
    <w:rsid w:val="00440F8F"/>
    <w:rsid w:val="00441405"/>
    <w:rsid w:val="00441443"/>
    <w:rsid w:val="0044144D"/>
    <w:rsid w:val="004414C1"/>
    <w:rsid w:val="0044160A"/>
    <w:rsid w:val="0044183D"/>
    <w:rsid w:val="0044195F"/>
    <w:rsid w:val="00441D1F"/>
    <w:rsid w:val="00441F61"/>
    <w:rsid w:val="004424A6"/>
    <w:rsid w:val="004424EA"/>
    <w:rsid w:val="0044268E"/>
    <w:rsid w:val="004429F3"/>
    <w:rsid w:val="00442A22"/>
    <w:rsid w:val="00442CBD"/>
    <w:rsid w:val="00442E15"/>
    <w:rsid w:val="00442EA8"/>
    <w:rsid w:val="00442EB6"/>
    <w:rsid w:val="00442EDC"/>
    <w:rsid w:val="00442F38"/>
    <w:rsid w:val="0044318F"/>
    <w:rsid w:val="004432C9"/>
    <w:rsid w:val="00443590"/>
    <w:rsid w:val="004435DE"/>
    <w:rsid w:val="00443842"/>
    <w:rsid w:val="0044389D"/>
    <w:rsid w:val="004439B4"/>
    <w:rsid w:val="00444062"/>
    <w:rsid w:val="00444167"/>
    <w:rsid w:val="004449F8"/>
    <w:rsid w:val="00444E21"/>
    <w:rsid w:val="00444FF2"/>
    <w:rsid w:val="00445108"/>
    <w:rsid w:val="004456F7"/>
    <w:rsid w:val="004457B3"/>
    <w:rsid w:val="00445A1E"/>
    <w:rsid w:val="00445A80"/>
    <w:rsid w:val="00445F80"/>
    <w:rsid w:val="00445FD2"/>
    <w:rsid w:val="0044607B"/>
    <w:rsid w:val="004460D7"/>
    <w:rsid w:val="004462AB"/>
    <w:rsid w:val="0044649B"/>
    <w:rsid w:val="00446581"/>
    <w:rsid w:val="00446B76"/>
    <w:rsid w:val="00446C03"/>
    <w:rsid w:val="00446C6D"/>
    <w:rsid w:val="00446D5F"/>
    <w:rsid w:val="00446E3B"/>
    <w:rsid w:val="00446F86"/>
    <w:rsid w:val="00446FF0"/>
    <w:rsid w:val="004470C8"/>
    <w:rsid w:val="0044728A"/>
    <w:rsid w:val="0044757B"/>
    <w:rsid w:val="0044759A"/>
    <w:rsid w:val="0044760A"/>
    <w:rsid w:val="00447667"/>
    <w:rsid w:val="0044768C"/>
    <w:rsid w:val="004477F7"/>
    <w:rsid w:val="0044780B"/>
    <w:rsid w:val="00447964"/>
    <w:rsid w:val="00447B03"/>
    <w:rsid w:val="00447BDC"/>
    <w:rsid w:val="00450593"/>
    <w:rsid w:val="0045081C"/>
    <w:rsid w:val="004508BD"/>
    <w:rsid w:val="00450ADB"/>
    <w:rsid w:val="00450D25"/>
    <w:rsid w:val="00450EF8"/>
    <w:rsid w:val="00450F99"/>
    <w:rsid w:val="00450FAB"/>
    <w:rsid w:val="004513B8"/>
    <w:rsid w:val="004514BD"/>
    <w:rsid w:val="00451625"/>
    <w:rsid w:val="00451772"/>
    <w:rsid w:val="00451898"/>
    <w:rsid w:val="004518C8"/>
    <w:rsid w:val="00451A0D"/>
    <w:rsid w:val="00451A66"/>
    <w:rsid w:val="00451E41"/>
    <w:rsid w:val="00451FF6"/>
    <w:rsid w:val="00452109"/>
    <w:rsid w:val="0045222C"/>
    <w:rsid w:val="0045245B"/>
    <w:rsid w:val="004524A6"/>
    <w:rsid w:val="004524AC"/>
    <w:rsid w:val="004524B0"/>
    <w:rsid w:val="00452730"/>
    <w:rsid w:val="00452DD6"/>
    <w:rsid w:val="00452E31"/>
    <w:rsid w:val="00452F09"/>
    <w:rsid w:val="00452F8C"/>
    <w:rsid w:val="0045342B"/>
    <w:rsid w:val="004535F1"/>
    <w:rsid w:val="00453627"/>
    <w:rsid w:val="004539CA"/>
    <w:rsid w:val="00453B9B"/>
    <w:rsid w:val="00453BFD"/>
    <w:rsid w:val="004540D8"/>
    <w:rsid w:val="004543FC"/>
    <w:rsid w:val="0045474B"/>
    <w:rsid w:val="00454BD5"/>
    <w:rsid w:val="00455046"/>
    <w:rsid w:val="0045520E"/>
    <w:rsid w:val="004552CD"/>
    <w:rsid w:val="00455520"/>
    <w:rsid w:val="004556F9"/>
    <w:rsid w:val="00455B00"/>
    <w:rsid w:val="00455CEE"/>
    <w:rsid w:val="00455D40"/>
    <w:rsid w:val="00455E1A"/>
    <w:rsid w:val="00455E29"/>
    <w:rsid w:val="00455E3E"/>
    <w:rsid w:val="00456084"/>
    <w:rsid w:val="004562E5"/>
    <w:rsid w:val="0045631F"/>
    <w:rsid w:val="00456359"/>
    <w:rsid w:val="0045686C"/>
    <w:rsid w:val="00456ABA"/>
    <w:rsid w:val="00456CAE"/>
    <w:rsid w:val="00456CEB"/>
    <w:rsid w:val="00457073"/>
    <w:rsid w:val="004571A3"/>
    <w:rsid w:val="004571A7"/>
    <w:rsid w:val="00457307"/>
    <w:rsid w:val="00457629"/>
    <w:rsid w:val="004576D7"/>
    <w:rsid w:val="00457A4E"/>
    <w:rsid w:val="00457B2B"/>
    <w:rsid w:val="00457B2F"/>
    <w:rsid w:val="00457B6A"/>
    <w:rsid w:val="00457BFF"/>
    <w:rsid w:val="00457CD8"/>
    <w:rsid w:val="00460065"/>
    <w:rsid w:val="004600DF"/>
    <w:rsid w:val="00460126"/>
    <w:rsid w:val="00460492"/>
    <w:rsid w:val="00460787"/>
    <w:rsid w:val="00460934"/>
    <w:rsid w:val="00460FAA"/>
    <w:rsid w:val="0046116C"/>
    <w:rsid w:val="00461569"/>
    <w:rsid w:val="00461A03"/>
    <w:rsid w:val="00461CEF"/>
    <w:rsid w:val="00461EEF"/>
    <w:rsid w:val="00461F83"/>
    <w:rsid w:val="004620EC"/>
    <w:rsid w:val="00462433"/>
    <w:rsid w:val="0046272F"/>
    <w:rsid w:val="00462AE0"/>
    <w:rsid w:val="00462C60"/>
    <w:rsid w:val="004630CA"/>
    <w:rsid w:val="004632E6"/>
    <w:rsid w:val="004632F8"/>
    <w:rsid w:val="004633F9"/>
    <w:rsid w:val="0046358E"/>
    <w:rsid w:val="004635D2"/>
    <w:rsid w:val="00463E1D"/>
    <w:rsid w:val="00463E3A"/>
    <w:rsid w:val="0046413E"/>
    <w:rsid w:val="00464219"/>
    <w:rsid w:val="00464352"/>
    <w:rsid w:val="00464371"/>
    <w:rsid w:val="00464D2C"/>
    <w:rsid w:val="00464D49"/>
    <w:rsid w:val="00464E75"/>
    <w:rsid w:val="00465076"/>
    <w:rsid w:val="004650B9"/>
    <w:rsid w:val="00465347"/>
    <w:rsid w:val="004653E1"/>
    <w:rsid w:val="004656DB"/>
    <w:rsid w:val="004658E8"/>
    <w:rsid w:val="00465C45"/>
    <w:rsid w:val="00465D45"/>
    <w:rsid w:val="00465D82"/>
    <w:rsid w:val="00465DBD"/>
    <w:rsid w:val="00465E8F"/>
    <w:rsid w:val="004661A2"/>
    <w:rsid w:val="0046629E"/>
    <w:rsid w:val="00466328"/>
    <w:rsid w:val="00466588"/>
    <w:rsid w:val="0046677D"/>
    <w:rsid w:val="0046696E"/>
    <w:rsid w:val="004669D4"/>
    <w:rsid w:val="00466DAF"/>
    <w:rsid w:val="00467411"/>
    <w:rsid w:val="00467750"/>
    <w:rsid w:val="00467930"/>
    <w:rsid w:val="00467C7C"/>
    <w:rsid w:val="00467CAB"/>
    <w:rsid w:val="00467D22"/>
    <w:rsid w:val="00467E38"/>
    <w:rsid w:val="00470183"/>
    <w:rsid w:val="0047026D"/>
    <w:rsid w:val="0047030A"/>
    <w:rsid w:val="004703D0"/>
    <w:rsid w:val="004704A3"/>
    <w:rsid w:val="004706E4"/>
    <w:rsid w:val="004709EA"/>
    <w:rsid w:val="00470ABA"/>
    <w:rsid w:val="00470C62"/>
    <w:rsid w:val="00470F3A"/>
    <w:rsid w:val="004712D7"/>
    <w:rsid w:val="00471329"/>
    <w:rsid w:val="00471361"/>
    <w:rsid w:val="00471408"/>
    <w:rsid w:val="004714A6"/>
    <w:rsid w:val="004716C1"/>
    <w:rsid w:val="00471884"/>
    <w:rsid w:val="004718D4"/>
    <w:rsid w:val="0047201D"/>
    <w:rsid w:val="004721B7"/>
    <w:rsid w:val="0047233A"/>
    <w:rsid w:val="004723C5"/>
    <w:rsid w:val="004724EE"/>
    <w:rsid w:val="004728A9"/>
    <w:rsid w:val="00472906"/>
    <w:rsid w:val="004729E1"/>
    <w:rsid w:val="00472A10"/>
    <w:rsid w:val="00472B0B"/>
    <w:rsid w:val="00472B4B"/>
    <w:rsid w:val="00472CB5"/>
    <w:rsid w:val="00472CFF"/>
    <w:rsid w:val="00472D85"/>
    <w:rsid w:val="00472E6A"/>
    <w:rsid w:val="00473035"/>
    <w:rsid w:val="004730FD"/>
    <w:rsid w:val="004733D9"/>
    <w:rsid w:val="00473463"/>
    <w:rsid w:val="00473877"/>
    <w:rsid w:val="00473B08"/>
    <w:rsid w:val="00473C0A"/>
    <w:rsid w:val="00473FCC"/>
    <w:rsid w:val="004740C2"/>
    <w:rsid w:val="004742B1"/>
    <w:rsid w:val="004743A7"/>
    <w:rsid w:val="004748C7"/>
    <w:rsid w:val="00474E47"/>
    <w:rsid w:val="00474E9A"/>
    <w:rsid w:val="0047537F"/>
    <w:rsid w:val="0047546C"/>
    <w:rsid w:val="00475600"/>
    <w:rsid w:val="004758D7"/>
    <w:rsid w:val="00475B53"/>
    <w:rsid w:val="00475D7E"/>
    <w:rsid w:val="00475E50"/>
    <w:rsid w:val="00476055"/>
    <w:rsid w:val="0047619F"/>
    <w:rsid w:val="00476522"/>
    <w:rsid w:val="0047657A"/>
    <w:rsid w:val="004765BB"/>
    <w:rsid w:val="00476642"/>
    <w:rsid w:val="00476658"/>
    <w:rsid w:val="004766C8"/>
    <w:rsid w:val="00476CF4"/>
    <w:rsid w:val="00476D1C"/>
    <w:rsid w:val="00476D65"/>
    <w:rsid w:val="00476E24"/>
    <w:rsid w:val="00477294"/>
    <w:rsid w:val="004775D0"/>
    <w:rsid w:val="00477618"/>
    <w:rsid w:val="004776FC"/>
    <w:rsid w:val="004777A3"/>
    <w:rsid w:val="004778D0"/>
    <w:rsid w:val="00477915"/>
    <w:rsid w:val="00477A7A"/>
    <w:rsid w:val="00477BC9"/>
    <w:rsid w:val="00477CD6"/>
    <w:rsid w:val="00477DA3"/>
    <w:rsid w:val="00477EB6"/>
    <w:rsid w:val="00480265"/>
    <w:rsid w:val="004803E2"/>
    <w:rsid w:val="0048055F"/>
    <w:rsid w:val="004805E1"/>
    <w:rsid w:val="004806B3"/>
    <w:rsid w:val="00480821"/>
    <w:rsid w:val="00480928"/>
    <w:rsid w:val="00480C30"/>
    <w:rsid w:val="004811A1"/>
    <w:rsid w:val="004812D6"/>
    <w:rsid w:val="004815FF"/>
    <w:rsid w:val="0048162B"/>
    <w:rsid w:val="0048171E"/>
    <w:rsid w:val="0048185C"/>
    <w:rsid w:val="00481A08"/>
    <w:rsid w:val="00481C5B"/>
    <w:rsid w:val="00481F51"/>
    <w:rsid w:val="00482179"/>
    <w:rsid w:val="004823D1"/>
    <w:rsid w:val="00482595"/>
    <w:rsid w:val="00482B67"/>
    <w:rsid w:val="00482DBD"/>
    <w:rsid w:val="00483025"/>
    <w:rsid w:val="00483125"/>
    <w:rsid w:val="0048320C"/>
    <w:rsid w:val="00483274"/>
    <w:rsid w:val="00483642"/>
    <w:rsid w:val="004836C5"/>
    <w:rsid w:val="004836F5"/>
    <w:rsid w:val="004837F0"/>
    <w:rsid w:val="004837F4"/>
    <w:rsid w:val="00483847"/>
    <w:rsid w:val="004838C5"/>
    <w:rsid w:val="00483AEB"/>
    <w:rsid w:val="00483FC8"/>
    <w:rsid w:val="00484104"/>
    <w:rsid w:val="004842CE"/>
    <w:rsid w:val="004842EF"/>
    <w:rsid w:val="0048466D"/>
    <w:rsid w:val="00484835"/>
    <w:rsid w:val="00484892"/>
    <w:rsid w:val="00484B77"/>
    <w:rsid w:val="00484CAB"/>
    <w:rsid w:val="004850BC"/>
    <w:rsid w:val="00485230"/>
    <w:rsid w:val="0048536A"/>
    <w:rsid w:val="00485597"/>
    <w:rsid w:val="004855B3"/>
    <w:rsid w:val="0048578B"/>
    <w:rsid w:val="004859A3"/>
    <w:rsid w:val="00485AF5"/>
    <w:rsid w:val="00485B1C"/>
    <w:rsid w:val="00485B76"/>
    <w:rsid w:val="004860AC"/>
    <w:rsid w:val="0048626E"/>
    <w:rsid w:val="004863AE"/>
    <w:rsid w:val="0048646B"/>
    <w:rsid w:val="00486736"/>
    <w:rsid w:val="0048676E"/>
    <w:rsid w:val="004867F6"/>
    <w:rsid w:val="004869D9"/>
    <w:rsid w:val="00486BF3"/>
    <w:rsid w:val="00486BF4"/>
    <w:rsid w:val="00486DA2"/>
    <w:rsid w:val="004872DA"/>
    <w:rsid w:val="0048735F"/>
    <w:rsid w:val="004877D8"/>
    <w:rsid w:val="004877F4"/>
    <w:rsid w:val="00487824"/>
    <w:rsid w:val="00487966"/>
    <w:rsid w:val="00487B28"/>
    <w:rsid w:val="00487DC8"/>
    <w:rsid w:val="004901A8"/>
    <w:rsid w:val="00490291"/>
    <w:rsid w:val="00490362"/>
    <w:rsid w:val="004905CE"/>
    <w:rsid w:val="004908A1"/>
    <w:rsid w:val="00490BB6"/>
    <w:rsid w:val="00490E62"/>
    <w:rsid w:val="00491001"/>
    <w:rsid w:val="00491018"/>
    <w:rsid w:val="00491041"/>
    <w:rsid w:val="00491154"/>
    <w:rsid w:val="00491596"/>
    <w:rsid w:val="004915A9"/>
    <w:rsid w:val="0049161F"/>
    <w:rsid w:val="0049187D"/>
    <w:rsid w:val="00491A82"/>
    <w:rsid w:val="00491C5B"/>
    <w:rsid w:val="00491CAE"/>
    <w:rsid w:val="00491E63"/>
    <w:rsid w:val="00491E95"/>
    <w:rsid w:val="00491EC6"/>
    <w:rsid w:val="004921B8"/>
    <w:rsid w:val="00492976"/>
    <w:rsid w:val="004929C2"/>
    <w:rsid w:val="004929FD"/>
    <w:rsid w:val="00492B44"/>
    <w:rsid w:val="0049301E"/>
    <w:rsid w:val="004935CC"/>
    <w:rsid w:val="004939C0"/>
    <w:rsid w:val="00493AD4"/>
    <w:rsid w:val="00493D1B"/>
    <w:rsid w:val="004945E7"/>
    <w:rsid w:val="004946B7"/>
    <w:rsid w:val="00494761"/>
    <w:rsid w:val="00494BD0"/>
    <w:rsid w:val="00494E1E"/>
    <w:rsid w:val="004950DE"/>
    <w:rsid w:val="0049529A"/>
    <w:rsid w:val="0049533C"/>
    <w:rsid w:val="0049541F"/>
    <w:rsid w:val="00495446"/>
    <w:rsid w:val="004954B8"/>
    <w:rsid w:val="004957CA"/>
    <w:rsid w:val="0049582F"/>
    <w:rsid w:val="00495B27"/>
    <w:rsid w:val="00495C17"/>
    <w:rsid w:val="0049613E"/>
    <w:rsid w:val="00496313"/>
    <w:rsid w:val="004964A8"/>
    <w:rsid w:val="00496608"/>
    <w:rsid w:val="00496B4D"/>
    <w:rsid w:val="00496D56"/>
    <w:rsid w:val="004972AF"/>
    <w:rsid w:val="0049733B"/>
    <w:rsid w:val="00497477"/>
    <w:rsid w:val="004979C2"/>
    <w:rsid w:val="004A02F5"/>
    <w:rsid w:val="004A0379"/>
    <w:rsid w:val="004A07CE"/>
    <w:rsid w:val="004A0965"/>
    <w:rsid w:val="004A0967"/>
    <w:rsid w:val="004A09D4"/>
    <w:rsid w:val="004A0D07"/>
    <w:rsid w:val="004A0DB6"/>
    <w:rsid w:val="004A0FE5"/>
    <w:rsid w:val="004A1072"/>
    <w:rsid w:val="004A17AF"/>
    <w:rsid w:val="004A193F"/>
    <w:rsid w:val="004A1E06"/>
    <w:rsid w:val="004A1EA6"/>
    <w:rsid w:val="004A1F94"/>
    <w:rsid w:val="004A20C6"/>
    <w:rsid w:val="004A243D"/>
    <w:rsid w:val="004A2A6C"/>
    <w:rsid w:val="004A2C60"/>
    <w:rsid w:val="004A2E3B"/>
    <w:rsid w:val="004A2E62"/>
    <w:rsid w:val="004A3118"/>
    <w:rsid w:val="004A322D"/>
    <w:rsid w:val="004A32CF"/>
    <w:rsid w:val="004A334B"/>
    <w:rsid w:val="004A348B"/>
    <w:rsid w:val="004A359B"/>
    <w:rsid w:val="004A38F1"/>
    <w:rsid w:val="004A3955"/>
    <w:rsid w:val="004A3A6C"/>
    <w:rsid w:val="004A3B3E"/>
    <w:rsid w:val="004A3C9B"/>
    <w:rsid w:val="004A3D0A"/>
    <w:rsid w:val="004A3E04"/>
    <w:rsid w:val="004A42BA"/>
    <w:rsid w:val="004A4575"/>
    <w:rsid w:val="004A4792"/>
    <w:rsid w:val="004A47A0"/>
    <w:rsid w:val="004A4844"/>
    <w:rsid w:val="004A4882"/>
    <w:rsid w:val="004A48EC"/>
    <w:rsid w:val="004A4B20"/>
    <w:rsid w:val="004A4EAC"/>
    <w:rsid w:val="004A5018"/>
    <w:rsid w:val="004A504E"/>
    <w:rsid w:val="004A515C"/>
    <w:rsid w:val="004A51EB"/>
    <w:rsid w:val="004A5698"/>
    <w:rsid w:val="004A5916"/>
    <w:rsid w:val="004A596B"/>
    <w:rsid w:val="004A5B34"/>
    <w:rsid w:val="004A5CAD"/>
    <w:rsid w:val="004A5DEE"/>
    <w:rsid w:val="004A612B"/>
    <w:rsid w:val="004A627C"/>
    <w:rsid w:val="004A63B1"/>
    <w:rsid w:val="004A63FF"/>
    <w:rsid w:val="004A6414"/>
    <w:rsid w:val="004A64E1"/>
    <w:rsid w:val="004A6843"/>
    <w:rsid w:val="004A68A5"/>
    <w:rsid w:val="004A6AEC"/>
    <w:rsid w:val="004A6B79"/>
    <w:rsid w:val="004A6BF8"/>
    <w:rsid w:val="004A6D1B"/>
    <w:rsid w:val="004A6F6B"/>
    <w:rsid w:val="004A6F7C"/>
    <w:rsid w:val="004A7793"/>
    <w:rsid w:val="004A78CD"/>
    <w:rsid w:val="004A7B50"/>
    <w:rsid w:val="004A7D8A"/>
    <w:rsid w:val="004A7E3B"/>
    <w:rsid w:val="004B013A"/>
    <w:rsid w:val="004B0198"/>
    <w:rsid w:val="004B0340"/>
    <w:rsid w:val="004B05F8"/>
    <w:rsid w:val="004B0B7A"/>
    <w:rsid w:val="004B0C30"/>
    <w:rsid w:val="004B0E5F"/>
    <w:rsid w:val="004B0F05"/>
    <w:rsid w:val="004B1201"/>
    <w:rsid w:val="004B1441"/>
    <w:rsid w:val="004B1442"/>
    <w:rsid w:val="004B1AA2"/>
    <w:rsid w:val="004B1B09"/>
    <w:rsid w:val="004B1C34"/>
    <w:rsid w:val="004B20A6"/>
    <w:rsid w:val="004B20A9"/>
    <w:rsid w:val="004B2234"/>
    <w:rsid w:val="004B24BE"/>
    <w:rsid w:val="004B2812"/>
    <w:rsid w:val="004B28D3"/>
    <w:rsid w:val="004B2968"/>
    <w:rsid w:val="004B2A40"/>
    <w:rsid w:val="004B2BBE"/>
    <w:rsid w:val="004B2D7A"/>
    <w:rsid w:val="004B2DCB"/>
    <w:rsid w:val="004B2E4B"/>
    <w:rsid w:val="004B2EB4"/>
    <w:rsid w:val="004B2F54"/>
    <w:rsid w:val="004B3450"/>
    <w:rsid w:val="004B360E"/>
    <w:rsid w:val="004B382F"/>
    <w:rsid w:val="004B38A6"/>
    <w:rsid w:val="004B3994"/>
    <w:rsid w:val="004B3A63"/>
    <w:rsid w:val="004B3B8A"/>
    <w:rsid w:val="004B3E39"/>
    <w:rsid w:val="004B3EEC"/>
    <w:rsid w:val="004B42E4"/>
    <w:rsid w:val="004B44D7"/>
    <w:rsid w:val="004B465C"/>
    <w:rsid w:val="004B46DA"/>
    <w:rsid w:val="004B4B76"/>
    <w:rsid w:val="004B4C9B"/>
    <w:rsid w:val="004B4CA4"/>
    <w:rsid w:val="004B4DCA"/>
    <w:rsid w:val="004B4E42"/>
    <w:rsid w:val="004B51C0"/>
    <w:rsid w:val="004B56BE"/>
    <w:rsid w:val="004B5A90"/>
    <w:rsid w:val="004B66DE"/>
    <w:rsid w:val="004B6C8A"/>
    <w:rsid w:val="004B6FDF"/>
    <w:rsid w:val="004B749C"/>
    <w:rsid w:val="004B7818"/>
    <w:rsid w:val="004B7822"/>
    <w:rsid w:val="004B782F"/>
    <w:rsid w:val="004B7857"/>
    <w:rsid w:val="004B7DE1"/>
    <w:rsid w:val="004B7E72"/>
    <w:rsid w:val="004B7ED0"/>
    <w:rsid w:val="004B7F02"/>
    <w:rsid w:val="004B7FF5"/>
    <w:rsid w:val="004C00CE"/>
    <w:rsid w:val="004C025B"/>
    <w:rsid w:val="004C02AF"/>
    <w:rsid w:val="004C03B2"/>
    <w:rsid w:val="004C0417"/>
    <w:rsid w:val="004C0577"/>
    <w:rsid w:val="004C0696"/>
    <w:rsid w:val="004C077C"/>
    <w:rsid w:val="004C0870"/>
    <w:rsid w:val="004C08F3"/>
    <w:rsid w:val="004C0A07"/>
    <w:rsid w:val="004C0B3D"/>
    <w:rsid w:val="004C0D46"/>
    <w:rsid w:val="004C0D66"/>
    <w:rsid w:val="004C0DBC"/>
    <w:rsid w:val="004C0F75"/>
    <w:rsid w:val="004C0FC6"/>
    <w:rsid w:val="004C110D"/>
    <w:rsid w:val="004C11B4"/>
    <w:rsid w:val="004C12E7"/>
    <w:rsid w:val="004C1A6F"/>
    <w:rsid w:val="004C1BBB"/>
    <w:rsid w:val="004C1D02"/>
    <w:rsid w:val="004C1F02"/>
    <w:rsid w:val="004C20EC"/>
    <w:rsid w:val="004C223B"/>
    <w:rsid w:val="004C22B5"/>
    <w:rsid w:val="004C2465"/>
    <w:rsid w:val="004C252A"/>
    <w:rsid w:val="004C272E"/>
    <w:rsid w:val="004C29F0"/>
    <w:rsid w:val="004C2BDA"/>
    <w:rsid w:val="004C2DA7"/>
    <w:rsid w:val="004C301A"/>
    <w:rsid w:val="004C3616"/>
    <w:rsid w:val="004C379D"/>
    <w:rsid w:val="004C37DF"/>
    <w:rsid w:val="004C3B9F"/>
    <w:rsid w:val="004C4031"/>
    <w:rsid w:val="004C45C0"/>
    <w:rsid w:val="004C4978"/>
    <w:rsid w:val="004C4AEE"/>
    <w:rsid w:val="004C4C4D"/>
    <w:rsid w:val="004C4D8E"/>
    <w:rsid w:val="004C4EE5"/>
    <w:rsid w:val="004C4F43"/>
    <w:rsid w:val="004C4FD5"/>
    <w:rsid w:val="004C56AC"/>
    <w:rsid w:val="004C58CA"/>
    <w:rsid w:val="004C58F8"/>
    <w:rsid w:val="004C605C"/>
    <w:rsid w:val="004C67B9"/>
    <w:rsid w:val="004C6FD6"/>
    <w:rsid w:val="004C6FE0"/>
    <w:rsid w:val="004C6FEC"/>
    <w:rsid w:val="004C7397"/>
    <w:rsid w:val="004C7978"/>
    <w:rsid w:val="004C799D"/>
    <w:rsid w:val="004C7B28"/>
    <w:rsid w:val="004C7CA1"/>
    <w:rsid w:val="004C7FF9"/>
    <w:rsid w:val="004D017D"/>
    <w:rsid w:val="004D02A4"/>
    <w:rsid w:val="004D0BC4"/>
    <w:rsid w:val="004D0D11"/>
    <w:rsid w:val="004D10B3"/>
    <w:rsid w:val="004D126A"/>
    <w:rsid w:val="004D13F2"/>
    <w:rsid w:val="004D1B12"/>
    <w:rsid w:val="004D1CC3"/>
    <w:rsid w:val="004D2575"/>
    <w:rsid w:val="004D2637"/>
    <w:rsid w:val="004D2A8F"/>
    <w:rsid w:val="004D2DDE"/>
    <w:rsid w:val="004D2E43"/>
    <w:rsid w:val="004D308C"/>
    <w:rsid w:val="004D30E7"/>
    <w:rsid w:val="004D33B2"/>
    <w:rsid w:val="004D34F4"/>
    <w:rsid w:val="004D3684"/>
    <w:rsid w:val="004D36B8"/>
    <w:rsid w:val="004D3EE8"/>
    <w:rsid w:val="004D3F36"/>
    <w:rsid w:val="004D3FDC"/>
    <w:rsid w:val="004D4069"/>
    <w:rsid w:val="004D407B"/>
    <w:rsid w:val="004D40C3"/>
    <w:rsid w:val="004D411B"/>
    <w:rsid w:val="004D4458"/>
    <w:rsid w:val="004D4A75"/>
    <w:rsid w:val="004D4B1F"/>
    <w:rsid w:val="004D4D68"/>
    <w:rsid w:val="004D4DF8"/>
    <w:rsid w:val="004D57F4"/>
    <w:rsid w:val="004D5846"/>
    <w:rsid w:val="004D5F2D"/>
    <w:rsid w:val="004D60CC"/>
    <w:rsid w:val="004D633B"/>
    <w:rsid w:val="004D64F7"/>
    <w:rsid w:val="004D6514"/>
    <w:rsid w:val="004D65DC"/>
    <w:rsid w:val="004D66BF"/>
    <w:rsid w:val="004D6835"/>
    <w:rsid w:val="004D6976"/>
    <w:rsid w:val="004D6A5D"/>
    <w:rsid w:val="004D6BFA"/>
    <w:rsid w:val="004D6E43"/>
    <w:rsid w:val="004D6F68"/>
    <w:rsid w:val="004D703C"/>
    <w:rsid w:val="004D70F2"/>
    <w:rsid w:val="004D71BA"/>
    <w:rsid w:val="004D73D9"/>
    <w:rsid w:val="004D7829"/>
    <w:rsid w:val="004D78DC"/>
    <w:rsid w:val="004D7987"/>
    <w:rsid w:val="004D7A90"/>
    <w:rsid w:val="004D7C1C"/>
    <w:rsid w:val="004D7D22"/>
    <w:rsid w:val="004E0001"/>
    <w:rsid w:val="004E00EE"/>
    <w:rsid w:val="004E063B"/>
    <w:rsid w:val="004E06BA"/>
    <w:rsid w:val="004E081E"/>
    <w:rsid w:val="004E0927"/>
    <w:rsid w:val="004E0BE2"/>
    <w:rsid w:val="004E0EBD"/>
    <w:rsid w:val="004E120F"/>
    <w:rsid w:val="004E134E"/>
    <w:rsid w:val="004E1380"/>
    <w:rsid w:val="004E1755"/>
    <w:rsid w:val="004E19B1"/>
    <w:rsid w:val="004E1A62"/>
    <w:rsid w:val="004E1B2B"/>
    <w:rsid w:val="004E1B63"/>
    <w:rsid w:val="004E1FB5"/>
    <w:rsid w:val="004E208B"/>
    <w:rsid w:val="004E23D8"/>
    <w:rsid w:val="004E2719"/>
    <w:rsid w:val="004E29C2"/>
    <w:rsid w:val="004E2A69"/>
    <w:rsid w:val="004E2F5B"/>
    <w:rsid w:val="004E2FEE"/>
    <w:rsid w:val="004E327E"/>
    <w:rsid w:val="004E32D5"/>
    <w:rsid w:val="004E336F"/>
    <w:rsid w:val="004E3B80"/>
    <w:rsid w:val="004E3B97"/>
    <w:rsid w:val="004E3D0C"/>
    <w:rsid w:val="004E3D0E"/>
    <w:rsid w:val="004E3E3C"/>
    <w:rsid w:val="004E4087"/>
    <w:rsid w:val="004E4137"/>
    <w:rsid w:val="004E4138"/>
    <w:rsid w:val="004E4482"/>
    <w:rsid w:val="004E495E"/>
    <w:rsid w:val="004E4B6C"/>
    <w:rsid w:val="004E4E2E"/>
    <w:rsid w:val="004E4E62"/>
    <w:rsid w:val="004E4F03"/>
    <w:rsid w:val="004E4FA9"/>
    <w:rsid w:val="004E5080"/>
    <w:rsid w:val="004E51C2"/>
    <w:rsid w:val="004E529B"/>
    <w:rsid w:val="004E5434"/>
    <w:rsid w:val="004E5558"/>
    <w:rsid w:val="004E565B"/>
    <w:rsid w:val="004E5CA4"/>
    <w:rsid w:val="004E5CCB"/>
    <w:rsid w:val="004E5D9B"/>
    <w:rsid w:val="004E6674"/>
    <w:rsid w:val="004E6719"/>
    <w:rsid w:val="004E6A45"/>
    <w:rsid w:val="004E6BD7"/>
    <w:rsid w:val="004E6DA2"/>
    <w:rsid w:val="004E71E7"/>
    <w:rsid w:val="004E73D5"/>
    <w:rsid w:val="004E79A5"/>
    <w:rsid w:val="004F0055"/>
    <w:rsid w:val="004F0078"/>
    <w:rsid w:val="004F0084"/>
    <w:rsid w:val="004F00FA"/>
    <w:rsid w:val="004F0147"/>
    <w:rsid w:val="004F0535"/>
    <w:rsid w:val="004F0A21"/>
    <w:rsid w:val="004F0A26"/>
    <w:rsid w:val="004F0BB8"/>
    <w:rsid w:val="004F0C3E"/>
    <w:rsid w:val="004F0DBA"/>
    <w:rsid w:val="004F0E89"/>
    <w:rsid w:val="004F126A"/>
    <w:rsid w:val="004F165F"/>
    <w:rsid w:val="004F181C"/>
    <w:rsid w:val="004F18BE"/>
    <w:rsid w:val="004F191F"/>
    <w:rsid w:val="004F1A8B"/>
    <w:rsid w:val="004F1B15"/>
    <w:rsid w:val="004F1CDF"/>
    <w:rsid w:val="004F216A"/>
    <w:rsid w:val="004F21BE"/>
    <w:rsid w:val="004F235C"/>
    <w:rsid w:val="004F24DD"/>
    <w:rsid w:val="004F2615"/>
    <w:rsid w:val="004F2873"/>
    <w:rsid w:val="004F297F"/>
    <w:rsid w:val="004F2C07"/>
    <w:rsid w:val="004F2C2C"/>
    <w:rsid w:val="004F2D04"/>
    <w:rsid w:val="004F2D7A"/>
    <w:rsid w:val="004F2E56"/>
    <w:rsid w:val="004F2F41"/>
    <w:rsid w:val="004F34E7"/>
    <w:rsid w:val="004F3517"/>
    <w:rsid w:val="004F3777"/>
    <w:rsid w:val="004F396E"/>
    <w:rsid w:val="004F3B92"/>
    <w:rsid w:val="004F3EB5"/>
    <w:rsid w:val="004F464E"/>
    <w:rsid w:val="004F4681"/>
    <w:rsid w:val="004F47DF"/>
    <w:rsid w:val="004F4B60"/>
    <w:rsid w:val="004F4B90"/>
    <w:rsid w:val="004F4BD2"/>
    <w:rsid w:val="004F4C3C"/>
    <w:rsid w:val="004F4D78"/>
    <w:rsid w:val="004F4DF3"/>
    <w:rsid w:val="004F5068"/>
    <w:rsid w:val="004F5190"/>
    <w:rsid w:val="004F526F"/>
    <w:rsid w:val="004F533B"/>
    <w:rsid w:val="004F561A"/>
    <w:rsid w:val="004F584E"/>
    <w:rsid w:val="004F596A"/>
    <w:rsid w:val="004F5A51"/>
    <w:rsid w:val="004F5B01"/>
    <w:rsid w:val="004F5B6D"/>
    <w:rsid w:val="004F5CBA"/>
    <w:rsid w:val="004F5E35"/>
    <w:rsid w:val="004F5EE3"/>
    <w:rsid w:val="004F5FD9"/>
    <w:rsid w:val="004F60AF"/>
    <w:rsid w:val="004F617F"/>
    <w:rsid w:val="004F62C1"/>
    <w:rsid w:val="004F64D2"/>
    <w:rsid w:val="004F6558"/>
    <w:rsid w:val="004F6685"/>
    <w:rsid w:val="004F66F3"/>
    <w:rsid w:val="004F69CD"/>
    <w:rsid w:val="004F6E77"/>
    <w:rsid w:val="004F6F46"/>
    <w:rsid w:val="004F7076"/>
    <w:rsid w:val="004F7191"/>
    <w:rsid w:val="004F7631"/>
    <w:rsid w:val="004F76DB"/>
    <w:rsid w:val="004F7933"/>
    <w:rsid w:val="004F7B8F"/>
    <w:rsid w:val="005002AC"/>
    <w:rsid w:val="00500601"/>
    <w:rsid w:val="00500666"/>
    <w:rsid w:val="00500720"/>
    <w:rsid w:val="0050082E"/>
    <w:rsid w:val="0050092C"/>
    <w:rsid w:val="0050093E"/>
    <w:rsid w:val="00500B23"/>
    <w:rsid w:val="00500D03"/>
    <w:rsid w:val="00500F2F"/>
    <w:rsid w:val="00500FDA"/>
    <w:rsid w:val="005011B1"/>
    <w:rsid w:val="005013D5"/>
    <w:rsid w:val="0050155B"/>
    <w:rsid w:val="00501B99"/>
    <w:rsid w:val="00501D6D"/>
    <w:rsid w:val="00501EBC"/>
    <w:rsid w:val="005022EE"/>
    <w:rsid w:val="00502751"/>
    <w:rsid w:val="00502BB2"/>
    <w:rsid w:val="00502CF9"/>
    <w:rsid w:val="00502F21"/>
    <w:rsid w:val="005033E7"/>
    <w:rsid w:val="005036BE"/>
    <w:rsid w:val="00503824"/>
    <w:rsid w:val="00503835"/>
    <w:rsid w:val="00503A02"/>
    <w:rsid w:val="00503D68"/>
    <w:rsid w:val="00503DFC"/>
    <w:rsid w:val="00503E19"/>
    <w:rsid w:val="00503E71"/>
    <w:rsid w:val="005040B7"/>
    <w:rsid w:val="00504328"/>
    <w:rsid w:val="00504402"/>
    <w:rsid w:val="005048B8"/>
    <w:rsid w:val="00504A7C"/>
    <w:rsid w:val="00504D06"/>
    <w:rsid w:val="00504D50"/>
    <w:rsid w:val="00504FC9"/>
    <w:rsid w:val="00505908"/>
    <w:rsid w:val="00505964"/>
    <w:rsid w:val="00505ABC"/>
    <w:rsid w:val="00505C5B"/>
    <w:rsid w:val="005065EE"/>
    <w:rsid w:val="0050661E"/>
    <w:rsid w:val="00506639"/>
    <w:rsid w:val="0050667C"/>
    <w:rsid w:val="00506BE6"/>
    <w:rsid w:val="00506C1F"/>
    <w:rsid w:val="00506C58"/>
    <w:rsid w:val="00507108"/>
    <w:rsid w:val="00507450"/>
    <w:rsid w:val="005075E8"/>
    <w:rsid w:val="00507644"/>
    <w:rsid w:val="00507827"/>
    <w:rsid w:val="00507A2E"/>
    <w:rsid w:val="00507B42"/>
    <w:rsid w:val="00507C7D"/>
    <w:rsid w:val="00507C87"/>
    <w:rsid w:val="00507D30"/>
    <w:rsid w:val="00507E7F"/>
    <w:rsid w:val="005100E7"/>
    <w:rsid w:val="005103E2"/>
    <w:rsid w:val="00510954"/>
    <w:rsid w:val="00510A7F"/>
    <w:rsid w:val="00510B66"/>
    <w:rsid w:val="00510CE3"/>
    <w:rsid w:val="00510EEB"/>
    <w:rsid w:val="00511153"/>
    <w:rsid w:val="0051152B"/>
    <w:rsid w:val="00511644"/>
    <w:rsid w:val="0051166D"/>
    <w:rsid w:val="0051176D"/>
    <w:rsid w:val="005117F7"/>
    <w:rsid w:val="0051184B"/>
    <w:rsid w:val="00511900"/>
    <w:rsid w:val="00511D54"/>
    <w:rsid w:val="00511E34"/>
    <w:rsid w:val="005120CC"/>
    <w:rsid w:val="0051211F"/>
    <w:rsid w:val="00512333"/>
    <w:rsid w:val="00512334"/>
    <w:rsid w:val="0051240B"/>
    <w:rsid w:val="0051258D"/>
    <w:rsid w:val="005125B0"/>
    <w:rsid w:val="005126A2"/>
    <w:rsid w:val="005127F7"/>
    <w:rsid w:val="0051288E"/>
    <w:rsid w:val="00512A7B"/>
    <w:rsid w:val="00512B70"/>
    <w:rsid w:val="00512C4C"/>
    <w:rsid w:val="00512EB7"/>
    <w:rsid w:val="00512F3E"/>
    <w:rsid w:val="00513001"/>
    <w:rsid w:val="005130FF"/>
    <w:rsid w:val="00513158"/>
    <w:rsid w:val="00513386"/>
    <w:rsid w:val="00513B25"/>
    <w:rsid w:val="00513D4E"/>
    <w:rsid w:val="00513D7A"/>
    <w:rsid w:val="00513F7A"/>
    <w:rsid w:val="0051426A"/>
    <w:rsid w:val="00514311"/>
    <w:rsid w:val="005143B6"/>
    <w:rsid w:val="005143E9"/>
    <w:rsid w:val="0051442E"/>
    <w:rsid w:val="0051494F"/>
    <w:rsid w:val="00514BCB"/>
    <w:rsid w:val="00514E22"/>
    <w:rsid w:val="00515522"/>
    <w:rsid w:val="0051597D"/>
    <w:rsid w:val="0051599A"/>
    <w:rsid w:val="00515A27"/>
    <w:rsid w:val="00515ADC"/>
    <w:rsid w:val="00516083"/>
    <w:rsid w:val="00516354"/>
    <w:rsid w:val="0051663A"/>
    <w:rsid w:val="00516690"/>
    <w:rsid w:val="005166E0"/>
    <w:rsid w:val="005169BA"/>
    <w:rsid w:val="0051721E"/>
    <w:rsid w:val="0051725F"/>
    <w:rsid w:val="00517338"/>
    <w:rsid w:val="00517587"/>
    <w:rsid w:val="00517629"/>
    <w:rsid w:val="00517CFC"/>
    <w:rsid w:val="00517DC7"/>
    <w:rsid w:val="005201E5"/>
    <w:rsid w:val="0052036B"/>
    <w:rsid w:val="0052045F"/>
    <w:rsid w:val="00520483"/>
    <w:rsid w:val="00520C1E"/>
    <w:rsid w:val="00520CF1"/>
    <w:rsid w:val="00520EB4"/>
    <w:rsid w:val="005211F4"/>
    <w:rsid w:val="00521485"/>
    <w:rsid w:val="0052157F"/>
    <w:rsid w:val="0052161B"/>
    <w:rsid w:val="0052164C"/>
    <w:rsid w:val="005219BF"/>
    <w:rsid w:val="00522440"/>
    <w:rsid w:val="005224A9"/>
    <w:rsid w:val="00522FB0"/>
    <w:rsid w:val="005231EE"/>
    <w:rsid w:val="00523246"/>
    <w:rsid w:val="0052349B"/>
    <w:rsid w:val="005238C7"/>
    <w:rsid w:val="00523935"/>
    <w:rsid w:val="005239D6"/>
    <w:rsid w:val="00523BDC"/>
    <w:rsid w:val="00523E85"/>
    <w:rsid w:val="00523EF2"/>
    <w:rsid w:val="00524B95"/>
    <w:rsid w:val="00524B9B"/>
    <w:rsid w:val="00524BF7"/>
    <w:rsid w:val="00524C4A"/>
    <w:rsid w:val="00524D08"/>
    <w:rsid w:val="00524D12"/>
    <w:rsid w:val="00524F2B"/>
    <w:rsid w:val="0052500E"/>
    <w:rsid w:val="00525123"/>
    <w:rsid w:val="005251D9"/>
    <w:rsid w:val="0052541B"/>
    <w:rsid w:val="0052570D"/>
    <w:rsid w:val="0052572D"/>
    <w:rsid w:val="00525801"/>
    <w:rsid w:val="00525EFE"/>
    <w:rsid w:val="00526322"/>
    <w:rsid w:val="005264B0"/>
    <w:rsid w:val="005268AC"/>
    <w:rsid w:val="00526BD2"/>
    <w:rsid w:val="00526C05"/>
    <w:rsid w:val="00526D90"/>
    <w:rsid w:val="00526DA9"/>
    <w:rsid w:val="005274D7"/>
    <w:rsid w:val="0052781A"/>
    <w:rsid w:val="00527C5A"/>
    <w:rsid w:val="00527EB0"/>
    <w:rsid w:val="00530044"/>
    <w:rsid w:val="00530236"/>
    <w:rsid w:val="00530243"/>
    <w:rsid w:val="00530718"/>
    <w:rsid w:val="005308AF"/>
    <w:rsid w:val="005308B8"/>
    <w:rsid w:val="00530C5F"/>
    <w:rsid w:val="00530D6B"/>
    <w:rsid w:val="00530ECD"/>
    <w:rsid w:val="00530F53"/>
    <w:rsid w:val="00531024"/>
    <w:rsid w:val="005315B2"/>
    <w:rsid w:val="00531710"/>
    <w:rsid w:val="00531B90"/>
    <w:rsid w:val="00531BBB"/>
    <w:rsid w:val="00531CA1"/>
    <w:rsid w:val="00531E2B"/>
    <w:rsid w:val="00531E72"/>
    <w:rsid w:val="00531F4A"/>
    <w:rsid w:val="0053213A"/>
    <w:rsid w:val="00532188"/>
    <w:rsid w:val="005323FB"/>
    <w:rsid w:val="005325A3"/>
    <w:rsid w:val="005327E3"/>
    <w:rsid w:val="00532841"/>
    <w:rsid w:val="005328F0"/>
    <w:rsid w:val="00532C08"/>
    <w:rsid w:val="00532DD7"/>
    <w:rsid w:val="00532E2A"/>
    <w:rsid w:val="005330C8"/>
    <w:rsid w:val="00533313"/>
    <w:rsid w:val="0053334A"/>
    <w:rsid w:val="00533360"/>
    <w:rsid w:val="00533396"/>
    <w:rsid w:val="0053360D"/>
    <w:rsid w:val="005337BA"/>
    <w:rsid w:val="005338B8"/>
    <w:rsid w:val="00533A09"/>
    <w:rsid w:val="00533C1E"/>
    <w:rsid w:val="00533C6B"/>
    <w:rsid w:val="00533D74"/>
    <w:rsid w:val="00533F95"/>
    <w:rsid w:val="005342E2"/>
    <w:rsid w:val="0053489D"/>
    <w:rsid w:val="00534A18"/>
    <w:rsid w:val="00534A38"/>
    <w:rsid w:val="00534C93"/>
    <w:rsid w:val="005350AE"/>
    <w:rsid w:val="005351A5"/>
    <w:rsid w:val="00535317"/>
    <w:rsid w:val="00535618"/>
    <w:rsid w:val="0053574F"/>
    <w:rsid w:val="00535915"/>
    <w:rsid w:val="005359E8"/>
    <w:rsid w:val="00535B01"/>
    <w:rsid w:val="00535C43"/>
    <w:rsid w:val="00535C75"/>
    <w:rsid w:val="00535E41"/>
    <w:rsid w:val="0053601F"/>
    <w:rsid w:val="0053624B"/>
    <w:rsid w:val="00536365"/>
    <w:rsid w:val="0053637D"/>
    <w:rsid w:val="00536454"/>
    <w:rsid w:val="00536A11"/>
    <w:rsid w:val="00537070"/>
    <w:rsid w:val="005370A9"/>
    <w:rsid w:val="00537322"/>
    <w:rsid w:val="00537505"/>
    <w:rsid w:val="005375E2"/>
    <w:rsid w:val="00537638"/>
    <w:rsid w:val="0053768B"/>
    <w:rsid w:val="005376BB"/>
    <w:rsid w:val="00537805"/>
    <w:rsid w:val="00537D45"/>
    <w:rsid w:val="00537E82"/>
    <w:rsid w:val="0054003B"/>
    <w:rsid w:val="00540211"/>
    <w:rsid w:val="005404C5"/>
    <w:rsid w:val="0054051D"/>
    <w:rsid w:val="005405A6"/>
    <w:rsid w:val="005406F2"/>
    <w:rsid w:val="005409C8"/>
    <w:rsid w:val="00540ABF"/>
    <w:rsid w:val="00540B4B"/>
    <w:rsid w:val="00540FAB"/>
    <w:rsid w:val="005411FC"/>
    <w:rsid w:val="005412A9"/>
    <w:rsid w:val="0054138F"/>
    <w:rsid w:val="00541835"/>
    <w:rsid w:val="00541924"/>
    <w:rsid w:val="005419BF"/>
    <w:rsid w:val="00541A1C"/>
    <w:rsid w:val="00541ABF"/>
    <w:rsid w:val="00541BA5"/>
    <w:rsid w:val="00541BF8"/>
    <w:rsid w:val="00541E07"/>
    <w:rsid w:val="0054207D"/>
    <w:rsid w:val="005420D2"/>
    <w:rsid w:val="00542297"/>
    <w:rsid w:val="005423AB"/>
    <w:rsid w:val="005424E3"/>
    <w:rsid w:val="00542838"/>
    <w:rsid w:val="00542961"/>
    <w:rsid w:val="00542C6B"/>
    <w:rsid w:val="00542D23"/>
    <w:rsid w:val="005433EC"/>
    <w:rsid w:val="00543400"/>
    <w:rsid w:val="005436F9"/>
    <w:rsid w:val="00543823"/>
    <w:rsid w:val="0054394C"/>
    <w:rsid w:val="00543992"/>
    <w:rsid w:val="005440BD"/>
    <w:rsid w:val="0054412E"/>
    <w:rsid w:val="00544199"/>
    <w:rsid w:val="005443B4"/>
    <w:rsid w:val="005446FF"/>
    <w:rsid w:val="00544879"/>
    <w:rsid w:val="00544F09"/>
    <w:rsid w:val="0054513E"/>
    <w:rsid w:val="005451E9"/>
    <w:rsid w:val="0054548D"/>
    <w:rsid w:val="0054578B"/>
    <w:rsid w:val="00546202"/>
    <w:rsid w:val="005462A9"/>
    <w:rsid w:val="00546512"/>
    <w:rsid w:val="00546600"/>
    <w:rsid w:val="0054679B"/>
    <w:rsid w:val="0054698B"/>
    <w:rsid w:val="00546B4C"/>
    <w:rsid w:val="00546BE4"/>
    <w:rsid w:val="00546DCE"/>
    <w:rsid w:val="005471C3"/>
    <w:rsid w:val="00547733"/>
    <w:rsid w:val="005479B5"/>
    <w:rsid w:val="00547A10"/>
    <w:rsid w:val="00547ADD"/>
    <w:rsid w:val="00547B98"/>
    <w:rsid w:val="00547D43"/>
    <w:rsid w:val="005501B4"/>
    <w:rsid w:val="005505CF"/>
    <w:rsid w:val="00550739"/>
    <w:rsid w:val="005507E5"/>
    <w:rsid w:val="0055080C"/>
    <w:rsid w:val="00550A30"/>
    <w:rsid w:val="00550E7E"/>
    <w:rsid w:val="00550FC0"/>
    <w:rsid w:val="0055164B"/>
    <w:rsid w:val="00551DD9"/>
    <w:rsid w:val="00551EF1"/>
    <w:rsid w:val="00551F24"/>
    <w:rsid w:val="00551F7C"/>
    <w:rsid w:val="00551F7F"/>
    <w:rsid w:val="0055200F"/>
    <w:rsid w:val="005520FE"/>
    <w:rsid w:val="00552133"/>
    <w:rsid w:val="005522FB"/>
    <w:rsid w:val="00552432"/>
    <w:rsid w:val="005525DC"/>
    <w:rsid w:val="005527BA"/>
    <w:rsid w:val="005528AE"/>
    <w:rsid w:val="00552B23"/>
    <w:rsid w:val="00552DD7"/>
    <w:rsid w:val="00552E26"/>
    <w:rsid w:val="005530C5"/>
    <w:rsid w:val="0055313B"/>
    <w:rsid w:val="005536F7"/>
    <w:rsid w:val="00553771"/>
    <w:rsid w:val="00553966"/>
    <w:rsid w:val="00553A8A"/>
    <w:rsid w:val="00553B16"/>
    <w:rsid w:val="00553D15"/>
    <w:rsid w:val="00553D7E"/>
    <w:rsid w:val="00553FA0"/>
    <w:rsid w:val="005547D0"/>
    <w:rsid w:val="0055492A"/>
    <w:rsid w:val="00554A4E"/>
    <w:rsid w:val="00554ADB"/>
    <w:rsid w:val="00554B5E"/>
    <w:rsid w:val="00554D4A"/>
    <w:rsid w:val="005554B7"/>
    <w:rsid w:val="0055569A"/>
    <w:rsid w:val="005558D2"/>
    <w:rsid w:val="005559D0"/>
    <w:rsid w:val="00555DF9"/>
    <w:rsid w:val="00555ECF"/>
    <w:rsid w:val="00556130"/>
    <w:rsid w:val="00556173"/>
    <w:rsid w:val="0055668A"/>
    <w:rsid w:val="005567AE"/>
    <w:rsid w:val="005567B0"/>
    <w:rsid w:val="0055684D"/>
    <w:rsid w:val="00556999"/>
    <w:rsid w:val="00556BA7"/>
    <w:rsid w:val="00556E44"/>
    <w:rsid w:val="00556F5B"/>
    <w:rsid w:val="00557415"/>
    <w:rsid w:val="00557547"/>
    <w:rsid w:val="00557707"/>
    <w:rsid w:val="005579C1"/>
    <w:rsid w:val="00557C23"/>
    <w:rsid w:val="00557C9C"/>
    <w:rsid w:val="00557DE7"/>
    <w:rsid w:val="00557E00"/>
    <w:rsid w:val="00560334"/>
    <w:rsid w:val="00560709"/>
    <w:rsid w:val="00560B42"/>
    <w:rsid w:val="00561258"/>
    <w:rsid w:val="00561326"/>
    <w:rsid w:val="00561404"/>
    <w:rsid w:val="0056152D"/>
    <w:rsid w:val="00561A2B"/>
    <w:rsid w:val="00561B20"/>
    <w:rsid w:val="00561B3D"/>
    <w:rsid w:val="00561B53"/>
    <w:rsid w:val="00561BA8"/>
    <w:rsid w:val="00561D7D"/>
    <w:rsid w:val="00561E6F"/>
    <w:rsid w:val="0056207F"/>
    <w:rsid w:val="0056211C"/>
    <w:rsid w:val="00562152"/>
    <w:rsid w:val="0056238B"/>
    <w:rsid w:val="00562CB8"/>
    <w:rsid w:val="00562D7E"/>
    <w:rsid w:val="00562DC6"/>
    <w:rsid w:val="00562F6E"/>
    <w:rsid w:val="005630F4"/>
    <w:rsid w:val="0056323B"/>
    <w:rsid w:val="005634F4"/>
    <w:rsid w:val="0056374F"/>
    <w:rsid w:val="00563773"/>
    <w:rsid w:val="00563AC3"/>
    <w:rsid w:val="00563AF4"/>
    <w:rsid w:val="00563C7D"/>
    <w:rsid w:val="00564173"/>
    <w:rsid w:val="005642E8"/>
    <w:rsid w:val="00564356"/>
    <w:rsid w:val="00564438"/>
    <w:rsid w:val="0056455D"/>
    <w:rsid w:val="005647C6"/>
    <w:rsid w:val="00564F5C"/>
    <w:rsid w:val="00565008"/>
    <w:rsid w:val="00565374"/>
    <w:rsid w:val="0056563C"/>
    <w:rsid w:val="00565673"/>
    <w:rsid w:val="005656CA"/>
    <w:rsid w:val="005659D0"/>
    <w:rsid w:val="00565A79"/>
    <w:rsid w:val="00565B80"/>
    <w:rsid w:val="00565CA8"/>
    <w:rsid w:val="00565DCE"/>
    <w:rsid w:val="00565ED3"/>
    <w:rsid w:val="00566089"/>
    <w:rsid w:val="005660BE"/>
    <w:rsid w:val="005660F9"/>
    <w:rsid w:val="00566424"/>
    <w:rsid w:val="0056670D"/>
    <w:rsid w:val="00566B02"/>
    <w:rsid w:val="00566B15"/>
    <w:rsid w:val="00566EC9"/>
    <w:rsid w:val="005672EE"/>
    <w:rsid w:val="00567375"/>
    <w:rsid w:val="005677D8"/>
    <w:rsid w:val="00567902"/>
    <w:rsid w:val="00567B1F"/>
    <w:rsid w:val="00567C7A"/>
    <w:rsid w:val="00567CAD"/>
    <w:rsid w:val="00567E92"/>
    <w:rsid w:val="00570079"/>
    <w:rsid w:val="00570177"/>
    <w:rsid w:val="0057026D"/>
    <w:rsid w:val="005702B2"/>
    <w:rsid w:val="005703B3"/>
    <w:rsid w:val="005705E7"/>
    <w:rsid w:val="005707F8"/>
    <w:rsid w:val="0057096B"/>
    <w:rsid w:val="00570981"/>
    <w:rsid w:val="00570AF3"/>
    <w:rsid w:val="00570BC1"/>
    <w:rsid w:val="00570F77"/>
    <w:rsid w:val="005712D5"/>
    <w:rsid w:val="0057138C"/>
    <w:rsid w:val="005713E5"/>
    <w:rsid w:val="005717AA"/>
    <w:rsid w:val="0057190E"/>
    <w:rsid w:val="00571B4D"/>
    <w:rsid w:val="00571C6A"/>
    <w:rsid w:val="00571CD6"/>
    <w:rsid w:val="00571D38"/>
    <w:rsid w:val="00572025"/>
    <w:rsid w:val="0057204F"/>
    <w:rsid w:val="00572522"/>
    <w:rsid w:val="00572B7B"/>
    <w:rsid w:val="00572BFA"/>
    <w:rsid w:val="005732A6"/>
    <w:rsid w:val="0057332B"/>
    <w:rsid w:val="005733B8"/>
    <w:rsid w:val="00573621"/>
    <w:rsid w:val="00573648"/>
    <w:rsid w:val="00573754"/>
    <w:rsid w:val="00573A9A"/>
    <w:rsid w:val="00573C27"/>
    <w:rsid w:val="00573F07"/>
    <w:rsid w:val="0057412C"/>
    <w:rsid w:val="00574170"/>
    <w:rsid w:val="005746E7"/>
    <w:rsid w:val="00574802"/>
    <w:rsid w:val="00574902"/>
    <w:rsid w:val="00574A1F"/>
    <w:rsid w:val="00574A44"/>
    <w:rsid w:val="00574F4E"/>
    <w:rsid w:val="005750E7"/>
    <w:rsid w:val="005752D4"/>
    <w:rsid w:val="00575634"/>
    <w:rsid w:val="00576101"/>
    <w:rsid w:val="0057611B"/>
    <w:rsid w:val="005766F7"/>
    <w:rsid w:val="00576C46"/>
    <w:rsid w:val="00576C8A"/>
    <w:rsid w:val="00576F44"/>
    <w:rsid w:val="0057707F"/>
    <w:rsid w:val="005771AB"/>
    <w:rsid w:val="00577402"/>
    <w:rsid w:val="00577992"/>
    <w:rsid w:val="005779CB"/>
    <w:rsid w:val="00577AC7"/>
    <w:rsid w:val="00580009"/>
    <w:rsid w:val="00580036"/>
    <w:rsid w:val="0058024A"/>
    <w:rsid w:val="005803A9"/>
    <w:rsid w:val="00580BB4"/>
    <w:rsid w:val="00581029"/>
    <w:rsid w:val="00581076"/>
    <w:rsid w:val="00581085"/>
    <w:rsid w:val="005810CE"/>
    <w:rsid w:val="0058119A"/>
    <w:rsid w:val="00581A1F"/>
    <w:rsid w:val="00581AD3"/>
    <w:rsid w:val="00581DD0"/>
    <w:rsid w:val="00581EA2"/>
    <w:rsid w:val="00582186"/>
    <w:rsid w:val="00582246"/>
    <w:rsid w:val="00582683"/>
    <w:rsid w:val="00582795"/>
    <w:rsid w:val="005829FE"/>
    <w:rsid w:val="00582F4C"/>
    <w:rsid w:val="00582FA7"/>
    <w:rsid w:val="00583106"/>
    <w:rsid w:val="0058314A"/>
    <w:rsid w:val="0058320F"/>
    <w:rsid w:val="005834E6"/>
    <w:rsid w:val="0058350A"/>
    <w:rsid w:val="00583540"/>
    <w:rsid w:val="0058357C"/>
    <w:rsid w:val="00583580"/>
    <w:rsid w:val="00583661"/>
    <w:rsid w:val="0058376A"/>
    <w:rsid w:val="00583C86"/>
    <w:rsid w:val="00583C8E"/>
    <w:rsid w:val="00583E3D"/>
    <w:rsid w:val="00583F06"/>
    <w:rsid w:val="00584010"/>
    <w:rsid w:val="005840F3"/>
    <w:rsid w:val="005842F7"/>
    <w:rsid w:val="0058455E"/>
    <w:rsid w:val="0058475A"/>
    <w:rsid w:val="00584981"/>
    <w:rsid w:val="00584ACB"/>
    <w:rsid w:val="00584D19"/>
    <w:rsid w:val="00584EA1"/>
    <w:rsid w:val="00585266"/>
    <w:rsid w:val="005857C2"/>
    <w:rsid w:val="00585B8D"/>
    <w:rsid w:val="00585B99"/>
    <w:rsid w:val="00585DD8"/>
    <w:rsid w:val="005861AC"/>
    <w:rsid w:val="005864ED"/>
    <w:rsid w:val="0058665E"/>
    <w:rsid w:val="00586731"/>
    <w:rsid w:val="00586AFA"/>
    <w:rsid w:val="00586CBB"/>
    <w:rsid w:val="00586E52"/>
    <w:rsid w:val="00586ECA"/>
    <w:rsid w:val="00587036"/>
    <w:rsid w:val="00587735"/>
    <w:rsid w:val="005877CE"/>
    <w:rsid w:val="00587A73"/>
    <w:rsid w:val="00587AEF"/>
    <w:rsid w:val="00590053"/>
    <w:rsid w:val="0059010F"/>
    <w:rsid w:val="005903A8"/>
    <w:rsid w:val="005906D4"/>
    <w:rsid w:val="005906E0"/>
    <w:rsid w:val="005907C0"/>
    <w:rsid w:val="00590CAC"/>
    <w:rsid w:val="00590F36"/>
    <w:rsid w:val="005912C5"/>
    <w:rsid w:val="00591328"/>
    <w:rsid w:val="0059139B"/>
    <w:rsid w:val="005915E0"/>
    <w:rsid w:val="005916BA"/>
    <w:rsid w:val="005916EF"/>
    <w:rsid w:val="005917DE"/>
    <w:rsid w:val="005918E7"/>
    <w:rsid w:val="00591EC9"/>
    <w:rsid w:val="00591F7F"/>
    <w:rsid w:val="00592166"/>
    <w:rsid w:val="0059221F"/>
    <w:rsid w:val="005927EE"/>
    <w:rsid w:val="005929B8"/>
    <w:rsid w:val="00592A03"/>
    <w:rsid w:val="00592AC5"/>
    <w:rsid w:val="005930FC"/>
    <w:rsid w:val="0059325D"/>
    <w:rsid w:val="005932D4"/>
    <w:rsid w:val="00593458"/>
    <w:rsid w:val="0059347B"/>
    <w:rsid w:val="005934CB"/>
    <w:rsid w:val="00593544"/>
    <w:rsid w:val="005935E4"/>
    <w:rsid w:val="00593629"/>
    <w:rsid w:val="005936A8"/>
    <w:rsid w:val="005936DF"/>
    <w:rsid w:val="00593752"/>
    <w:rsid w:val="0059384B"/>
    <w:rsid w:val="0059415A"/>
    <w:rsid w:val="0059423E"/>
    <w:rsid w:val="00594A60"/>
    <w:rsid w:val="00594C72"/>
    <w:rsid w:val="00594D7F"/>
    <w:rsid w:val="0059540F"/>
    <w:rsid w:val="0059550C"/>
    <w:rsid w:val="00595A6D"/>
    <w:rsid w:val="00595B03"/>
    <w:rsid w:val="00595B31"/>
    <w:rsid w:val="00595DAA"/>
    <w:rsid w:val="00595DC9"/>
    <w:rsid w:val="00595EA7"/>
    <w:rsid w:val="005960BC"/>
    <w:rsid w:val="0059660C"/>
    <w:rsid w:val="0059697F"/>
    <w:rsid w:val="005969C9"/>
    <w:rsid w:val="00596D0C"/>
    <w:rsid w:val="00596E05"/>
    <w:rsid w:val="005974D7"/>
    <w:rsid w:val="005978F4"/>
    <w:rsid w:val="00597BF2"/>
    <w:rsid w:val="00597C47"/>
    <w:rsid w:val="00597CEE"/>
    <w:rsid w:val="00597E85"/>
    <w:rsid w:val="005A0002"/>
    <w:rsid w:val="005A1393"/>
    <w:rsid w:val="005A1403"/>
    <w:rsid w:val="005A1764"/>
    <w:rsid w:val="005A17FF"/>
    <w:rsid w:val="005A196E"/>
    <w:rsid w:val="005A19AE"/>
    <w:rsid w:val="005A1B20"/>
    <w:rsid w:val="005A1DE5"/>
    <w:rsid w:val="005A1F40"/>
    <w:rsid w:val="005A1FB3"/>
    <w:rsid w:val="005A235D"/>
    <w:rsid w:val="005A2941"/>
    <w:rsid w:val="005A2960"/>
    <w:rsid w:val="005A2FAB"/>
    <w:rsid w:val="005A31A8"/>
    <w:rsid w:val="005A3475"/>
    <w:rsid w:val="005A3AE2"/>
    <w:rsid w:val="005A3F02"/>
    <w:rsid w:val="005A4279"/>
    <w:rsid w:val="005A42C4"/>
    <w:rsid w:val="005A4539"/>
    <w:rsid w:val="005A4546"/>
    <w:rsid w:val="005A455A"/>
    <w:rsid w:val="005A4589"/>
    <w:rsid w:val="005A4676"/>
    <w:rsid w:val="005A4C1F"/>
    <w:rsid w:val="005A4FDD"/>
    <w:rsid w:val="005A5044"/>
    <w:rsid w:val="005A504B"/>
    <w:rsid w:val="005A50DF"/>
    <w:rsid w:val="005A524B"/>
    <w:rsid w:val="005A53C3"/>
    <w:rsid w:val="005A54C5"/>
    <w:rsid w:val="005A5613"/>
    <w:rsid w:val="005A56BB"/>
    <w:rsid w:val="005A5A44"/>
    <w:rsid w:val="005A5A9A"/>
    <w:rsid w:val="005A5B08"/>
    <w:rsid w:val="005A5B2C"/>
    <w:rsid w:val="005A5E5D"/>
    <w:rsid w:val="005A6325"/>
    <w:rsid w:val="005A688B"/>
    <w:rsid w:val="005A6AF0"/>
    <w:rsid w:val="005A6C43"/>
    <w:rsid w:val="005A6D03"/>
    <w:rsid w:val="005A6FAA"/>
    <w:rsid w:val="005A6FF0"/>
    <w:rsid w:val="005A724F"/>
    <w:rsid w:val="005A7306"/>
    <w:rsid w:val="005A7371"/>
    <w:rsid w:val="005A7418"/>
    <w:rsid w:val="005A752D"/>
    <w:rsid w:val="005A7FCF"/>
    <w:rsid w:val="005B0443"/>
    <w:rsid w:val="005B04EB"/>
    <w:rsid w:val="005B06A5"/>
    <w:rsid w:val="005B0731"/>
    <w:rsid w:val="005B07F5"/>
    <w:rsid w:val="005B0818"/>
    <w:rsid w:val="005B0820"/>
    <w:rsid w:val="005B0981"/>
    <w:rsid w:val="005B104A"/>
    <w:rsid w:val="005B1173"/>
    <w:rsid w:val="005B1178"/>
    <w:rsid w:val="005B14DE"/>
    <w:rsid w:val="005B1AFA"/>
    <w:rsid w:val="005B1E1B"/>
    <w:rsid w:val="005B1E67"/>
    <w:rsid w:val="005B2278"/>
    <w:rsid w:val="005B2377"/>
    <w:rsid w:val="005B25C2"/>
    <w:rsid w:val="005B25E3"/>
    <w:rsid w:val="005B262C"/>
    <w:rsid w:val="005B26F1"/>
    <w:rsid w:val="005B27DC"/>
    <w:rsid w:val="005B2A6E"/>
    <w:rsid w:val="005B2BB4"/>
    <w:rsid w:val="005B2C3F"/>
    <w:rsid w:val="005B2C42"/>
    <w:rsid w:val="005B2D40"/>
    <w:rsid w:val="005B2D49"/>
    <w:rsid w:val="005B2EBD"/>
    <w:rsid w:val="005B2F80"/>
    <w:rsid w:val="005B327F"/>
    <w:rsid w:val="005B375A"/>
    <w:rsid w:val="005B3999"/>
    <w:rsid w:val="005B3ACC"/>
    <w:rsid w:val="005B3EF9"/>
    <w:rsid w:val="005B3FD3"/>
    <w:rsid w:val="005B43BE"/>
    <w:rsid w:val="005B4566"/>
    <w:rsid w:val="005B463A"/>
    <w:rsid w:val="005B4654"/>
    <w:rsid w:val="005B4823"/>
    <w:rsid w:val="005B4B87"/>
    <w:rsid w:val="005B4E05"/>
    <w:rsid w:val="005B4E73"/>
    <w:rsid w:val="005B5197"/>
    <w:rsid w:val="005B51A3"/>
    <w:rsid w:val="005B531B"/>
    <w:rsid w:val="005B5320"/>
    <w:rsid w:val="005B5356"/>
    <w:rsid w:val="005B5494"/>
    <w:rsid w:val="005B589B"/>
    <w:rsid w:val="005B592E"/>
    <w:rsid w:val="005B5B16"/>
    <w:rsid w:val="005B5CD9"/>
    <w:rsid w:val="005B5DC5"/>
    <w:rsid w:val="005B5E54"/>
    <w:rsid w:val="005B5FC4"/>
    <w:rsid w:val="005B60DB"/>
    <w:rsid w:val="005B64E4"/>
    <w:rsid w:val="005B66D2"/>
    <w:rsid w:val="005B6B7F"/>
    <w:rsid w:val="005B6DE7"/>
    <w:rsid w:val="005B6FAD"/>
    <w:rsid w:val="005B7016"/>
    <w:rsid w:val="005B701D"/>
    <w:rsid w:val="005B7047"/>
    <w:rsid w:val="005B714A"/>
    <w:rsid w:val="005B7538"/>
    <w:rsid w:val="005B79AF"/>
    <w:rsid w:val="005B7A81"/>
    <w:rsid w:val="005B7C10"/>
    <w:rsid w:val="005C0141"/>
    <w:rsid w:val="005C04D7"/>
    <w:rsid w:val="005C06E8"/>
    <w:rsid w:val="005C06F4"/>
    <w:rsid w:val="005C07E7"/>
    <w:rsid w:val="005C0A8E"/>
    <w:rsid w:val="005C0C6B"/>
    <w:rsid w:val="005C0D80"/>
    <w:rsid w:val="005C0E2F"/>
    <w:rsid w:val="005C1119"/>
    <w:rsid w:val="005C1180"/>
    <w:rsid w:val="005C11A3"/>
    <w:rsid w:val="005C1680"/>
    <w:rsid w:val="005C16DA"/>
    <w:rsid w:val="005C174E"/>
    <w:rsid w:val="005C179F"/>
    <w:rsid w:val="005C17E6"/>
    <w:rsid w:val="005C1C73"/>
    <w:rsid w:val="005C1D94"/>
    <w:rsid w:val="005C1EB7"/>
    <w:rsid w:val="005C229B"/>
    <w:rsid w:val="005C2370"/>
    <w:rsid w:val="005C2406"/>
    <w:rsid w:val="005C250F"/>
    <w:rsid w:val="005C2531"/>
    <w:rsid w:val="005C2625"/>
    <w:rsid w:val="005C27C1"/>
    <w:rsid w:val="005C28BC"/>
    <w:rsid w:val="005C2D88"/>
    <w:rsid w:val="005C2FCF"/>
    <w:rsid w:val="005C31D9"/>
    <w:rsid w:val="005C32D3"/>
    <w:rsid w:val="005C34DF"/>
    <w:rsid w:val="005C38B1"/>
    <w:rsid w:val="005C39DB"/>
    <w:rsid w:val="005C3A58"/>
    <w:rsid w:val="005C3A5D"/>
    <w:rsid w:val="005C3B2A"/>
    <w:rsid w:val="005C3D29"/>
    <w:rsid w:val="005C3D77"/>
    <w:rsid w:val="005C3F2B"/>
    <w:rsid w:val="005C3F70"/>
    <w:rsid w:val="005C3FCF"/>
    <w:rsid w:val="005C46C5"/>
    <w:rsid w:val="005C4AEA"/>
    <w:rsid w:val="005C4E67"/>
    <w:rsid w:val="005C4EC4"/>
    <w:rsid w:val="005C5029"/>
    <w:rsid w:val="005C507C"/>
    <w:rsid w:val="005C5239"/>
    <w:rsid w:val="005C5361"/>
    <w:rsid w:val="005C5572"/>
    <w:rsid w:val="005C5783"/>
    <w:rsid w:val="005C5A65"/>
    <w:rsid w:val="005C5A76"/>
    <w:rsid w:val="005C5ADA"/>
    <w:rsid w:val="005C601E"/>
    <w:rsid w:val="005C60E0"/>
    <w:rsid w:val="005C6109"/>
    <w:rsid w:val="005C62EA"/>
    <w:rsid w:val="005C6420"/>
    <w:rsid w:val="005C66CB"/>
    <w:rsid w:val="005C6B4A"/>
    <w:rsid w:val="005C6C07"/>
    <w:rsid w:val="005C6E13"/>
    <w:rsid w:val="005C709F"/>
    <w:rsid w:val="005C71D0"/>
    <w:rsid w:val="005C733D"/>
    <w:rsid w:val="005C766B"/>
    <w:rsid w:val="005D0152"/>
    <w:rsid w:val="005D01FB"/>
    <w:rsid w:val="005D0732"/>
    <w:rsid w:val="005D074D"/>
    <w:rsid w:val="005D0ADF"/>
    <w:rsid w:val="005D0AFB"/>
    <w:rsid w:val="005D0C27"/>
    <w:rsid w:val="005D0E75"/>
    <w:rsid w:val="005D0FCB"/>
    <w:rsid w:val="005D1028"/>
    <w:rsid w:val="005D102E"/>
    <w:rsid w:val="005D11E4"/>
    <w:rsid w:val="005D1206"/>
    <w:rsid w:val="005D1246"/>
    <w:rsid w:val="005D127F"/>
    <w:rsid w:val="005D1312"/>
    <w:rsid w:val="005D1450"/>
    <w:rsid w:val="005D14A7"/>
    <w:rsid w:val="005D15D1"/>
    <w:rsid w:val="005D1881"/>
    <w:rsid w:val="005D1B6E"/>
    <w:rsid w:val="005D1CBD"/>
    <w:rsid w:val="005D1D68"/>
    <w:rsid w:val="005D23CD"/>
    <w:rsid w:val="005D254F"/>
    <w:rsid w:val="005D25F4"/>
    <w:rsid w:val="005D2649"/>
    <w:rsid w:val="005D2671"/>
    <w:rsid w:val="005D27B7"/>
    <w:rsid w:val="005D28B4"/>
    <w:rsid w:val="005D290C"/>
    <w:rsid w:val="005D2992"/>
    <w:rsid w:val="005D2A27"/>
    <w:rsid w:val="005D2B98"/>
    <w:rsid w:val="005D2B9F"/>
    <w:rsid w:val="005D2C9C"/>
    <w:rsid w:val="005D2CCA"/>
    <w:rsid w:val="005D2D38"/>
    <w:rsid w:val="005D2FF8"/>
    <w:rsid w:val="005D33FF"/>
    <w:rsid w:val="005D3448"/>
    <w:rsid w:val="005D3457"/>
    <w:rsid w:val="005D34AE"/>
    <w:rsid w:val="005D35A6"/>
    <w:rsid w:val="005D360C"/>
    <w:rsid w:val="005D3630"/>
    <w:rsid w:val="005D36F1"/>
    <w:rsid w:val="005D37C2"/>
    <w:rsid w:val="005D3B0F"/>
    <w:rsid w:val="005D3B6D"/>
    <w:rsid w:val="005D4149"/>
    <w:rsid w:val="005D42C3"/>
    <w:rsid w:val="005D4A9C"/>
    <w:rsid w:val="005D4E8F"/>
    <w:rsid w:val="005D5170"/>
    <w:rsid w:val="005D57E6"/>
    <w:rsid w:val="005D5964"/>
    <w:rsid w:val="005D5A81"/>
    <w:rsid w:val="005D5AF4"/>
    <w:rsid w:val="005D5BBF"/>
    <w:rsid w:val="005D5E26"/>
    <w:rsid w:val="005D64A1"/>
    <w:rsid w:val="005D67B8"/>
    <w:rsid w:val="005D69D3"/>
    <w:rsid w:val="005D6A8B"/>
    <w:rsid w:val="005D6B4E"/>
    <w:rsid w:val="005D6BFB"/>
    <w:rsid w:val="005D6CA6"/>
    <w:rsid w:val="005D6CBA"/>
    <w:rsid w:val="005D6F50"/>
    <w:rsid w:val="005D7060"/>
    <w:rsid w:val="005D74D4"/>
    <w:rsid w:val="005D77BD"/>
    <w:rsid w:val="005D7931"/>
    <w:rsid w:val="005D7996"/>
    <w:rsid w:val="005D7CC6"/>
    <w:rsid w:val="005D7D9B"/>
    <w:rsid w:val="005D7EF9"/>
    <w:rsid w:val="005D7F99"/>
    <w:rsid w:val="005E0002"/>
    <w:rsid w:val="005E0177"/>
    <w:rsid w:val="005E04A2"/>
    <w:rsid w:val="005E04CA"/>
    <w:rsid w:val="005E074B"/>
    <w:rsid w:val="005E081A"/>
    <w:rsid w:val="005E0A8D"/>
    <w:rsid w:val="005E0C26"/>
    <w:rsid w:val="005E0CFF"/>
    <w:rsid w:val="005E0DF1"/>
    <w:rsid w:val="005E12E3"/>
    <w:rsid w:val="005E13A3"/>
    <w:rsid w:val="005E144D"/>
    <w:rsid w:val="005E1456"/>
    <w:rsid w:val="005E14C5"/>
    <w:rsid w:val="005E1778"/>
    <w:rsid w:val="005E1D4A"/>
    <w:rsid w:val="005E1F69"/>
    <w:rsid w:val="005E20FF"/>
    <w:rsid w:val="005E2150"/>
    <w:rsid w:val="005E22B4"/>
    <w:rsid w:val="005E2360"/>
    <w:rsid w:val="005E296E"/>
    <w:rsid w:val="005E29B1"/>
    <w:rsid w:val="005E2DC6"/>
    <w:rsid w:val="005E2F0C"/>
    <w:rsid w:val="005E2F7A"/>
    <w:rsid w:val="005E3159"/>
    <w:rsid w:val="005E388D"/>
    <w:rsid w:val="005E3A96"/>
    <w:rsid w:val="005E3A99"/>
    <w:rsid w:val="005E3AF0"/>
    <w:rsid w:val="005E3C95"/>
    <w:rsid w:val="005E3FA1"/>
    <w:rsid w:val="005E41F6"/>
    <w:rsid w:val="005E42BD"/>
    <w:rsid w:val="005E4B6A"/>
    <w:rsid w:val="005E4ED9"/>
    <w:rsid w:val="005E526E"/>
    <w:rsid w:val="005E52C1"/>
    <w:rsid w:val="005E53EC"/>
    <w:rsid w:val="005E540F"/>
    <w:rsid w:val="005E554D"/>
    <w:rsid w:val="005E568D"/>
    <w:rsid w:val="005E5758"/>
    <w:rsid w:val="005E5AA6"/>
    <w:rsid w:val="005E5B06"/>
    <w:rsid w:val="005E5E67"/>
    <w:rsid w:val="005E5FA8"/>
    <w:rsid w:val="005E6001"/>
    <w:rsid w:val="005E68D7"/>
    <w:rsid w:val="005E68E1"/>
    <w:rsid w:val="005E6AD9"/>
    <w:rsid w:val="005E6CCA"/>
    <w:rsid w:val="005E6E95"/>
    <w:rsid w:val="005E6FBC"/>
    <w:rsid w:val="005E709C"/>
    <w:rsid w:val="005E7551"/>
    <w:rsid w:val="005E7A27"/>
    <w:rsid w:val="005E7D55"/>
    <w:rsid w:val="005E7E73"/>
    <w:rsid w:val="005E7EAA"/>
    <w:rsid w:val="005F006A"/>
    <w:rsid w:val="005F00B0"/>
    <w:rsid w:val="005F03B0"/>
    <w:rsid w:val="005F03F2"/>
    <w:rsid w:val="005F0540"/>
    <w:rsid w:val="005F0554"/>
    <w:rsid w:val="005F055A"/>
    <w:rsid w:val="005F06FA"/>
    <w:rsid w:val="005F08BD"/>
    <w:rsid w:val="005F0946"/>
    <w:rsid w:val="005F0A5B"/>
    <w:rsid w:val="005F0B7B"/>
    <w:rsid w:val="005F0CA0"/>
    <w:rsid w:val="005F0FE5"/>
    <w:rsid w:val="005F1150"/>
    <w:rsid w:val="005F12E0"/>
    <w:rsid w:val="005F1438"/>
    <w:rsid w:val="005F1480"/>
    <w:rsid w:val="005F1634"/>
    <w:rsid w:val="005F16EF"/>
    <w:rsid w:val="005F1CE1"/>
    <w:rsid w:val="005F1F14"/>
    <w:rsid w:val="005F2172"/>
    <w:rsid w:val="005F240A"/>
    <w:rsid w:val="005F249F"/>
    <w:rsid w:val="005F25F8"/>
    <w:rsid w:val="005F2A3F"/>
    <w:rsid w:val="005F2CC1"/>
    <w:rsid w:val="005F2F81"/>
    <w:rsid w:val="005F3159"/>
    <w:rsid w:val="005F3279"/>
    <w:rsid w:val="005F3367"/>
    <w:rsid w:val="005F34BE"/>
    <w:rsid w:val="005F354E"/>
    <w:rsid w:val="005F359E"/>
    <w:rsid w:val="005F3951"/>
    <w:rsid w:val="005F3991"/>
    <w:rsid w:val="005F3A57"/>
    <w:rsid w:val="005F3F35"/>
    <w:rsid w:val="005F429A"/>
    <w:rsid w:val="005F4372"/>
    <w:rsid w:val="005F447A"/>
    <w:rsid w:val="005F44F7"/>
    <w:rsid w:val="005F4531"/>
    <w:rsid w:val="005F45A8"/>
    <w:rsid w:val="005F4C12"/>
    <w:rsid w:val="005F4C24"/>
    <w:rsid w:val="005F4C9F"/>
    <w:rsid w:val="005F4FDB"/>
    <w:rsid w:val="005F5989"/>
    <w:rsid w:val="005F5A78"/>
    <w:rsid w:val="005F5CBC"/>
    <w:rsid w:val="005F5E57"/>
    <w:rsid w:val="005F5E63"/>
    <w:rsid w:val="005F5F65"/>
    <w:rsid w:val="005F62F3"/>
    <w:rsid w:val="005F6443"/>
    <w:rsid w:val="005F64E5"/>
    <w:rsid w:val="005F66CF"/>
    <w:rsid w:val="005F67C5"/>
    <w:rsid w:val="005F6812"/>
    <w:rsid w:val="005F6932"/>
    <w:rsid w:val="005F709C"/>
    <w:rsid w:val="005F7396"/>
    <w:rsid w:val="005F7469"/>
    <w:rsid w:val="005F746C"/>
    <w:rsid w:val="005F765D"/>
    <w:rsid w:val="005F7AE4"/>
    <w:rsid w:val="00600104"/>
    <w:rsid w:val="006004AF"/>
    <w:rsid w:val="0060061A"/>
    <w:rsid w:val="006006BD"/>
    <w:rsid w:val="006009D6"/>
    <w:rsid w:val="00600AB2"/>
    <w:rsid w:val="00600D73"/>
    <w:rsid w:val="00600DD4"/>
    <w:rsid w:val="00600DFA"/>
    <w:rsid w:val="0060137A"/>
    <w:rsid w:val="006014E6"/>
    <w:rsid w:val="00601512"/>
    <w:rsid w:val="006017FF"/>
    <w:rsid w:val="0060192B"/>
    <w:rsid w:val="00601933"/>
    <w:rsid w:val="00601A7A"/>
    <w:rsid w:val="00601EB1"/>
    <w:rsid w:val="006021BB"/>
    <w:rsid w:val="0060297A"/>
    <w:rsid w:val="00602AB3"/>
    <w:rsid w:val="00602B8E"/>
    <w:rsid w:val="0060309C"/>
    <w:rsid w:val="00603517"/>
    <w:rsid w:val="0060377B"/>
    <w:rsid w:val="00603786"/>
    <w:rsid w:val="00603BAB"/>
    <w:rsid w:val="00604012"/>
    <w:rsid w:val="00604031"/>
    <w:rsid w:val="00604358"/>
    <w:rsid w:val="0060445E"/>
    <w:rsid w:val="00604968"/>
    <w:rsid w:val="00604D28"/>
    <w:rsid w:val="00605487"/>
    <w:rsid w:val="0060584D"/>
    <w:rsid w:val="00605D3E"/>
    <w:rsid w:val="00605D67"/>
    <w:rsid w:val="00605DD8"/>
    <w:rsid w:val="00606087"/>
    <w:rsid w:val="0060610E"/>
    <w:rsid w:val="0060612A"/>
    <w:rsid w:val="006061ED"/>
    <w:rsid w:val="0060629D"/>
    <w:rsid w:val="00606405"/>
    <w:rsid w:val="0060657D"/>
    <w:rsid w:val="006065CF"/>
    <w:rsid w:val="00606612"/>
    <w:rsid w:val="00606694"/>
    <w:rsid w:val="00606BEA"/>
    <w:rsid w:val="00606EFC"/>
    <w:rsid w:val="006070AE"/>
    <w:rsid w:val="006070FE"/>
    <w:rsid w:val="00607196"/>
    <w:rsid w:val="006076E8"/>
    <w:rsid w:val="00607737"/>
    <w:rsid w:val="006079C1"/>
    <w:rsid w:val="006079C8"/>
    <w:rsid w:val="00607B60"/>
    <w:rsid w:val="00607BEB"/>
    <w:rsid w:val="00607CA2"/>
    <w:rsid w:val="006100F5"/>
    <w:rsid w:val="0061078C"/>
    <w:rsid w:val="00610987"/>
    <w:rsid w:val="00610993"/>
    <w:rsid w:val="00610C35"/>
    <w:rsid w:val="00610C8A"/>
    <w:rsid w:val="00610CF1"/>
    <w:rsid w:val="0061157E"/>
    <w:rsid w:val="00611A3F"/>
    <w:rsid w:val="00611FA1"/>
    <w:rsid w:val="00612061"/>
    <w:rsid w:val="006120B9"/>
    <w:rsid w:val="00612240"/>
    <w:rsid w:val="006122F6"/>
    <w:rsid w:val="006124A3"/>
    <w:rsid w:val="006124CB"/>
    <w:rsid w:val="0061268C"/>
    <w:rsid w:val="00612AA8"/>
    <w:rsid w:val="00612E48"/>
    <w:rsid w:val="00612ED8"/>
    <w:rsid w:val="006130D0"/>
    <w:rsid w:val="006130E7"/>
    <w:rsid w:val="006130EA"/>
    <w:rsid w:val="00613215"/>
    <w:rsid w:val="00613308"/>
    <w:rsid w:val="0061358D"/>
    <w:rsid w:val="00613677"/>
    <w:rsid w:val="006136B7"/>
    <w:rsid w:val="0061389D"/>
    <w:rsid w:val="006139A2"/>
    <w:rsid w:val="00613CAA"/>
    <w:rsid w:val="00613D68"/>
    <w:rsid w:val="006146B2"/>
    <w:rsid w:val="00614889"/>
    <w:rsid w:val="006149BF"/>
    <w:rsid w:val="00614A73"/>
    <w:rsid w:val="00614D30"/>
    <w:rsid w:val="0061516D"/>
    <w:rsid w:val="006153AE"/>
    <w:rsid w:val="006153F7"/>
    <w:rsid w:val="00615420"/>
    <w:rsid w:val="00615506"/>
    <w:rsid w:val="006157F8"/>
    <w:rsid w:val="006158C4"/>
    <w:rsid w:val="00615F2E"/>
    <w:rsid w:val="00616001"/>
    <w:rsid w:val="006161A2"/>
    <w:rsid w:val="006162C1"/>
    <w:rsid w:val="00616440"/>
    <w:rsid w:val="00616488"/>
    <w:rsid w:val="006164A3"/>
    <w:rsid w:val="00616628"/>
    <w:rsid w:val="006168DB"/>
    <w:rsid w:val="00617257"/>
    <w:rsid w:val="00617519"/>
    <w:rsid w:val="00617764"/>
    <w:rsid w:val="00617DAB"/>
    <w:rsid w:val="00617EC4"/>
    <w:rsid w:val="006200AC"/>
    <w:rsid w:val="006200EF"/>
    <w:rsid w:val="006205FC"/>
    <w:rsid w:val="006208E9"/>
    <w:rsid w:val="0062095C"/>
    <w:rsid w:val="00620982"/>
    <w:rsid w:val="006209F8"/>
    <w:rsid w:val="00620A03"/>
    <w:rsid w:val="00620A75"/>
    <w:rsid w:val="00620B44"/>
    <w:rsid w:val="00621546"/>
    <w:rsid w:val="00621569"/>
    <w:rsid w:val="006215A7"/>
    <w:rsid w:val="00621622"/>
    <w:rsid w:val="00621978"/>
    <w:rsid w:val="00621AD1"/>
    <w:rsid w:val="00621B33"/>
    <w:rsid w:val="00621B8A"/>
    <w:rsid w:val="006221D1"/>
    <w:rsid w:val="006221F6"/>
    <w:rsid w:val="006222FF"/>
    <w:rsid w:val="0062272C"/>
    <w:rsid w:val="00622879"/>
    <w:rsid w:val="00622C46"/>
    <w:rsid w:val="00622CA5"/>
    <w:rsid w:val="006234DC"/>
    <w:rsid w:val="0062380C"/>
    <w:rsid w:val="006238CA"/>
    <w:rsid w:val="006239E5"/>
    <w:rsid w:val="00623A77"/>
    <w:rsid w:val="00623C55"/>
    <w:rsid w:val="00623D90"/>
    <w:rsid w:val="006243B7"/>
    <w:rsid w:val="00624401"/>
    <w:rsid w:val="006245A5"/>
    <w:rsid w:val="006245D6"/>
    <w:rsid w:val="006246D2"/>
    <w:rsid w:val="00624A2C"/>
    <w:rsid w:val="00624B72"/>
    <w:rsid w:val="00624B83"/>
    <w:rsid w:val="00624C4B"/>
    <w:rsid w:val="00625181"/>
    <w:rsid w:val="00625512"/>
    <w:rsid w:val="006255EA"/>
    <w:rsid w:val="00625637"/>
    <w:rsid w:val="00625C34"/>
    <w:rsid w:val="00625C84"/>
    <w:rsid w:val="00625D0C"/>
    <w:rsid w:val="006262AC"/>
    <w:rsid w:val="006264A5"/>
    <w:rsid w:val="00626710"/>
    <w:rsid w:val="00626B4B"/>
    <w:rsid w:val="00626FD1"/>
    <w:rsid w:val="00627076"/>
    <w:rsid w:val="00627183"/>
    <w:rsid w:val="0062762C"/>
    <w:rsid w:val="0062763E"/>
    <w:rsid w:val="00627686"/>
    <w:rsid w:val="00627731"/>
    <w:rsid w:val="0062776F"/>
    <w:rsid w:val="0062786B"/>
    <w:rsid w:val="006279CE"/>
    <w:rsid w:val="006279F7"/>
    <w:rsid w:val="00627B7A"/>
    <w:rsid w:val="006301E0"/>
    <w:rsid w:val="00630740"/>
    <w:rsid w:val="006308A8"/>
    <w:rsid w:val="00630BE8"/>
    <w:rsid w:val="00630C24"/>
    <w:rsid w:val="00630C55"/>
    <w:rsid w:val="00630CDD"/>
    <w:rsid w:val="00630E87"/>
    <w:rsid w:val="00630F52"/>
    <w:rsid w:val="00631009"/>
    <w:rsid w:val="006316F1"/>
    <w:rsid w:val="00631A87"/>
    <w:rsid w:val="00631B3B"/>
    <w:rsid w:val="00631C17"/>
    <w:rsid w:val="00631D83"/>
    <w:rsid w:val="00631E5C"/>
    <w:rsid w:val="00632035"/>
    <w:rsid w:val="0063214F"/>
    <w:rsid w:val="0063224A"/>
    <w:rsid w:val="0063238F"/>
    <w:rsid w:val="00632667"/>
    <w:rsid w:val="006327CC"/>
    <w:rsid w:val="00632BFF"/>
    <w:rsid w:val="00632C3D"/>
    <w:rsid w:val="00632EBF"/>
    <w:rsid w:val="006337FF"/>
    <w:rsid w:val="00633942"/>
    <w:rsid w:val="0063395A"/>
    <w:rsid w:val="00633A1A"/>
    <w:rsid w:val="00633B91"/>
    <w:rsid w:val="00633D60"/>
    <w:rsid w:val="00633DB2"/>
    <w:rsid w:val="00633EF9"/>
    <w:rsid w:val="00634395"/>
    <w:rsid w:val="006343BE"/>
    <w:rsid w:val="00634430"/>
    <w:rsid w:val="006344B4"/>
    <w:rsid w:val="006344BA"/>
    <w:rsid w:val="006345DE"/>
    <w:rsid w:val="00634715"/>
    <w:rsid w:val="0063476F"/>
    <w:rsid w:val="00634F97"/>
    <w:rsid w:val="00635069"/>
    <w:rsid w:val="006352AC"/>
    <w:rsid w:val="00635461"/>
    <w:rsid w:val="00635581"/>
    <w:rsid w:val="00635847"/>
    <w:rsid w:val="00635B93"/>
    <w:rsid w:val="00635C55"/>
    <w:rsid w:val="00635E62"/>
    <w:rsid w:val="00635F76"/>
    <w:rsid w:val="00636334"/>
    <w:rsid w:val="00636979"/>
    <w:rsid w:val="00636AC0"/>
    <w:rsid w:val="00636C5C"/>
    <w:rsid w:val="00636F34"/>
    <w:rsid w:val="00637031"/>
    <w:rsid w:val="00637297"/>
    <w:rsid w:val="006373D0"/>
    <w:rsid w:val="00637466"/>
    <w:rsid w:val="0063754A"/>
    <w:rsid w:val="00637764"/>
    <w:rsid w:val="006377B5"/>
    <w:rsid w:val="006377EC"/>
    <w:rsid w:val="00637D72"/>
    <w:rsid w:val="00637E94"/>
    <w:rsid w:val="0064029F"/>
    <w:rsid w:val="00640395"/>
    <w:rsid w:val="0064045E"/>
    <w:rsid w:val="00640525"/>
    <w:rsid w:val="0064067E"/>
    <w:rsid w:val="00640685"/>
    <w:rsid w:val="006406BF"/>
    <w:rsid w:val="00640763"/>
    <w:rsid w:val="006407EE"/>
    <w:rsid w:val="006408DE"/>
    <w:rsid w:val="006409AC"/>
    <w:rsid w:val="006409C3"/>
    <w:rsid w:val="00640C5B"/>
    <w:rsid w:val="0064110C"/>
    <w:rsid w:val="00641372"/>
    <w:rsid w:val="006413C0"/>
    <w:rsid w:val="006418B6"/>
    <w:rsid w:val="00641D14"/>
    <w:rsid w:val="0064203F"/>
    <w:rsid w:val="006420DC"/>
    <w:rsid w:val="00642538"/>
    <w:rsid w:val="00642890"/>
    <w:rsid w:val="00642F7B"/>
    <w:rsid w:val="006433A4"/>
    <w:rsid w:val="0064358B"/>
    <w:rsid w:val="0064362E"/>
    <w:rsid w:val="006437B9"/>
    <w:rsid w:val="006438AA"/>
    <w:rsid w:val="00643DBC"/>
    <w:rsid w:val="006441A9"/>
    <w:rsid w:val="006441FE"/>
    <w:rsid w:val="006445A1"/>
    <w:rsid w:val="006445BE"/>
    <w:rsid w:val="006446D1"/>
    <w:rsid w:val="00644874"/>
    <w:rsid w:val="006449EA"/>
    <w:rsid w:val="00644B3D"/>
    <w:rsid w:val="00644D95"/>
    <w:rsid w:val="00644E45"/>
    <w:rsid w:val="00645052"/>
    <w:rsid w:val="006451B4"/>
    <w:rsid w:val="00645558"/>
    <w:rsid w:val="0064585A"/>
    <w:rsid w:val="006459F6"/>
    <w:rsid w:val="00645E64"/>
    <w:rsid w:val="00645F15"/>
    <w:rsid w:val="00646094"/>
    <w:rsid w:val="0064671F"/>
    <w:rsid w:val="006468B8"/>
    <w:rsid w:val="00646BEA"/>
    <w:rsid w:val="00646DA7"/>
    <w:rsid w:val="00646E2C"/>
    <w:rsid w:val="00646E80"/>
    <w:rsid w:val="00646E98"/>
    <w:rsid w:val="00646FC5"/>
    <w:rsid w:val="00647065"/>
    <w:rsid w:val="006470D5"/>
    <w:rsid w:val="006471B2"/>
    <w:rsid w:val="00647473"/>
    <w:rsid w:val="006474B5"/>
    <w:rsid w:val="006475BB"/>
    <w:rsid w:val="006476DD"/>
    <w:rsid w:val="00647A1C"/>
    <w:rsid w:val="00647EC6"/>
    <w:rsid w:val="0065088E"/>
    <w:rsid w:val="0065089D"/>
    <w:rsid w:val="006509D2"/>
    <w:rsid w:val="00650A9A"/>
    <w:rsid w:val="00650B1F"/>
    <w:rsid w:val="0065127C"/>
    <w:rsid w:val="00651547"/>
    <w:rsid w:val="00651A20"/>
    <w:rsid w:val="00651B2A"/>
    <w:rsid w:val="00651B8D"/>
    <w:rsid w:val="00651DE4"/>
    <w:rsid w:val="00651EC8"/>
    <w:rsid w:val="00651ECA"/>
    <w:rsid w:val="00651FED"/>
    <w:rsid w:val="00652083"/>
    <w:rsid w:val="00652091"/>
    <w:rsid w:val="006523A6"/>
    <w:rsid w:val="006523EB"/>
    <w:rsid w:val="00652A04"/>
    <w:rsid w:val="0065307D"/>
    <w:rsid w:val="00653381"/>
    <w:rsid w:val="00653400"/>
    <w:rsid w:val="0065372A"/>
    <w:rsid w:val="0065380A"/>
    <w:rsid w:val="00653816"/>
    <w:rsid w:val="00653DD3"/>
    <w:rsid w:val="00654353"/>
    <w:rsid w:val="006543E6"/>
    <w:rsid w:val="00654617"/>
    <w:rsid w:val="00654846"/>
    <w:rsid w:val="00654C7C"/>
    <w:rsid w:val="00654DA4"/>
    <w:rsid w:val="00654F30"/>
    <w:rsid w:val="00655337"/>
    <w:rsid w:val="0065539B"/>
    <w:rsid w:val="0065550A"/>
    <w:rsid w:val="006558CF"/>
    <w:rsid w:val="00655916"/>
    <w:rsid w:val="0065593C"/>
    <w:rsid w:val="00655D15"/>
    <w:rsid w:val="00655D1F"/>
    <w:rsid w:val="00655D97"/>
    <w:rsid w:val="00655E39"/>
    <w:rsid w:val="00655F4E"/>
    <w:rsid w:val="0065603A"/>
    <w:rsid w:val="00656134"/>
    <w:rsid w:val="006561A6"/>
    <w:rsid w:val="006561C2"/>
    <w:rsid w:val="00656660"/>
    <w:rsid w:val="006567C2"/>
    <w:rsid w:val="00656894"/>
    <w:rsid w:val="006568A6"/>
    <w:rsid w:val="00656B54"/>
    <w:rsid w:val="00656D3E"/>
    <w:rsid w:val="00656D6B"/>
    <w:rsid w:val="00656DCB"/>
    <w:rsid w:val="0065719B"/>
    <w:rsid w:val="00657228"/>
    <w:rsid w:val="00657255"/>
    <w:rsid w:val="006573E2"/>
    <w:rsid w:val="00657435"/>
    <w:rsid w:val="006577C1"/>
    <w:rsid w:val="00657A0A"/>
    <w:rsid w:val="00657AE4"/>
    <w:rsid w:val="00657D45"/>
    <w:rsid w:val="00657E17"/>
    <w:rsid w:val="00657EA0"/>
    <w:rsid w:val="00657F27"/>
    <w:rsid w:val="0066015B"/>
    <w:rsid w:val="00660229"/>
    <w:rsid w:val="006604C6"/>
    <w:rsid w:val="006604E6"/>
    <w:rsid w:val="006605BD"/>
    <w:rsid w:val="006607DA"/>
    <w:rsid w:val="00660C31"/>
    <w:rsid w:val="00660C34"/>
    <w:rsid w:val="00660E8E"/>
    <w:rsid w:val="00660EF1"/>
    <w:rsid w:val="00660F57"/>
    <w:rsid w:val="006615B9"/>
    <w:rsid w:val="00661784"/>
    <w:rsid w:val="00661934"/>
    <w:rsid w:val="00661943"/>
    <w:rsid w:val="00661971"/>
    <w:rsid w:val="006619D0"/>
    <w:rsid w:val="00661A70"/>
    <w:rsid w:val="00661B87"/>
    <w:rsid w:val="00661BEA"/>
    <w:rsid w:val="00661FAE"/>
    <w:rsid w:val="00661FC4"/>
    <w:rsid w:val="006620DA"/>
    <w:rsid w:val="0066221B"/>
    <w:rsid w:val="00662475"/>
    <w:rsid w:val="006624A3"/>
    <w:rsid w:val="006624C6"/>
    <w:rsid w:val="006625AF"/>
    <w:rsid w:val="00662881"/>
    <w:rsid w:val="0066290D"/>
    <w:rsid w:val="0066298B"/>
    <w:rsid w:val="00662BDF"/>
    <w:rsid w:val="00662C7F"/>
    <w:rsid w:val="00662CE9"/>
    <w:rsid w:val="00662E03"/>
    <w:rsid w:val="00662EFB"/>
    <w:rsid w:val="00663066"/>
    <w:rsid w:val="0066308A"/>
    <w:rsid w:val="006632EA"/>
    <w:rsid w:val="00663491"/>
    <w:rsid w:val="006634B0"/>
    <w:rsid w:val="006635C1"/>
    <w:rsid w:val="006636B2"/>
    <w:rsid w:val="006639BE"/>
    <w:rsid w:val="00663A91"/>
    <w:rsid w:val="00663FA7"/>
    <w:rsid w:val="006644DC"/>
    <w:rsid w:val="0066455F"/>
    <w:rsid w:val="00664634"/>
    <w:rsid w:val="00664DFE"/>
    <w:rsid w:val="00664FDF"/>
    <w:rsid w:val="00665036"/>
    <w:rsid w:val="006651C1"/>
    <w:rsid w:val="00665780"/>
    <w:rsid w:val="00665915"/>
    <w:rsid w:val="006659E9"/>
    <w:rsid w:val="00665BA7"/>
    <w:rsid w:val="00665BBC"/>
    <w:rsid w:val="00665F02"/>
    <w:rsid w:val="00665FD3"/>
    <w:rsid w:val="006662AC"/>
    <w:rsid w:val="006665B4"/>
    <w:rsid w:val="006666D1"/>
    <w:rsid w:val="00666828"/>
    <w:rsid w:val="00666AAD"/>
    <w:rsid w:val="00666C89"/>
    <w:rsid w:val="00666DCC"/>
    <w:rsid w:val="006670F6"/>
    <w:rsid w:val="006672FA"/>
    <w:rsid w:val="0066733B"/>
    <w:rsid w:val="00667410"/>
    <w:rsid w:val="0066783F"/>
    <w:rsid w:val="00667BA6"/>
    <w:rsid w:val="00667BFC"/>
    <w:rsid w:val="00667E05"/>
    <w:rsid w:val="00667EB7"/>
    <w:rsid w:val="00667ED5"/>
    <w:rsid w:val="00667FC7"/>
    <w:rsid w:val="00670082"/>
    <w:rsid w:val="00670159"/>
    <w:rsid w:val="0067030C"/>
    <w:rsid w:val="00670491"/>
    <w:rsid w:val="00670587"/>
    <w:rsid w:val="00670911"/>
    <w:rsid w:val="00670A12"/>
    <w:rsid w:val="00670A35"/>
    <w:rsid w:val="00670B13"/>
    <w:rsid w:val="00670B2A"/>
    <w:rsid w:val="00670B2B"/>
    <w:rsid w:val="00670BBB"/>
    <w:rsid w:val="00671049"/>
    <w:rsid w:val="00671154"/>
    <w:rsid w:val="006713B8"/>
    <w:rsid w:val="0067146A"/>
    <w:rsid w:val="006714A3"/>
    <w:rsid w:val="006714D7"/>
    <w:rsid w:val="0067177C"/>
    <w:rsid w:val="00671823"/>
    <w:rsid w:val="00671B3E"/>
    <w:rsid w:val="00671E14"/>
    <w:rsid w:val="00672022"/>
    <w:rsid w:val="006723A7"/>
    <w:rsid w:val="00672AD5"/>
    <w:rsid w:val="00672BAD"/>
    <w:rsid w:val="00673163"/>
    <w:rsid w:val="00673337"/>
    <w:rsid w:val="0067355B"/>
    <w:rsid w:val="00673664"/>
    <w:rsid w:val="00673695"/>
    <w:rsid w:val="006736CE"/>
    <w:rsid w:val="0067385E"/>
    <w:rsid w:val="006739A9"/>
    <w:rsid w:val="00673F4A"/>
    <w:rsid w:val="006740B4"/>
    <w:rsid w:val="006741B9"/>
    <w:rsid w:val="00674351"/>
    <w:rsid w:val="0067462C"/>
    <w:rsid w:val="00674670"/>
    <w:rsid w:val="00674872"/>
    <w:rsid w:val="00674A0F"/>
    <w:rsid w:val="00674D9D"/>
    <w:rsid w:val="00674DEC"/>
    <w:rsid w:val="00674FFC"/>
    <w:rsid w:val="00675033"/>
    <w:rsid w:val="00675219"/>
    <w:rsid w:val="0067521B"/>
    <w:rsid w:val="00675237"/>
    <w:rsid w:val="00675506"/>
    <w:rsid w:val="00675936"/>
    <w:rsid w:val="00675940"/>
    <w:rsid w:val="00675CF1"/>
    <w:rsid w:val="00676071"/>
    <w:rsid w:val="00676271"/>
    <w:rsid w:val="006765E2"/>
    <w:rsid w:val="006766D9"/>
    <w:rsid w:val="0067670B"/>
    <w:rsid w:val="006767AF"/>
    <w:rsid w:val="006768EC"/>
    <w:rsid w:val="00676AFA"/>
    <w:rsid w:val="00677189"/>
    <w:rsid w:val="006772AD"/>
    <w:rsid w:val="00677518"/>
    <w:rsid w:val="006775C8"/>
    <w:rsid w:val="00677736"/>
    <w:rsid w:val="0067792C"/>
    <w:rsid w:val="0067795F"/>
    <w:rsid w:val="00677A59"/>
    <w:rsid w:val="00677B84"/>
    <w:rsid w:val="00677BEA"/>
    <w:rsid w:val="00677CFD"/>
    <w:rsid w:val="00677DC3"/>
    <w:rsid w:val="00677E06"/>
    <w:rsid w:val="00677F26"/>
    <w:rsid w:val="00680134"/>
    <w:rsid w:val="006801BB"/>
    <w:rsid w:val="006805B1"/>
    <w:rsid w:val="006806F1"/>
    <w:rsid w:val="006806FB"/>
    <w:rsid w:val="00680899"/>
    <w:rsid w:val="00680AC9"/>
    <w:rsid w:val="00680BBE"/>
    <w:rsid w:val="00680EEE"/>
    <w:rsid w:val="00681134"/>
    <w:rsid w:val="006819EE"/>
    <w:rsid w:val="00681A36"/>
    <w:rsid w:val="00681AC9"/>
    <w:rsid w:val="00681AF3"/>
    <w:rsid w:val="00681C4D"/>
    <w:rsid w:val="00681CBB"/>
    <w:rsid w:val="00681CCA"/>
    <w:rsid w:val="006822D9"/>
    <w:rsid w:val="0068236E"/>
    <w:rsid w:val="00682412"/>
    <w:rsid w:val="006827BE"/>
    <w:rsid w:val="0068288A"/>
    <w:rsid w:val="00682B6E"/>
    <w:rsid w:val="00682C19"/>
    <w:rsid w:val="00682F45"/>
    <w:rsid w:val="00682F9B"/>
    <w:rsid w:val="0068317B"/>
    <w:rsid w:val="006834E9"/>
    <w:rsid w:val="0068351C"/>
    <w:rsid w:val="00683555"/>
    <w:rsid w:val="006835A5"/>
    <w:rsid w:val="006835A9"/>
    <w:rsid w:val="00683B65"/>
    <w:rsid w:val="00683CC1"/>
    <w:rsid w:val="00683D9E"/>
    <w:rsid w:val="00683E90"/>
    <w:rsid w:val="00683FF9"/>
    <w:rsid w:val="00684198"/>
    <w:rsid w:val="006843B5"/>
    <w:rsid w:val="006846CA"/>
    <w:rsid w:val="00684750"/>
    <w:rsid w:val="0068488C"/>
    <w:rsid w:val="00684AB4"/>
    <w:rsid w:val="00684EB4"/>
    <w:rsid w:val="0068513F"/>
    <w:rsid w:val="00685186"/>
    <w:rsid w:val="006853C9"/>
    <w:rsid w:val="0068583E"/>
    <w:rsid w:val="00685912"/>
    <w:rsid w:val="00685939"/>
    <w:rsid w:val="00685C11"/>
    <w:rsid w:val="00685CC2"/>
    <w:rsid w:val="00686188"/>
    <w:rsid w:val="006862D5"/>
    <w:rsid w:val="006864A9"/>
    <w:rsid w:val="00686759"/>
    <w:rsid w:val="00686A7B"/>
    <w:rsid w:val="00686A98"/>
    <w:rsid w:val="00687032"/>
    <w:rsid w:val="006875ED"/>
    <w:rsid w:val="006878A8"/>
    <w:rsid w:val="00690607"/>
    <w:rsid w:val="00690739"/>
    <w:rsid w:val="0069073F"/>
    <w:rsid w:val="00690979"/>
    <w:rsid w:val="00690A76"/>
    <w:rsid w:val="00690AD5"/>
    <w:rsid w:val="00690B7E"/>
    <w:rsid w:val="00690C60"/>
    <w:rsid w:val="00690E87"/>
    <w:rsid w:val="00690F4C"/>
    <w:rsid w:val="00690F54"/>
    <w:rsid w:val="00690F73"/>
    <w:rsid w:val="00690F8A"/>
    <w:rsid w:val="006911FD"/>
    <w:rsid w:val="00691495"/>
    <w:rsid w:val="0069163A"/>
    <w:rsid w:val="00691650"/>
    <w:rsid w:val="006916B6"/>
    <w:rsid w:val="00691808"/>
    <w:rsid w:val="006918A0"/>
    <w:rsid w:val="00691D41"/>
    <w:rsid w:val="00691E30"/>
    <w:rsid w:val="00692077"/>
    <w:rsid w:val="0069209E"/>
    <w:rsid w:val="0069220C"/>
    <w:rsid w:val="006924D0"/>
    <w:rsid w:val="006926A1"/>
    <w:rsid w:val="0069282E"/>
    <w:rsid w:val="00692847"/>
    <w:rsid w:val="0069297F"/>
    <w:rsid w:val="00692AAD"/>
    <w:rsid w:val="00692AAF"/>
    <w:rsid w:val="00692AC5"/>
    <w:rsid w:val="00692E07"/>
    <w:rsid w:val="00692ECA"/>
    <w:rsid w:val="006932AB"/>
    <w:rsid w:val="0069388C"/>
    <w:rsid w:val="006939B3"/>
    <w:rsid w:val="00693C3C"/>
    <w:rsid w:val="00693C78"/>
    <w:rsid w:val="00693DBA"/>
    <w:rsid w:val="00693EF0"/>
    <w:rsid w:val="00694305"/>
    <w:rsid w:val="00694743"/>
    <w:rsid w:val="006949DD"/>
    <w:rsid w:val="00694C41"/>
    <w:rsid w:val="00694E32"/>
    <w:rsid w:val="00694E3B"/>
    <w:rsid w:val="006954A6"/>
    <w:rsid w:val="00695522"/>
    <w:rsid w:val="00695658"/>
    <w:rsid w:val="00695708"/>
    <w:rsid w:val="00695711"/>
    <w:rsid w:val="00695851"/>
    <w:rsid w:val="00695A33"/>
    <w:rsid w:val="00695A6F"/>
    <w:rsid w:val="00695B01"/>
    <w:rsid w:val="00695C3D"/>
    <w:rsid w:val="00695C96"/>
    <w:rsid w:val="00695DBF"/>
    <w:rsid w:val="00695E64"/>
    <w:rsid w:val="00696215"/>
    <w:rsid w:val="006965D7"/>
    <w:rsid w:val="00696637"/>
    <w:rsid w:val="006967E9"/>
    <w:rsid w:val="006968B9"/>
    <w:rsid w:val="006969CB"/>
    <w:rsid w:val="006969FF"/>
    <w:rsid w:val="00696D4F"/>
    <w:rsid w:val="00696DBC"/>
    <w:rsid w:val="006971B3"/>
    <w:rsid w:val="00697317"/>
    <w:rsid w:val="006973AA"/>
    <w:rsid w:val="006973EC"/>
    <w:rsid w:val="006974A0"/>
    <w:rsid w:val="006977DE"/>
    <w:rsid w:val="00697995"/>
    <w:rsid w:val="00697CBD"/>
    <w:rsid w:val="00697CC6"/>
    <w:rsid w:val="00697D21"/>
    <w:rsid w:val="00697D3D"/>
    <w:rsid w:val="00697D54"/>
    <w:rsid w:val="00697DD1"/>
    <w:rsid w:val="006A0037"/>
    <w:rsid w:val="006A008C"/>
    <w:rsid w:val="006A03CE"/>
    <w:rsid w:val="006A03E6"/>
    <w:rsid w:val="006A0716"/>
    <w:rsid w:val="006A08DD"/>
    <w:rsid w:val="006A08E7"/>
    <w:rsid w:val="006A09FD"/>
    <w:rsid w:val="006A0B43"/>
    <w:rsid w:val="006A0C29"/>
    <w:rsid w:val="006A0DBD"/>
    <w:rsid w:val="006A1037"/>
    <w:rsid w:val="006A10DA"/>
    <w:rsid w:val="006A12A8"/>
    <w:rsid w:val="006A13E6"/>
    <w:rsid w:val="006A1433"/>
    <w:rsid w:val="006A1A88"/>
    <w:rsid w:val="006A1B20"/>
    <w:rsid w:val="006A1BDF"/>
    <w:rsid w:val="006A1C50"/>
    <w:rsid w:val="006A1C5F"/>
    <w:rsid w:val="006A1D9F"/>
    <w:rsid w:val="006A1EF2"/>
    <w:rsid w:val="006A1FA8"/>
    <w:rsid w:val="006A2459"/>
    <w:rsid w:val="006A24B4"/>
    <w:rsid w:val="006A27D2"/>
    <w:rsid w:val="006A2A62"/>
    <w:rsid w:val="006A2ECA"/>
    <w:rsid w:val="006A2F16"/>
    <w:rsid w:val="006A301C"/>
    <w:rsid w:val="006A315B"/>
    <w:rsid w:val="006A3246"/>
    <w:rsid w:val="006A35E7"/>
    <w:rsid w:val="006A3607"/>
    <w:rsid w:val="006A3710"/>
    <w:rsid w:val="006A376A"/>
    <w:rsid w:val="006A3B17"/>
    <w:rsid w:val="006A3BBF"/>
    <w:rsid w:val="006A3BCA"/>
    <w:rsid w:val="006A3E82"/>
    <w:rsid w:val="006A45FC"/>
    <w:rsid w:val="006A468D"/>
    <w:rsid w:val="006A47B8"/>
    <w:rsid w:val="006A4812"/>
    <w:rsid w:val="006A4971"/>
    <w:rsid w:val="006A4AA3"/>
    <w:rsid w:val="006A4B01"/>
    <w:rsid w:val="006A4EBD"/>
    <w:rsid w:val="006A5000"/>
    <w:rsid w:val="006A5258"/>
    <w:rsid w:val="006A5336"/>
    <w:rsid w:val="006A5344"/>
    <w:rsid w:val="006A53C9"/>
    <w:rsid w:val="006A58FD"/>
    <w:rsid w:val="006A5ADA"/>
    <w:rsid w:val="006A5D76"/>
    <w:rsid w:val="006A608A"/>
    <w:rsid w:val="006A60A6"/>
    <w:rsid w:val="006A64C6"/>
    <w:rsid w:val="006A6B0B"/>
    <w:rsid w:val="006A6C14"/>
    <w:rsid w:val="006A6C6F"/>
    <w:rsid w:val="006A6C88"/>
    <w:rsid w:val="006A6C89"/>
    <w:rsid w:val="006A6C9B"/>
    <w:rsid w:val="006A6DB9"/>
    <w:rsid w:val="006A6E83"/>
    <w:rsid w:val="006A6FFF"/>
    <w:rsid w:val="006A70BE"/>
    <w:rsid w:val="006A7122"/>
    <w:rsid w:val="006A7444"/>
    <w:rsid w:val="006A7785"/>
    <w:rsid w:val="006A77D3"/>
    <w:rsid w:val="006A7913"/>
    <w:rsid w:val="006A79B2"/>
    <w:rsid w:val="006A7A89"/>
    <w:rsid w:val="006A7C11"/>
    <w:rsid w:val="006A7C5C"/>
    <w:rsid w:val="006A7CD5"/>
    <w:rsid w:val="006A7D5D"/>
    <w:rsid w:val="006B011C"/>
    <w:rsid w:val="006B025D"/>
    <w:rsid w:val="006B02A9"/>
    <w:rsid w:val="006B05BB"/>
    <w:rsid w:val="006B05CF"/>
    <w:rsid w:val="006B05F9"/>
    <w:rsid w:val="006B0BD9"/>
    <w:rsid w:val="006B0C4E"/>
    <w:rsid w:val="006B0DCD"/>
    <w:rsid w:val="006B0E4E"/>
    <w:rsid w:val="006B0E57"/>
    <w:rsid w:val="006B144B"/>
    <w:rsid w:val="006B164E"/>
    <w:rsid w:val="006B168B"/>
    <w:rsid w:val="006B186B"/>
    <w:rsid w:val="006B18BA"/>
    <w:rsid w:val="006B1C0A"/>
    <w:rsid w:val="006B1EAB"/>
    <w:rsid w:val="006B1EDC"/>
    <w:rsid w:val="006B20C5"/>
    <w:rsid w:val="006B20CA"/>
    <w:rsid w:val="006B2663"/>
    <w:rsid w:val="006B2776"/>
    <w:rsid w:val="006B2ADD"/>
    <w:rsid w:val="006B2C4C"/>
    <w:rsid w:val="006B2C6D"/>
    <w:rsid w:val="006B3227"/>
    <w:rsid w:val="006B3300"/>
    <w:rsid w:val="006B3574"/>
    <w:rsid w:val="006B379B"/>
    <w:rsid w:val="006B3CBE"/>
    <w:rsid w:val="006B3E0A"/>
    <w:rsid w:val="006B3F0B"/>
    <w:rsid w:val="006B3FB8"/>
    <w:rsid w:val="006B3FE7"/>
    <w:rsid w:val="006B4035"/>
    <w:rsid w:val="006B40F8"/>
    <w:rsid w:val="006B4485"/>
    <w:rsid w:val="006B44F1"/>
    <w:rsid w:val="006B457C"/>
    <w:rsid w:val="006B49C6"/>
    <w:rsid w:val="006B4A50"/>
    <w:rsid w:val="006B4C83"/>
    <w:rsid w:val="006B4F96"/>
    <w:rsid w:val="006B509A"/>
    <w:rsid w:val="006B50BB"/>
    <w:rsid w:val="006B5299"/>
    <w:rsid w:val="006B5385"/>
    <w:rsid w:val="006B565A"/>
    <w:rsid w:val="006B5A15"/>
    <w:rsid w:val="006B5D50"/>
    <w:rsid w:val="006B5DE1"/>
    <w:rsid w:val="006B6750"/>
    <w:rsid w:val="006B681D"/>
    <w:rsid w:val="006B696D"/>
    <w:rsid w:val="006B69AC"/>
    <w:rsid w:val="006B6C64"/>
    <w:rsid w:val="006B6E46"/>
    <w:rsid w:val="006B70C7"/>
    <w:rsid w:val="006B716A"/>
    <w:rsid w:val="006B74AD"/>
    <w:rsid w:val="006B754D"/>
    <w:rsid w:val="006B7640"/>
    <w:rsid w:val="006B78B4"/>
    <w:rsid w:val="006C0188"/>
    <w:rsid w:val="006C01B8"/>
    <w:rsid w:val="006C032D"/>
    <w:rsid w:val="006C0835"/>
    <w:rsid w:val="006C08ED"/>
    <w:rsid w:val="006C186C"/>
    <w:rsid w:val="006C1BBC"/>
    <w:rsid w:val="006C2144"/>
    <w:rsid w:val="006C239E"/>
    <w:rsid w:val="006C248C"/>
    <w:rsid w:val="006C24F3"/>
    <w:rsid w:val="006C25C9"/>
    <w:rsid w:val="006C2873"/>
    <w:rsid w:val="006C2BDF"/>
    <w:rsid w:val="006C2D98"/>
    <w:rsid w:val="006C2DC4"/>
    <w:rsid w:val="006C2DC8"/>
    <w:rsid w:val="006C3777"/>
    <w:rsid w:val="006C37B5"/>
    <w:rsid w:val="006C386E"/>
    <w:rsid w:val="006C3870"/>
    <w:rsid w:val="006C3AA4"/>
    <w:rsid w:val="006C3B45"/>
    <w:rsid w:val="006C3B7E"/>
    <w:rsid w:val="006C3BF9"/>
    <w:rsid w:val="006C3CF0"/>
    <w:rsid w:val="006C3D75"/>
    <w:rsid w:val="006C3EAC"/>
    <w:rsid w:val="006C3F6F"/>
    <w:rsid w:val="006C40B5"/>
    <w:rsid w:val="006C421D"/>
    <w:rsid w:val="006C437A"/>
    <w:rsid w:val="006C438C"/>
    <w:rsid w:val="006C482D"/>
    <w:rsid w:val="006C494C"/>
    <w:rsid w:val="006C4A90"/>
    <w:rsid w:val="006C4CAC"/>
    <w:rsid w:val="006C4DA3"/>
    <w:rsid w:val="006C4E92"/>
    <w:rsid w:val="006C4FE7"/>
    <w:rsid w:val="006C5026"/>
    <w:rsid w:val="006C5166"/>
    <w:rsid w:val="006C5354"/>
    <w:rsid w:val="006C541E"/>
    <w:rsid w:val="006C5A81"/>
    <w:rsid w:val="006C5C0E"/>
    <w:rsid w:val="006C5C49"/>
    <w:rsid w:val="006C5ED1"/>
    <w:rsid w:val="006C60FB"/>
    <w:rsid w:val="006C632F"/>
    <w:rsid w:val="006C6358"/>
    <w:rsid w:val="006C639E"/>
    <w:rsid w:val="006C6975"/>
    <w:rsid w:val="006C6AA5"/>
    <w:rsid w:val="006C6B19"/>
    <w:rsid w:val="006C6CDE"/>
    <w:rsid w:val="006C6D12"/>
    <w:rsid w:val="006C70F8"/>
    <w:rsid w:val="006C7371"/>
    <w:rsid w:val="006C7374"/>
    <w:rsid w:val="006C767B"/>
    <w:rsid w:val="006C7725"/>
    <w:rsid w:val="006C78ED"/>
    <w:rsid w:val="006C79BF"/>
    <w:rsid w:val="006C79FB"/>
    <w:rsid w:val="006C7AAA"/>
    <w:rsid w:val="006C7BAE"/>
    <w:rsid w:val="006C7BEE"/>
    <w:rsid w:val="006C7DEA"/>
    <w:rsid w:val="006C7FB2"/>
    <w:rsid w:val="006D0404"/>
    <w:rsid w:val="006D0707"/>
    <w:rsid w:val="006D08E1"/>
    <w:rsid w:val="006D0900"/>
    <w:rsid w:val="006D090F"/>
    <w:rsid w:val="006D09A8"/>
    <w:rsid w:val="006D0A8F"/>
    <w:rsid w:val="006D0BED"/>
    <w:rsid w:val="006D0E75"/>
    <w:rsid w:val="006D10BA"/>
    <w:rsid w:val="006D132B"/>
    <w:rsid w:val="006D13AF"/>
    <w:rsid w:val="006D148B"/>
    <w:rsid w:val="006D1716"/>
    <w:rsid w:val="006D17D4"/>
    <w:rsid w:val="006D1817"/>
    <w:rsid w:val="006D1824"/>
    <w:rsid w:val="006D1A0E"/>
    <w:rsid w:val="006D1AF1"/>
    <w:rsid w:val="006D1BC8"/>
    <w:rsid w:val="006D1F2D"/>
    <w:rsid w:val="006D1FB7"/>
    <w:rsid w:val="006D22B6"/>
    <w:rsid w:val="006D245C"/>
    <w:rsid w:val="006D2567"/>
    <w:rsid w:val="006D271C"/>
    <w:rsid w:val="006D285D"/>
    <w:rsid w:val="006D2D26"/>
    <w:rsid w:val="006D2F04"/>
    <w:rsid w:val="006D32EA"/>
    <w:rsid w:val="006D32EE"/>
    <w:rsid w:val="006D341B"/>
    <w:rsid w:val="006D35A0"/>
    <w:rsid w:val="006D36EA"/>
    <w:rsid w:val="006D3F78"/>
    <w:rsid w:val="006D421C"/>
    <w:rsid w:val="006D42DE"/>
    <w:rsid w:val="006D43CF"/>
    <w:rsid w:val="006D43D5"/>
    <w:rsid w:val="006D43DC"/>
    <w:rsid w:val="006D44A4"/>
    <w:rsid w:val="006D44C1"/>
    <w:rsid w:val="006D469B"/>
    <w:rsid w:val="006D4832"/>
    <w:rsid w:val="006D48E5"/>
    <w:rsid w:val="006D4925"/>
    <w:rsid w:val="006D4BAD"/>
    <w:rsid w:val="006D4C43"/>
    <w:rsid w:val="006D4D92"/>
    <w:rsid w:val="006D503F"/>
    <w:rsid w:val="006D508A"/>
    <w:rsid w:val="006D51CD"/>
    <w:rsid w:val="006D5203"/>
    <w:rsid w:val="006D5616"/>
    <w:rsid w:val="006D5734"/>
    <w:rsid w:val="006D5A23"/>
    <w:rsid w:val="006D5A85"/>
    <w:rsid w:val="006D5D6A"/>
    <w:rsid w:val="006D5EB8"/>
    <w:rsid w:val="006D6063"/>
    <w:rsid w:val="006D6076"/>
    <w:rsid w:val="006D60F5"/>
    <w:rsid w:val="006D6151"/>
    <w:rsid w:val="006D61D2"/>
    <w:rsid w:val="006D626D"/>
    <w:rsid w:val="006D6706"/>
    <w:rsid w:val="006D67E7"/>
    <w:rsid w:val="006D6AFB"/>
    <w:rsid w:val="006D6F28"/>
    <w:rsid w:val="006D6F6A"/>
    <w:rsid w:val="006D711C"/>
    <w:rsid w:val="006D7216"/>
    <w:rsid w:val="006D73EF"/>
    <w:rsid w:val="006D7513"/>
    <w:rsid w:val="006D76EA"/>
    <w:rsid w:val="006D7828"/>
    <w:rsid w:val="006D79BC"/>
    <w:rsid w:val="006D7C1D"/>
    <w:rsid w:val="006D7CE6"/>
    <w:rsid w:val="006D7E7D"/>
    <w:rsid w:val="006D7F52"/>
    <w:rsid w:val="006D7FFE"/>
    <w:rsid w:val="006E0168"/>
    <w:rsid w:val="006E02B6"/>
    <w:rsid w:val="006E06E9"/>
    <w:rsid w:val="006E0791"/>
    <w:rsid w:val="006E09AB"/>
    <w:rsid w:val="006E0DA2"/>
    <w:rsid w:val="006E0FE4"/>
    <w:rsid w:val="006E119A"/>
    <w:rsid w:val="006E11D1"/>
    <w:rsid w:val="006E1F3A"/>
    <w:rsid w:val="006E1FA4"/>
    <w:rsid w:val="006E211C"/>
    <w:rsid w:val="006E2373"/>
    <w:rsid w:val="006E249E"/>
    <w:rsid w:val="006E2546"/>
    <w:rsid w:val="006E2727"/>
    <w:rsid w:val="006E27E3"/>
    <w:rsid w:val="006E29A5"/>
    <w:rsid w:val="006E2CB4"/>
    <w:rsid w:val="006E2F00"/>
    <w:rsid w:val="006E3126"/>
    <w:rsid w:val="006E335D"/>
    <w:rsid w:val="006E350A"/>
    <w:rsid w:val="006E3CAE"/>
    <w:rsid w:val="006E3D47"/>
    <w:rsid w:val="006E40E8"/>
    <w:rsid w:val="006E41ED"/>
    <w:rsid w:val="006E4294"/>
    <w:rsid w:val="006E43AD"/>
    <w:rsid w:val="006E4768"/>
    <w:rsid w:val="006E4783"/>
    <w:rsid w:val="006E4800"/>
    <w:rsid w:val="006E4812"/>
    <w:rsid w:val="006E49B7"/>
    <w:rsid w:val="006E4A84"/>
    <w:rsid w:val="006E4AF6"/>
    <w:rsid w:val="006E4C36"/>
    <w:rsid w:val="006E51F3"/>
    <w:rsid w:val="006E539D"/>
    <w:rsid w:val="006E5522"/>
    <w:rsid w:val="006E55A1"/>
    <w:rsid w:val="006E566E"/>
    <w:rsid w:val="006E56AC"/>
    <w:rsid w:val="006E5968"/>
    <w:rsid w:val="006E59C4"/>
    <w:rsid w:val="006E5ABE"/>
    <w:rsid w:val="006E5D90"/>
    <w:rsid w:val="006E60F9"/>
    <w:rsid w:val="006E6178"/>
    <w:rsid w:val="006E63A4"/>
    <w:rsid w:val="006E63EC"/>
    <w:rsid w:val="006E63F4"/>
    <w:rsid w:val="006E64EB"/>
    <w:rsid w:val="006E6581"/>
    <w:rsid w:val="006E67B6"/>
    <w:rsid w:val="006E692D"/>
    <w:rsid w:val="006E6AF3"/>
    <w:rsid w:val="006E6C93"/>
    <w:rsid w:val="006E6C96"/>
    <w:rsid w:val="006E6D4C"/>
    <w:rsid w:val="006E7235"/>
    <w:rsid w:val="006E7348"/>
    <w:rsid w:val="006E756D"/>
    <w:rsid w:val="006E75EB"/>
    <w:rsid w:val="006E76A0"/>
    <w:rsid w:val="006E7762"/>
    <w:rsid w:val="006E7835"/>
    <w:rsid w:val="006E79B0"/>
    <w:rsid w:val="006F003F"/>
    <w:rsid w:val="006F03AF"/>
    <w:rsid w:val="006F0413"/>
    <w:rsid w:val="006F04C0"/>
    <w:rsid w:val="006F05DD"/>
    <w:rsid w:val="006F0706"/>
    <w:rsid w:val="006F0AFB"/>
    <w:rsid w:val="006F0DE2"/>
    <w:rsid w:val="006F0DEE"/>
    <w:rsid w:val="006F1567"/>
    <w:rsid w:val="006F156E"/>
    <w:rsid w:val="006F15AE"/>
    <w:rsid w:val="006F1644"/>
    <w:rsid w:val="006F1AD9"/>
    <w:rsid w:val="006F1AF8"/>
    <w:rsid w:val="006F1F99"/>
    <w:rsid w:val="006F2067"/>
    <w:rsid w:val="006F22A7"/>
    <w:rsid w:val="006F2348"/>
    <w:rsid w:val="006F2A3A"/>
    <w:rsid w:val="006F2AC9"/>
    <w:rsid w:val="006F2D31"/>
    <w:rsid w:val="006F2E37"/>
    <w:rsid w:val="006F2E86"/>
    <w:rsid w:val="006F2EB3"/>
    <w:rsid w:val="006F307A"/>
    <w:rsid w:val="006F3336"/>
    <w:rsid w:val="006F3434"/>
    <w:rsid w:val="006F3666"/>
    <w:rsid w:val="006F3779"/>
    <w:rsid w:val="006F37B6"/>
    <w:rsid w:val="006F3840"/>
    <w:rsid w:val="006F3C4A"/>
    <w:rsid w:val="006F40A5"/>
    <w:rsid w:val="006F444F"/>
    <w:rsid w:val="006F4582"/>
    <w:rsid w:val="006F474E"/>
    <w:rsid w:val="006F47D6"/>
    <w:rsid w:val="006F48E6"/>
    <w:rsid w:val="006F49AF"/>
    <w:rsid w:val="006F4C04"/>
    <w:rsid w:val="006F4CD2"/>
    <w:rsid w:val="006F4DAC"/>
    <w:rsid w:val="006F4DE6"/>
    <w:rsid w:val="006F5168"/>
    <w:rsid w:val="006F528C"/>
    <w:rsid w:val="006F5412"/>
    <w:rsid w:val="006F577F"/>
    <w:rsid w:val="006F579D"/>
    <w:rsid w:val="006F5959"/>
    <w:rsid w:val="006F597C"/>
    <w:rsid w:val="006F5B2D"/>
    <w:rsid w:val="006F5C9A"/>
    <w:rsid w:val="006F5CC7"/>
    <w:rsid w:val="006F5E63"/>
    <w:rsid w:val="006F5E68"/>
    <w:rsid w:val="006F5FA1"/>
    <w:rsid w:val="006F6034"/>
    <w:rsid w:val="006F6197"/>
    <w:rsid w:val="006F621D"/>
    <w:rsid w:val="006F624D"/>
    <w:rsid w:val="006F63A5"/>
    <w:rsid w:val="006F6425"/>
    <w:rsid w:val="006F6AC3"/>
    <w:rsid w:val="006F6E4F"/>
    <w:rsid w:val="006F6F56"/>
    <w:rsid w:val="006F6F66"/>
    <w:rsid w:val="006F747C"/>
    <w:rsid w:val="006F763B"/>
    <w:rsid w:val="006F7950"/>
    <w:rsid w:val="006F7E0A"/>
    <w:rsid w:val="006F7F4C"/>
    <w:rsid w:val="0070023D"/>
    <w:rsid w:val="007003C5"/>
    <w:rsid w:val="0070068D"/>
    <w:rsid w:val="007006D7"/>
    <w:rsid w:val="007006F4"/>
    <w:rsid w:val="00700797"/>
    <w:rsid w:val="00700930"/>
    <w:rsid w:val="00700B0F"/>
    <w:rsid w:val="00700B97"/>
    <w:rsid w:val="00700BA5"/>
    <w:rsid w:val="00700FF6"/>
    <w:rsid w:val="0070130E"/>
    <w:rsid w:val="0070139E"/>
    <w:rsid w:val="00701466"/>
    <w:rsid w:val="007014F0"/>
    <w:rsid w:val="00701553"/>
    <w:rsid w:val="007018BA"/>
    <w:rsid w:val="007018DE"/>
    <w:rsid w:val="00701914"/>
    <w:rsid w:val="00701BBD"/>
    <w:rsid w:val="00701C63"/>
    <w:rsid w:val="00701F73"/>
    <w:rsid w:val="00702202"/>
    <w:rsid w:val="00702350"/>
    <w:rsid w:val="007023FF"/>
    <w:rsid w:val="00702713"/>
    <w:rsid w:val="007027E8"/>
    <w:rsid w:val="007028C1"/>
    <w:rsid w:val="007029D4"/>
    <w:rsid w:val="00702A5C"/>
    <w:rsid w:val="00702BA4"/>
    <w:rsid w:val="00702C68"/>
    <w:rsid w:val="00702CD2"/>
    <w:rsid w:val="007030AD"/>
    <w:rsid w:val="007031FA"/>
    <w:rsid w:val="0070323B"/>
    <w:rsid w:val="00703514"/>
    <w:rsid w:val="00703725"/>
    <w:rsid w:val="00703AA9"/>
    <w:rsid w:val="00703C1C"/>
    <w:rsid w:val="00703CD3"/>
    <w:rsid w:val="00703F5A"/>
    <w:rsid w:val="00704291"/>
    <w:rsid w:val="007046D1"/>
    <w:rsid w:val="007049BA"/>
    <w:rsid w:val="00704C70"/>
    <w:rsid w:val="00704CBE"/>
    <w:rsid w:val="00704E0A"/>
    <w:rsid w:val="00704E26"/>
    <w:rsid w:val="00704FB1"/>
    <w:rsid w:val="007050D1"/>
    <w:rsid w:val="007051B8"/>
    <w:rsid w:val="007053D5"/>
    <w:rsid w:val="0070559E"/>
    <w:rsid w:val="007058CA"/>
    <w:rsid w:val="007059BE"/>
    <w:rsid w:val="00705CA5"/>
    <w:rsid w:val="00705CD2"/>
    <w:rsid w:val="00705D96"/>
    <w:rsid w:val="00705DFF"/>
    <w:rsid w:val="00705F6C"/>
    <w:rsid w:val="007061D5"/>
    <w:rsid w:val="0070625F"/>
    <w:rsid w:val="007063A2"/>
    <w:rsid w:val="0070668F"/>
    <w:rsid w:val="00706747"/>
    <w:rsid w:val="0070681E"/>
    <w:rsid w:val="00706A65"/>
    <w:rsid w:val="00706B05"/>
    <w:rsid w:val="00706B93"/>
    <w:rsid w:val="00706BE7"/>
    <w:rsid w:val="00706CBD"/>
    <w:rsid w:val="00706D09"/>
    <w:rsid w:val="00706D4B"/>
    <w:rsid w:val="00706E82"/>
    <w:rsid w:val="00706E95"/>
    <w:rsid w:val="007072F7"/>
    <w:rsid w:val="0070735A"/>
    <w:rsid w:val="007073C3"/>
    <w:rsid w:val="00707984"/>
    <w:rsid w:val="00707D70"/>
    <w:rsid w:val="00707E05"/>
    <w:rsid w:val="00707E1B"/>
    <w:rsid w:val="00707FEC"/>
    <w:rsid w:val="0071025C"/>
    <w:rsid w:val="0071051C"/>
    <w:rsid w:val="00710625"/>
    <w:rsid w:val="00710867"/>
    <w:rsid w:val="007109C8"/>
    <w:rsid w:val="00710B12"/>
    <w:rsid w:val="00710DA1"/>
    <w:rsid w:val="00710F91"/>
    <w:rsid w:val="00711449"/>
    <w:rsid w:val="00711546"/>
    <w:rsid w:val="0071156C"/>
    <w:rsid w:val="00711654"/>
    <w:rsid w:val="00711898"/>
    <w:rsid w:val="00711AB4"/>
    <w:rsid w:val="00711B66"/>
    <w:rsid w:val="00711CB6"/>
    <w:rsid w:val="00711E38"/>
    <w:rsid w:val="00711ECD"/>
    <w:rsid w:val="007120D5"/>
    <w:rsid w:val="007128E7"/>
    <w:rsid w:val="00712947"/>
    <w:rsid w:val="00712DA2"/>
    <w:rsid w:val="00712DD7"/>
    <w:rsid w:val="00713018"/>
    <w:rsid w:val="00713085"/>
    <w:rsid w:val="00713098"/>
    <w:rsid w:val="0071329F"/>
    <w:rsid w:val="0071348C"/>
    <w:rsid w:val="007136A3"/>
    <w:rsid w:val="00713791"/>
    <w:rsid w:val="007139AD"/>
    <w:rsid w:val="00713B86"/>
    <w:rsid w:val="00713BC9"/>
    <w:rsid w:val="007140AA"/>
    <w:rsid w:val="007140B2"/>
    <w:rsid w:val="007144B7"/>
    <w:rsid w:val="0071455A"/>
    <w:rsid w:val="00714621"/>
    <w:rsid w:val="007146D9"/>
    <w:rsid w:val="00714989"/>
    <w:rsid w:val="00714994"/>
    <w:rsid w:val="00714A8F"/>
    <w:rsid w:val="00714BD4"/>
    <w:rsid w:val="00715147"/>
    <w:rsid w:val="00715287"/>
    <w:rsid w:val="007152D4"/>
    <w:rsid w:val="00715352"/>
    <w:rsid w:val="0071557F"/>
    <w:rsid w:val="007155AF"/>
    <w:rsid w:val="00715C89"/>
    <w:rsid w:val="00715CA7"/>
    <w:rsid w:val="00715F9D"/>
    <w:rsid w:val="007163F4"/>
    <w:rsid w:val="00716B64"/>
    <w:rsid w:val="00716BED"/>
    <w:rsid w:val="00716C2B"/>
    <w:rsid w:val="00716EDC"/>
    <w:rsid w:val="007170D2"/>
    <w:rsid w:val="00717337"/>
    <w:rsid w:val="007177A8"/>
    <w:rsid w:val="00717809"/>
    <w:rsid w:val="00717870"/>
    <w:rsid w:val="007178B8"/>
    <w:rsid w:val="00717A1B"/>
    <w:rsid w:val="00717A42"/>
    <w:rsid w:val="00717FB9"/>
    <w:rsid w:val="00717FF3"/>
    <w:rsid w:val="007200FB"/>
    <w:rsid w:val="0072014F"/>
    <w:rsid w:val="007203A3"/>
    <w:rsid w:val="007203C9"/>
    <w:rsid w:val="00720533"/>
    <w:rsid w:val="00720625"/>
    <w:rsid w:val="00720676"/>
    <w:rsid w:val="00720734"/>
    <w:rsid w:val="007208AE"/>
    <w:rsid w:val="007208F4"/>
    <w:rsid w:val="00720920"/>
    <w:rsid w:val="007209A6"/>
    <w:rsid w:val="007209EA"/>
    <w:rsid w:val="00720D03"/>
    <w:rsid w:val="00720D87"/>
    <w:rsid w:val="00720E95"/>
    <w:rsid w:val="00720FF9"/>
    <w:rsid w:val="00721043"/>
    <w:rsid w:val="00721297"/>
    <w:rsid w:val="00721415"/>
    <w:rsid w:val="0072178F"/>
    <w:rsid w:val="00721958"/>
    <w:rsid w:val="00721AD7"/>
    <w:rsid w:val="00721FC8"/>
    <w:rsid w:val="0072224A"/>
    <w:rsid w:val="00722289"/>
    <w:rsid w:val="0072292A"/>
    <w:rsid w:val="00722A6A"/>
    <w:rsid w:val="00722CC1"/>
    <w:rsid w:val="00722DEE"/>
    <w:rsid w:val="007232D4"/>
    <w:rsid w:val="00723575"/>
    <w:rsid w:val="0072365C"/>
    <w:rsid w:val="0072366F"/>
    <w:rsid w:val="00723756"/>
    <w:rsid w:val="007237C9"/>
    <w:rsid w:val="0072394B"/>
    <w:rsid w:val="007239A0"/>
    <w:rsid w:val="00723BEF"/>
    <w:rsid w:val="00723C60"/>
    <w:rsid w:val="00723D29"/>
    <w:rsid w:val="00723E20"/>
    <w:rsid w:val="00723E35"/>
    <w:rsid w:val="00723F23"/>
    <w:rsid w:val="007240AF"/>
    <w:rsid w:val="007243E2"/>
    <w:rsid w:val="00724433"/>
    <w:rsid w:val="00724532"/>
    <w:rsid w:val="007245EE"/>
    <w:rsid w:val="007249E8"/>
    <w:rsid w:val="00724C2A"/>
    <w:rsid w:val="00724C80"/>
    <w:rsid w:val="00724DFD"/>
    <w:rsid w:val="00725067"/>
    <w:rsid w:val="0072526A"/>
    <w:rsid w:val="0072529A"/>
    <w:rsid w:val="00725420"/>
    <w:rsid w:val="00725473"/>
    <w:rsid w:val="007257CB"/>
    <w:rsid w:val="007259E9"/>
    <w:rsid w:val="007260C4"/>
    <w:rsid w:val="00726218"/>
    <w:rsid w:val="00726462"/>
    <w:rsid w:val="0072671C"/>
    <w:rsid w:val="00726B22"/>
    <w:rsid w:val="00726C30"/>
    <w:rsid w:val="00726C55"/>
    <w:rsid w:val="00726C7F"/>
    <w:rsid w:val="00727611"/>
    <w:rsid w:val="0072779A"/>
    <w:rsid w:val="00727924"/>
    <w:rsid w:val="0072794F"/>
    <w:rsid w:val="00727BD0"/>
    <w:rsid w:val="00727C40"/>
    <w:rsid w:val="00727CA8"/>
    <w:rsid w:val="00727FE1"/>
    <w:rsid w:val="007303F7"/>
    <w:rsid w:val="0073057D"/>
    <w:rsid w:val="007305BB"/>
    <w:rsid w:val="00730C44"/>
    <w:rsid w:val="00730D7E"/>
    <w:rsid w:val="007310B5"/>
    <w:rsid w:val="007310DD"/>
    <w:rsid w:val="0073132F"/>
    <w:rsid w:val="00731357"/>
    <w:rsid w:val="007313C7"/>
    <w:rsid w:val="007313FF"/>
    <w:rsid w:val="00731633"/>
    <w:rsid w:val="00731652"/>
    <w:rsid w:val="00731667"/>
    <w:rsid w:val="0073172A"/>
    <w:rsid w:val="00731B41"/>
    <w:rsid w:val="00731D65"/>
    <w:rsid w:val="00731EFB"/>
    <w:rsid w:val="00731FEE"/>
    <w:rsid w:val="00732489"/>
    <w:rsid w:val="00732A0B"/>
    <w:rsid w:val="00732B6F"/>
    <w:rsid w:val="00732BF5"/>
    <w:rsid w:val="00732DF6"/>
    <w:rsid w:val="00732EE6"/>
    <w:rsid w:val="00732F80"/>
    <w:rsid w:val="007330BB"/>
    <w:rsid w:val="00733203"/>
    <w:rsid w:val="00733367"/>
    <w:rsid w:val="007333AE"/>
    <w:rsid w:val="007337F1"/>
    <w:rsid w:val="00733AA8"/>
    <w:rsid w:val="00733BA8"/>
    <w:rsid w:val="00733D3C"/>
    <w:rsid w:val="00733DA5"/>
    <w:rsid w:val="00733FC6"/>
    <w:rsid w:val="00733FDE"/>
    <w:rsid w:val="0073413D"/>
    <w:rsid w:val="00734189"/>
    <w:rsid w:val="007341B8"/>
    <w:rsid w:val="00734261"/>
    <w:rsid w:val="007343DD"/>
    <w:rsid w:val="00734432"/>
    <w:rsid w:val="0073472A"/>
    <w:rsid w:val="007347FF"/>
    <w:rsid w:val="00734801"/>
    <w:rsid w:val="0073488C"/>
    <w:rsid w:val="00734AF2"/>
    <w:rsid w:val="00734B3E"/>
    <w:rsid w:val="00734BBF"/>
    <w:rsid w:val="00734D1E"/>
    <w:rsid w:val="00734E70"/>
    <w:rsid w:val="007350A8"/>
    <w:rsid w:val="007351B5"/>
    <w:rsid w:val="0073539B"/>
    <w:rsid w:val="00735764"/>
    <w:rsid w:val="007357A7"/>
    <w:rsid w:val="007358B1"/>
    <w:rsid w:val="00735913"/>
    <w:rsid w:val="00735A5F"/>
    <w:rsid w:val="00735CF0"/>
    <w:rsid w:val="00736009"/>
    <w:rsid w:val="007360E8"/>
    <w:rsid w:val="00736113"/>
    <w:rsid w:val="00736303"/>
    <w:rsid w:val="00736388"/>
    <w:rsid w:val="007363A9"/>
    <w:rsid w:val="0073672A"/>
    <w:rsid w:val="00736848"/>
    <w:rsid w:val="00736D13"/>
    <w:rsid w:val="00736DCA"/>
    <w:rsid w:val="00736E07"/>
    <w:rsid w:val="00737444"/>
    <w:rsid w:val="00737580"/>
    <w:rsid w:val="0073764B"/>
    <w:rsid w:val="007378A2"/>
    <w:rsid w:val="00737A03"/>
    <w:rsid w:val="00737B89"/>
    <w:rsid w:val="00737C7B"/>
    <w:rsid w:val="00737D5F"/>
    <w:rsid w:val="00737D6F"/>
    <w:rsid w:val="00737EAA"/>
    <w:rsid w:val="00737FD8"/>
    <w:rsid w:val="00737FE1"/>
    <w:rsid w:val="007400D2"/>
    <w:rsid w:val="0074012A"/>
    <w:rsid w:val="007402BF"/>
    <w:rsid w:val="007404AC"/>
    <w:rsid w:val="0074058E"/>
    <w:rsid w:val="0074059C"/>
    <w:rsid w:val="007407E7"/>
    <w:rsid w:val="00740944"/>
    <w:rsid w:val="00740B30"/>
    <w:rsid w:val="00741458"/>
    <w:rsid w:val="007414E1"/>
    <w:rsid w:val="00741C3B"/>
    <w:rsid w:val="00741C5B"/>
    <w:rsid w:val="00741C78"/>
    <w:rsid w:val="00742026"/>
    <w:rsid w:val="007421E6"/>
    <w:rsid w:val="007422B7"/>
    <w:rsid w:val="00742582"/>
    <w:rsid w:val="0074291B"/>
    <w:rsid w:val="007430CB"/>
    <w:rsid w:val="007430F4"/>
    <w:rsid w:val="00743210"/>
    <w:rsid w:val="00743419"/>
    <w:rsid w:val="007437DC"/>
    <w:rsid w:val="00743886"/>
    <w:rsid w:val="007439C4"/>
    <w:rsid w:val="00743BB4"/>
    <w:rsid w:val="00743DD3"/>
    <w:rsid w:val="00744171"/>
    <w:rsid w:val="00744332"/>
    <w:rsid w:val="007444F5"/>
    <w:rsid w:val="007445D1"/>
    <w:rsid w:val="00744772"/>
    <w:rsid w:val="007448BB"/>
    <w:rsid w:val="00744EF9"/>
    <w:rsid w:val="00744F20"/>
    <w:rsid w:val="007450C8"/>
    <w:rsid w:val="007450FD"/>
    <w:rsid w:val="00745621"/>
    <w:rsid w:val="0074567D"/>
    <w:rsid w:val="00745884"/>
    <w:rsid w:val="00745CAA"/>
    <w:rsid w:val="00745D26"/>
    <w:rsid w:val="00745DCC"/>
    <w:rsid w:val="00745E05"/>
    <w:rsid w:val="00745E16"/>
    <w:rsid w:val="007461FD"/>
    <w:rsid w:val="0074649C"/>
    <w:rsid w:val="007465C4"/>
    <w:rsid w:val="00746692"/>
    <w:rsid w:val="007469A0"/>
    <w:rsid w:val="00746C06"/>
    <w:rsid w:val="00746C9F"/>
    <w:rsid w:val="00746CB4"/>
    <w:rsid w:val="00746CB7"/>
    <w:rsid w:val="00746D21"/>
    <w:rsid w:val="00746EE4"/>
    <w:rsid w:val="00746F83"/>
    <w:rsid w:val="00747082"/>
    <w:rsid w:val="00747442"/>
    <w:rsid w:val="007476F1"/>
    <w:rsid w:val="00747C34"/>
    <w:rsid w:val="00747D6D"/>
    <w:rsid w:val="00747DF0"/>
    <w:rsid w:val="00747FF9"/>
    <w:rsid w:val="007503C8"/>
    <w:rsid w:val="00750753"/>
    <w:rsid w:val="00750A97"/>
    <w:rsid w:val="00750DA9"/>
    <w:rsid w:val="00750FAA"/>
    <w:rsid w:val="007513A3"/>
    <w:rsid w:val="007514C5"/>
    <w:rsid w:val="00751711"/>
    <w:rsid w:val="007518AF"/>
    <w:rsid w:val="00751EEF"/>
    <w:rsid w:val="00752075"/>
    <w:rsid w:val="0075217C"/>
    <w:rsid w:val="00752509"/>
    <w:rsid w:val="0075270E"/>
    <w:rsid w:val="007529C8"/>
    <w:rsid w:val="00752C06"/>
    <w:rsid w:val="00752D44"/>
    <w:rsid w:val="00752DB5"/>
    <w:rsid w:val="00752EB6"/>
    <w:rsid w:val="00752EC7"/>
    <w:rsid w:val="0075302B"/>
    <w:rsid w:val="0075312F"/>
    <w:rsid w:val="007532BD"/>
    <w:rsid w:val="007535AE"/>
    <w:rsid w:val="007535D1"/>
    <w:rsid w:val="00753B91"/>
    <w:rsid w:val="00753BE3"/>
    <w:rsid w:val="00753CC0"/>
    <w:rsid w:val="00753CC4"/>
    <w:rsid w:val="00753CCF"/>
    <w:rsid w:val="00753DC3"/>
    <w:rsid w:val="00753E19"/>
    <w:rsid w:val="00753F9D"/>
    <w:rsid w:val="0075400C"/>
    <w:rsid w:val="00754069"/>
    <w:rsid w:val="007540B5"/>
    <w:rsid w:val="0075419A"/>
    <w:rsid w:val="0075436C"/>
    <w:rsid w:val="0075438B"/>
    <w:rsid w:val="00754394"/>
    <w:rsid w:val="007543FE"/>
    <w:rsid w:val="0075457A"/>
    <w:rsid w:val="00754BE4"/>
    <w:rsid w:val="00754DC1"/>
    <w:rsid w:val="00754FCD"/>
    <w:rsid w:val="0075510A"/>
    <w:rsid w:val="0075510E"/>
    <w:rsid w:val="00755215"/>
    <w:rsid w:val="0075537A"/>
    <w:rsid w:val="0075564E"/>
    <w:rsid w:val="00755743"/>
    <w:rsid w:val="0075595D"/>
    <w:rsid w:val="00755D10"/>
    <w:rsid w:val="00755E06"/>
    <w:rsid w:val="00756240"/>
    <w:rsid w:val="00756392"/>
    <w:rsid w:val="00756B46"/>
    <w:rsid w:val="00756BB0"/>
    <w:rsid w:val="00756BB5"/>
    <w:rsid w:val="007572D2"/>
    <w:rsid w:val="0075750C"/>
    <w:rsid w:val="00757823"/>
    <w:rsid w:val="00757CA3"/>
    <w:rsid w:val="00760016"/>
    <w:rsid w:val="007600A1"/>
    <w:rsid w:val="0076017F"/>
    <w:rsid w:val="007603EA"/>
    <w:rsid w:val="007605B2"/>
    <w:rsid w:val="00760639"/>
    <w:rsid w:val="0076097E"/>
    <w:rsid w:val="00760D80"/>
    <w:rsid w:val="00760D9A"/>
    <w:rsid w:val="00760EA7"/>
    <w:rsid w:val="00761090"/>
    <w:rsid w:val="00761091"/>
    <w:rsid w:val="00761418"/>
    <w:rsid w:val="0076162D"/>
    <w:rsid w:val="007619C0"/>
    <w:rsid w:val="00761B87"/>
    <w:rsid w:val="00761E75"/>
    <w:rsid w:val="0076231D"/>
    <w:rsid w:val="00762339"/>
    <w:rsid w:val="007628F8"/>
    <w:rsid w:val="00762E3C"/>
    <w:rsid w:val="00762EB7"/>
    <w:rsid w:val="007630E8"/>
    <w:rsid w:val="007637AF"/>
    <w:rsid w:val="00763B9B"/>
    <w:rsid w:val="00763BED"/>
    <w:rsid w:val="00763D17"/>
    <w:rsid w:val="00763D2C"/>
    <w:rsid w:val="00763F14"/>
    <w:rsid w:val="007641FA"/>
    <w:rsid w:val="007646A0"/>
    <w:rsid w:val="00764757"/>
    <w:rsid w:val="00764F39"/>
    <w:rsid w:val="0076520D"/>
    <w:rsid w:val="00765337"/>
    <w:rsid w:val="0076540B"/>
    <w:rsid w:val="00765A74"/>
    <w:rsid w:val="00765CEB"/>
    <w:rsid w:val="00765ECD"/>
    <w:rsid w:val="00765FF4"/>
    <w:rsid w:val="00766129"/>
    <w:rsid w:val="00766146"/>
    <w:rsid w:val="00766331"/>
    <w:rsid w:val="0076633F"/>
    <w:rsid w:val="00766688"/>
    <w:rsid w:val="00766959"/>
    <w:rsid w:val="00766F25"/>
    <w:rsid w:val="00766F78"/>
    <w:rsid w:val="00766FFB"/>
    <w:rsid w:val="00767008"/>
    <w:rsid w:val="00767189"/>
    <w:rsid w:val="0076719D"/>
    <w:rsid w:val="007671A8"/>
    <w:rsid w:val="00767218"/>
    <w:rsid w:val="0076721B"/>
    <w:rsid w:val="00767262"/>
    <w:rsid w:val="00767309"/>
    <w:rsid w:val="007675C9"/>
    <w:rsid w:val="007676D5"/>
    <w:rsid w:val="00767730"/>
    <w:rsid w:val="0076788D"/>
    <w:rsid w:val="007678B2"/>
    <w:rsid w:val="0076792C"/>
    <w:rsid w:val="00767A15"/>
    <w:rsid w:val="00767BC7"/>
    <w:rsid w:val="00767C3F"/>
    <w:rsid w:val="00767FC9"/>
    <w:rsid w:val="00770552"/>
    <w:rsid w:val="007706E0"/>
    <w:rsid w:val="007709EC"/>
    <w:rsid w:val="00770AC0"/>
    <w:rsid w:val="00770B25"/>
    <w:rsid w:val="00770D66"/>
    <w:rsid w:val="00770F5D"/>
    <w:rsid w:val="00771104"/>
    <w:rsid w:val="007714AB"/>
    <w:rsid w:val="0077177F"/>
    <w:rsid w:val="00771984"/>
    <w:rsid w:val="00771D09"/>
    <w:rsid w:val="00771D2E"/>
    <w:rsid w:val="00771DB8"/>
    <w:rsid w:val="00771E59"/>
    <w:rsid w:val="00772087"/>
    <w:rsid w:val="0077235D"/>
    <w:rsid w:val="0077260D"/>
    <w:rsid w:val="00772C08"/>
    <w:rsid w:val="0077317E"/>
    <w:rsid w:val="0077327A"/>
    <w:rsid w:val="00773624"/>
    <w:rsid w:val="00773898"/>
    <w:rsid w:val="007738EA"/>
    <w:rsid w:val="00773961"/>
    <w:rsid w:val="00773A58"/>
    <w:rsid w:val="00773C8D"/>
    <w:rsid w:val="00773D48"/>
    <w:rsid w:val="00773E73"/>
    <w:rsid w:val="00773FEF"/>
    <w:rsid w:val="00774070"/>
    <w:rsid w:val="007741C8"/>
    <w:rsid w:val="0077433D"/>
    <w:rsid w:val="0077448D"/>
    <w:rsid w:val="00774915"/>
    <w:rsid w:val="00774C4A"/>
    <w:rsid w:val="00774CA5"/>
    <w:rsid w:val="00774D96"/>
    <w:rsid w:val="007750A1"/>
    <w:rsid w:val="007751CF"/>
    <w:rsid w:val="007753C8"/>
    <w:rsid w:val="00775561"/>
    <w:rsid w:val="007758C9"/>
    <w:rsid w:val="00775C5D"/>
    <w:rsid w:val="00775FE7"/>
    <w:rsid w:val="0077608A"/>
    <w:rsid w:val="007762CB"/>
    <w:rsid w:val="00776334"/>
    <w:rsid w:val="007766AF"/>
    <w:rsid w:val="007769F2"/>
    <w:rsid w:val="00776B23"/>
    <w:rsid w:val="00776B40"/>
    <w:rsid w:val="00776E48"/>
    <w:rsid w:val="00776F6D"/>
    <w:rsid w:val="007770E3"/>
    <w:rsid w:val="007772C9"/>
    <w:rsid w:val="007772ED"/>
    <w:rsid w:val="00777390"/>
    <w:rsid w:val="00777633"/>
    <w:rsid w:val="00777694"/>
    <w:rsid w:val="00777AF7"/>
    <w:rsid w:val="00777EA5"/>
    <w:rsid w:val="00777F94"/>
    <w:rsid w:val="0078012E"/>
    <w:rsid w:val="007805C8"/>
    <w:rsid w:val="007806E4"/>
    <w:rsid w:val="00780761"/>
    <w:rsid w:val="00780B04"/>
    <w:rsid w:val="00780D5A"/>
    <w:rsid w:val="00780D66"/>
    <w:rsid w:val="00780E90"/>
    <w:rsid w:val="00780F49"/>
    <w:rsid w:val="0078107F"/>
    <w:rsid w:val="007810C4"/>
    <w:rsid w:val="007812C2"/>
    <w:rsid w:val="007812D2"/>
    <w:rsid w:val="007812F7"/>
    <w:rsid w:val="0078146F"/>
    <w:rsid w:val="0078159F"/>
    <w:rsid w:val="007818B1"/>
    <w:rsid w:val="007818E5"/>
    <w:rsid w:val="00781A55"/>
    <w:rsid w:val="007821C5"/>
    <w:rsid w:val="007822E6"/>
    <w:rsid w:val="007822F5"/>
    <w:rsid w:val="007823AB"/>
    <w:rsid w:val="00782498"/>
    <w:rsid w:val="0078249D"/>
    <w:rsid w:val="0078255B"/>
    <w:rsid w:val="00782646"/>
    <w:rsid w:val="007826EC"/>
    <w:rsid w:val="007829A6"/>
    <w:rsid w:val="00782D7D"/>
    <w:rsid w:val="00782DE5"/>
    <w:rsid w:val="00782F43"/>
    <w:rsid w:val="00783019"/>
    <w:rsid w:val="00783245"/>
    <w:rsid w:val="007833BE"/>
    <w:rsid w:val="007833F3"/>
    <w:rsid w:val="007835E6"/>
    <w:rsid w:val="0078373E"/>
    <w:rsid w:val="00783A0C"/>
    <w:rsid w:val="00783B7D"/>
    <w:rsid w:val="00783CD3"/>
    <w:rsid w:val="00783DE2"/>
    <w:rsid w:val="00784188"/>
    <w:rsid w:val="007842A1"/>
    <w:rsid w:val="007843C7"/>
    <w:rsid w:val="0078442D"/>
    <w:rsid w:val="00784463"/>
    <w:rsid w:val="0078457D"/>
    <w:rsid w:val="007845A4"/>
    <w:rsid w:val="0078472C"/>
    <w:rsid w:val="0078479A"/>
    <w:rsid w:val="007848AE"/>
    <w:rsid w:val="00784A5B"/>
    <w:rsid w:val="00784BB7"/>
    <w:rsid w:val="00784CD6"/>
    <w:rsid w:val="00784D10"/>
    <w:rsid w:val="00784EF9"/>
    <w:rsid w:val="007850D7"/>
    <w:rsid w:val="0078511C"/>
    <w:rsid w:val="007851A3"/>
    <w:rsid w:val="007851B9"/>
    <w:rsid w:val="0078534A"/>
    <w:rsid w:val="00785534"/>
    <w:rsid w:val="00785954"/>
    <w:rsid w:val="007859C3"/>
    <w:rsid w:val="00785E47"/>
    <w:rsid w:val="00785EBC"/>
    <w:rsid w:val="00786186"/>
    <w:rsid w:val="00786196"/>
    <w:rsid w:val="0078630A"/>
    <w:rsid w:val="0078652C"/>
    <w:rsid w:val="0078654B"/>
    <w:rsid w:val="0078670D"/>
    <w:rsid w:val="00786752"/>
    <w:rsid w:val="0078682B"/>
    <w:rsid w:val="007868A1"/>
    <w:rsid w:val="0078698D"/>
    <w:rsid w:val="00786C15"/>
    <w:rsid w:val="00786E61"/>
    <w:rsid w:val="007870B1"/>
    <w:rsid w:val="0078721A"/>
    <w:rsid w:val="007872B7"/>
    <w:rsid w:val="007876E3"/>
    <w:rsid w:val="007876F8"/>
    <w:rsid w:val="00787790"/>
    <w:rsid w:val="00787B75"/>
    <w:rsid w:val="00787DC7"/>
    <w:rsid w:val="00787DCB"/>
    <w:rsid w:val="00787E2F"/>
    <w:rsid w:val="007901E8"/>
    <w:rsid w:val="007906CF"/>
    <w:rsid w:val="00790B53"/>
    <w:rsid w:val="00790BF4"/>
    <w:rsid w:val="0079134A"/>
    <w:rsid w:val="00791358"/>
    <w:rsid w:val="0079156D"/>
    <w:rsid w:val="0079173F"/>
    <w:rsid w:val="00791802"/>
    <w:rsid w:val="0079199C"/>
    <w:rsid w:val="00791AD2"/>
    <w:rsid w:val="007920BE"/>
    <w:rsid w:val="0079213E"/>
    <w:rsid w:val="00792528"/>
    <w:rsid w:val="00792A96"/>
    <w:rsid w:val="00792CCF"/>
    <w:rsid w:val="00792CFA"/>
    <w:rsid w:val="00792ED6"/>
    <w:rsid w:val="00792F2A"/>
    <w:rsid w:val="007930DF"/>
    <w:rsid w:val="007935D6"/>
    <w:rsid w:val="007936BF"/>
    <w:rsid w:val="007938E3"/>
    <w:rsid w:val="00793904"/>
    <w:rsid w:val="00793ADE"/>
    <w:rsid w:val="00793DBD"/>
    <w:rsid w:val="00793EA8"/>
    <w:rsid w:val="00793FC9"/>
    <w:rsid w:val="00794291"/>
    <w:rsid w:val="007942C7"/>
    <w:rsid w:val="007943D0"/>
    <w:rsid w:val="0079442B"/>
    <w:rsid w:val="007945E9"/>
    <w:rsid w:val="007946CC"/>
    <w:rsid w:val="007946F6"/>
    <w:rsid w:val="007948C7"/>
    <w:rsid w:val="00794A62"/>
    <w:rsid w:val="00794AD9"/>
    <w:rsid w:val="00794DBB"/>
    <w:rsid w:val="00794DEE"/>
    <w:rsid w:val="0079513C"/>
    <w:rsid w:val="00795277"/>
    <w:rsid w:val="007953D2"/>
    <w:rsid w:val="007954A4"/>
    <w:rsid w:val="00795830"/>
    <w:rsid w:val="00795883"/>
    <w:rsid w:val="007958E5"/>
    <w:rsid w:val="00795C9B"/>
    <w:rsid w:val="00795CA1"/>
    <w:rsid w:val="00795CAB"/>
    <w:rsid w:val="00795DA7"/>
    <w:rsid w:val="0079634B"/>
    <w:rsid w:val="00796485"/>
    <w:rsid w:val="0079674A"/>
    <w:rsid w:val="00796899"/>
    <w:rsid w:val="00796941"/>
    <w:rsid w:val="00796B9E"/>
    <w:rsid w:val="00796CF7"/>
    <w:rsid w:val="00796E0C"/>
    <w:rsid w:val="00796E44"/>
    <w:rsid w:val="00796ED9"/>
    <w:rsid w:val="00796FFD"/>
    <w:rsid w:val="00797052"/>
    <w:rsid w:val="007970EF"/>
    <w:rsid w:val="007975A9"/>
    <w:rsid w:val="007975C5"/>
    <w:rsid w:val="0079770E"/>
    <w:rsid w:val="00797878"/>
    <w:rsid w:val="00797AB1"/>
    <w:rsid w:val="00797B46"/>
    <w:rsid w:val="00797CA8"/>
    <w:rsid w:val="00797F11"/>
    <w:rsid w:val="007A0000"/>
    <w:rsid w:val="007A0656"/>
    <w:rsid w:val="007A0A04"/>
    <w:rsid w:val="007A0A9A"/>
    <w:rsid w:val="007A0AC3"/>
    <w:rsid w:val="007A0B6A"/>
    <w:rsid w:val="007A0C9D"/>
    <w:rsid w:val="007A1042"/>
    <w:rsid w:val="007A139A"/>
    <w:rsid w:val="007A1404"/>
    <w:rsid w:val="007A1456"/>
    <w:rsid w:val="007A14CB"/>
    <w:rsid w:val="007A16A2"/>
    <w:rsid w:val="007A1994"/>
    <w:rsid w:val="007A1B4E"/>
    <w:rsid w:val="007A1EDD"/>
    <w:rsid w:val="007A218B"/>
    <w:rsid w:val="007A22E8"/>
    <w:rsid w:val="007A23E6"/>
    <w:rsid w:val="007A244C"/>
    <w:rsid w:val="007A26FC"/>
    <w:rsid w:val="007A27AC"/>
    <w:rsid w:val="007A282B"/>
    <w:rsid w:val="007A29B9"/>
    <w:rsid w:val="007A2EBD"/>
    <w:rsid w:val="007A3324"/>
    <w:rsid w:val="007A35B8"/>
    <w:rsid w:val="007A384F"/>
    <w:rsid w:val="007A3A07"/>
    <w:rsid w:val="007A3C9B"/>
    <w:rsid w:val="007A3CB1"/>
    <w:rsid w:val="007A3F3C"/>
    <w:rsid w:val="007A3FA6"/>
    <w:rsid w:val="007A4027"/>
    <w:rsid w:val="007A42B0"/>
    <w:rsid w:val="007A4334"/>
    <w:rsid w:val="007A456E"/>
    <w:rsid w:val="007A464C"/>
    <w:rsid w:val="007A4690"/>
    <w:rsid w:val="007A487F"/>
    <w:rsid w:val="007A49FA"/>
    <w:rsid w:val="007A4A50"/>
    <w:rsid w:val="007A4FF4"/>
    <w:rsid w:val="007A5155"/>
    <w:rsid w:val="007A5237"/>
    <w:rsid w:val="007A52BF"/>
    <w:rsid w:val="007A532D"/>
    <w:rsid w:val="007A5608"/>
    <w:rsid w:val="007A5676"/>
    <w:rsid w:val="007A5685"/>
    <w:rsid w:val="007A5845"/>
    <w:rsid w:val="007A586A"/>
    <w:rsid w:val="007A59EA"/>
    <w:rsid w:val="007A5BE7"/>
    <w:rsid w:val="007A5C75"/>
    <w:rsid w:val="007A5C9A"/>
    <w:rsid w:val="007A5DEB"/>
    <w:rsid w:val="007A6277"/>
    <w:rsid w:val="007A62C8"/>
    <w:rsid w:val="007A65FA"/>
    <w:rsid w:val="007A6687"/>
    <w:rsid w:val="007A6DCE"/>
    <w:rsid w:val="007A72B4"/>
    <w:rsid w:val="007A73EB"/>
    <w:rsid w:val="007A76C3"/>
    <w:rsid w:val="007A7949"/>
    <w:rsid w:val="007A794C"/>
    <w:rsid w:val="007A7AC0"/>
    <w:rsid w:val="007A7BB5"/>
    <w:rsid w:val="007A7C2C"/>
    <w:rsid w:val="007A7DC1"/>
    <w:rsid w:val="007A7E93"/>
    <w:rsid w:val="007B0188"/>
    <w:rsid w:val="007B01E3"/>
    <w:rsid w:val="007B03B2"/>
    <w:rsid w:val="007B0648"/>
    <w:rsid w:val="007B06E8"/>
    <w:rsid w:val="007B0766"/>
    <w:rsid w:val="007B0AF3"/>
    <w:rsid w:val="007B0EA7"/>
    <w:rsid w:val="007B0EE9"/>
    <w:rsid w:val="007B11C8"/>
    <w:rsid w:val="007B12C6"/>
    <w:rsid w:val="007B148A"/>
    <w:rsid w:val="007B191A"/>
    <w:rsid w:val="007B1A27"/>
    <w:rsid w:val="007B1A82"/>
    <w:rsid w:val="007B1AE3"/>
    <w:rsid w:val="007B1CEC"/>
    <w:rsid w:val="007B1DD0"/>
    <w:rsid w:val="007B201B"/>
    <w:rsid w:val="007B2187"/>
    <w:rsid w:val="007B2B28"/>
    <w:rsid w:val="007B2D2F"/>
    <w:rsid w:val="007B2F52"/>
    <w:rsid w:val="007B2F8A"/>
    <w:rsid w:val="007B2FB7"/>
    <w:rsid w:val="007B3152"/>
    <w:rsid w:val="007B3429"/>
    <w:rsid w:val="007B343B"/>
    <w:rsid w:val="007B34E9"/>
    <w:rsid w:val="007B34F9"/>
    <w:rsid w:val="007B384E"/>
    <w:rsid w:val="007B3E45"/>
    <w:rsid w:val="007B4344"/>
    <w:rsid w:val="007B4798"/>
    <w:rsid w:val="007B4976"/>
    <w:rsid w:val="007B4A2F"/>
    <w:rsid w:val="007B4EA7"/>
    <w:rsid w:val="007B4F9D"/>
    <w:rsid w:val="007B5259"/>
    <w:rsid w:val="007B52D8"/>
    <w:rsid w:val="007B52DE"/>
    <w:rsid w:val="007B53FB"/>
    <w:rsid w:val="007B580F"/>
    <w:rsid w:val="007B5885"/>
    <w:rsid w:val="007B5AC5"/>
    <w:rsid w:val="007B5B16"/>
    <w:rsid w:val="007B5B49"/>
    <w:rsid w:val="007B5F4F"/>
    <w:rsid w:val="007B605D"/>
    <w:rsid w:val="007B653D"/>
    <w:rsid w:val="007B65D3"/>
    <w:rsid w:val="007B6776"/>
    <w:rsid w:val="007B6944"/>
    <w:rsid w:val="007B6AD9"/>
    <w:rsid w:val="007B7237"/>
    <w:rsid w:val="007B7369"/>
    <w:rsid w:val="007B7457"/>
    <w:rsid w:val="007B74D2"/>
    <w:rsid w:val="007B759A"/>
    <w:rsid w:val="007B75A5"/>
    <w:rsid w:val="007B778A"/>
    <w:rsid w:val="007B77D4"/>
    <w:rsid w:val="007B794D"/>
    <w:rsid w:val="007B7A4B"/>
    <w:rsid w:val="007B7CCE"/>
    <w:rsid w:val="007B7E49"/>
    <w:rsid w:val="007B7FB4"/>
    <w:rsid w:val="007C0217"/>
    <w:rsid w:val="007C0987"/>
    <w:rsid w:val="007C0B32"/>
    <w:rsid w:val="007C0E4A"/>
    <w:rsid w:val="007C0E74"/>
    <w:rsid w:val="007C10E8"/>
    <w:rsid w:val="007C1197"/>
    <w:rsid w:val="007C129F"/>
    <w:rsid w:val="007C1674"/>
    <w:rsid w:val="007C1676"/>
    <w:rsid w:val="007C170F"/>
    <w:rsid w:val="007C1713"/>
    <w:rsid w:val="007C17C1"/>
    <w:rsid w:val="007C19E3"/>
    <w:rsid w:val="007C1B9B"/>
    <w:rsid w:val="007C1BA1"/>
    <w:rsid w:val="007C1C91"/>
    <w:rsid w:val="007C1E38"/>
    <w:rsid w:val="007C2046"/>
    <w:rsid w:val="007C21CC"/>
    <w:rsid w:val="007C21F8"/>
    <w:rsid w:val="007C2277"/>
    <w:rsid w:val="007C2358"/>
    <w:rsid w:val="007C273F"/>
    <w:rsid w:val="007C27D6"/>
    <w:rsid w:val="007C285B"/>
    <w:rsid w:val="007C2AEB"/>
    <w:rsid w:val="007C2B2C"/>
    <w:rsid w:val="007C2DA5"/>
    <w:rsid w:val="007C2E23"/>
    <w:rsid w:val="007C2E57"/>
    <w:rsid w:val="007C3748"/>
    <w:rsid w:val="007C3ACA"/>
    <w:rsid w:val="007C3DBF"/>
    <w:rsid w:val="007C3FDE"/>
    <w:rsid w:val="007C405B"/>
    <w:rsid w:val="007C463F"/>
    <w:rsid w:val="007C473E"/>
    <w:rsid w:val="007C4895"/>
    <w:rsid w:val="007C4BF9"/>
    <w:rsid w:val="007C4C93"/>
    <w:rsid w:val="007C4D70"/>
    <w:rsid w:val="007C5364"/>
    <w:rsid w:val="007C5418"/>
    <w:rsid w:val="007C5557"/>
    <w:rsid w:val="007C55EF"/>
    <w:rsid w:val="007C5989"/>
    <w:rsid w:val="007C598F"/>
    <w:rsid w:val="007C5DF1"/>
    <w:rsid w:val="007C5EF3"/>
    <w:rsid w:val="007C60BE"/>
    <w:rsid w:val="007C61CB"/>
    <w:rsid w:val="007C665A"/>
    <w:rsid w:val="007C6905"/>
    <w:rsid w:val="007C693A"/>
    <w:rsid w:val="007C6A8D"/>
    <w:rsid w:val="007C6ABD"/>
    <w:rsid w:val="007C6C59"/>
    <w:rsid w:val="007C6FA2"/>
    <w:rsid w:val="007C7331"/>
    <w:rsid w:val="007C7421"/>
    <w:rsid w:val="007C74B4"/>
    <w:rsid w:val="007C794D"/>
    <w:rsid w:val="007C7C5C"/>
    <w:rsid w:val="007C7C80"/>
    <w:rsid w:val="007C7E82"/>
    <w:rsid w:val="007D02F5"/>
    <w:rsid w:val="007D03FB"/>
    <w:rsid w:val="007D0407"/>
    <w:rsid w:val="007D0673"/>
    <w:rsid w:val="007D067E"/>
    <w:rsid w:val="007D06D9"/>
    <w:rsid w:val="007D0746"/>
    <w:rsid w:val="007D076A"/>
    <w:rsid w:val="007D0982"/>
    <w:rsid w:val="007D0E39"/>
    <w:rsid w:val="007D0EF1"/>
    <w:rsid w:val="007D0F08"/>
    <w:rsid w:val="007D1251"/>
    <w:rsid w:val="007D1571"/>
    <w:rsid w:val="007D1647"/>
    <w:rsid w:val="007D169E"/>
    <w:rsid w:val="007D191B"/>
    <w:rsid w:val="007D1B5A"/>
    <w:rsid w:val="007D1C21"/>
    <w:rsid w:val="007D1C58"/>
    <w:rsid w:val="007D2198"/>
    <w:rsid w:val="007D2F74"/>
    <w:rsid w:val="007D305B"/>
    <w:rsid w:val="007D3113"/>
    <w:rsid w:val="007D31D9"/>
    <w:rsid w:val="007D3477"/>
    <w:rsid w:val="007D3546"/>
    <w:rsid w:val="007D35A0"/>
    <w:rsid w:val="007D35C1"/>
    <w:rsid w:val="007D3615"/>
    <w:rsid w:val="007D3923"/>
    <w:rsid w:val="007D39F0"/>
    <w:rsid w:val="007D3ACC"/>
    <w:rsid w:val="007D3C0C"/>
    <w:rsid w:val="007D3D51"/>
    <w:rsid w:val="007D3D9E"/>
    <w:rsid w:val="007D3E2F"/>
    <w:rsid w:val="007D3F27"/>
    <w:rsid w:val="007D3FAF"/>
    <w:rsid w:val="007D4342"/>
    <w:rsid w:val="007D4547"/>
    <w:rsid w:val="007D462D"/>
    <w:rsid w:val="007D4B69"/>
    <w:rsid w:val="007D4BC2"/>
    <w:rsid w:val="007D4D49"/>
    <w:rsid w:val="007D4DD3"/>
    <w:rsid w:val="007D4F52"/>
    <w:rsid w:val="007D5294"/>
    <w:rsid w:val="007D52BC"/>
    <w:rsid w:val="007D543A"/>
    <w:rsid w:val="007D54CB"/>
    <w:rsid w:val="007D5A4F"/>
    <w:rsid w:val="007D5DF7"/>
    <w:rsid w:val="007D5EF9"/>
    <w:rsid w:val="007D5F9A"/>
    <w:rsid w:val="007D5F9E"/>
    <w:rsid w:val="007D60CB"/>
    <w:rsid w:val="007D614D"/>
    <w:rsid w:val="007D661A"/>
    <w:rsid w:val="007D6709"/>
    <w:rsid w:val="007D68A7"/>
    <w:rsid w:val="007D6916"/>
    <w:rsid w:val="007D6A96"/>
    <w:rsid w:val="007D6B60"/>
    <w:rsid w:val="007D6C50"/>
    <w:rsid w:val="007D6DCF"/>
    <w:rsid w:val="007D6F9F"/>
    <w:rsid w:val="007D710D"/>
    <w:rsid w:val="007D711D"/>
    <w:rsid w:val="007D729A"/>
    <w:rsid w:val="007D73F1"/>
    <w:rsid w:val="007D7562"/>
    <w:rsid w:val="007D78B0"/>
    <w:rsid w:val="007D7F9B"/>
    <w:rsid w:val="007E01CE"/>
    <w:rsid w:val="007E03A0"/>
    <w:rsid w:val="007E04B3"/>
    <w:rsid w:val="007E0509"/>
    <w:rsid w:val="007E063F"/>
    <w:rsid w:val="007E0675"/>
    <w:rsid w:val="007E079D"/>
    <w:rsid w:val="007E079F"/>
    <w:rsid w:val="007E0875"/>
    <w:rsid w:val="007E0A60"/>
    <w:rsid w:val="007E0E77"/>
    <w:rsid w:val="007E0FD5"/>
    <w:rsid w:val="007E1079"/>
    <w:rsid w:val="007E1485"/>
    <w:rsid w:val="007E14A6"/>
    <w:rsid w:val="007E15FA"/>
    <w:rsid w:val="007E1B55"/>
    <w:rsid w:val="007E1CCF"/>
    <w:rsid w:val="007E1D45"/>
    <w:rsid w:val="007E1F14"/>
    <w:rsid w:val="007E1F24"/>
    <w:rsid w:val="007E1FAE"/>
    <w:rsid w:val="007E2021"/>
    <w:rsid w:val="007E207D"/>
    <w:rsid w:val="007E2128"/>
    <w:rsid w:val="007E2249"/>
    <w:rsid w:val="007E23A5"/>
    <w:rsid w:val="007E248C"/>
    <w:rsid w:val="007E2704"/>
    <w:rsid w:val="007E28E6"/>
    <w:rsid w:val="007E2912"/>
    <w:rsid w:val="007E2B13"/>
    <w:rsid w:val="007E2C1B"/>
    <w:rsid w:val="007E2DAC"/>
    <w:rsid w:val="007E2EDB"/>
    <w:rsid w:val="007E34AD"/>
    <w:rsid w:val="007E3CBA"/>
    <w:rsid w:val="007E3DB8"/>
    <w:rsid w:val="007E40BB"/>
    <w:rsid w:val="007E416F"/>
    <w:rsid w:val="007E4288"/>
    <w:rsid w:val="007E4342"/>
    <w:rsid w:val="007E462B"/>
    <w:rsid w:val="007E475D"/>
    <w:rsid w:val="007E48DB"/>
    <w:rsid w:val="007E4AA1"/>
    <w:rsid w:val="007E4CD8"/>
    <w:rsid w:val="007E4CDF"/>
    <w:rsid w:val="007E4E4B"/>
    <w:rsid w:val="007E50FB"/>
    <w:rsid w:val="007E5140"/>
    <w:rsid w:val="007E53D4"/>
    <w:rsid w:val="007E57D5"/>
    <w:rsid w:val="007E5BF6"/>
    <w:rsid w:val="007E5DA1"/>
    <w:rsid w:val="007E60F2"/>
    <w:rsid w:val="007E61B9"/>
    <w:rsid w:val="007E632B"/>
    <w:rsid w:val="007E65F9"/>
    <w:rsid w:val="007E6BDC"/>
    <w:rsid w:val="007E6EB6"/>
    <w:rsid w:val="007E7059"/>
    <w:rsid w:val="007E71DA"/>
    <w:rsid w:val="007E7269"/>
    <w:rsid w:val="007E76E2"/>
    <w:rsid w:val="007E78FB"/>
    <w:rsid w:val="007E7942"/>
    <w:rsid w:val="007E7B36"/>
    <w:rsid w:val="007E7E7D"/>
    <w:rsid w:val="007E7FCE"/>
    <w:rsid w:val="007F03C6"/>
    <w:rsid w:val="007F0693"/>
    <w:rsid w:val="007F07FE"/>
    <w:rsid w:val="007F090B"/>
    <w:rsid w:val="007F0AA4"/>
    <w:rsid w:val="007F0E43"/>
    <w:rsid w:val="007F1046"/>
    <w:rsid w:val="007F1078"/>
    <w:rsid w:val="007F112D"/>
    <w:rsid w:val="007F1341"/>
    <w:rsid w:val="007F1531"/>
    <w:rsid w:val="007F16D9"/>
    <w:rsid w:val="007F1762"/>
    <w:rsid w:val="007F1825"/>
    <w:rsid w:val="007F1862"/>
    <w:rsid w:val="007F196F"/>
    <w:rsid w:val="007F1A11"/>
    <w:rsid w:val="007F1A66"/>
    <w:rsid w:val="007F1BBA"/>
    <w:rsid w:val="007F1E36"/>
    <w:rsid w:val="007F21E4"/>
    <w:rsid w:val="007F24C5"/>
    <w:rsid w:val="007F252A"/>
    <w:rsid w:val="007F2564"/>
    <w:rsid w:val="007F274E"/>
    <w:rsid w:val="007F2762"/>
    <w:rsid w:val="007F27D9"/>
    <w:rsid w:val="007F29D8"/>
    <w:rsid w:val="007F3026"/>
    <w:rsid w:val="007F35F3"/>
    <w:rsid w:val="007F3654"/>
    <w:rsid w:val="007F3677"/>
    <w:rsid w:val="007F3B1A"/>
    <w:rsid w:val="007F3B3D"/>
    <w:rsid w:val="007F3E24"/>
    <w:rsid w:val="007F3F71"/>
    <w:rsid w:val="007F3FDB"/>
    <w:rsid w:val="007F415B"/>
    <w:rsid w:val="007F420E"/>
    <w:rsid w:val="007F435F"/>
    <w:rsid w:val="007F44F3"/>
    <w:rsid w:val="007F45E0"/>
    <w:rsid w:val="007F4CDE"/>
    <w:rsid w:val="007F4D37"/>
    <w:rsid w:val="007F5061"/>
    <w:rsid w:val="007F536E"/>
    <w:rsid w:val="007F5459"/>
    <w:rsid w:val="007F5599"/>
    <w:rsid w:val="007F5730"/>
    <w:rsid w:val="007F581A"/>
    <w:rsid w:val="007F5919"/>
    <w:rsid w:val="007F5986"/>
    <w:rsid w:val="007F5AE6"/>
    <w:rsid w:val="007F5C26"/>
    <w:rsid w:val="007F6034"/>
    <w:rsid w:val="007F6227"/>
    <w:rsid w:val="007F62E5"/>
    <w:rsid w:val="007F683E"/>
    <w:rsid w:val="007F687B"/>
    <w:rsid w:val="007F68D2"/>
    <w:rsid w:val="007F6EF4"/>
    <w:rsid w:val="007F6FD7"/>
    <w:rsid w:val="007F70BA"/>
    <w:rsid w:val="007F7110"/>
    <w:rsid w:val="007F7429"/>
    <w:rsid w:val="007F745B"/>
    <w:rsid w:val="007F75B2"/>
    <w:rsid w:val="007F7669"/>
    <w:rsid w:val="007F766A"/>
    <w:rsid w:val="007F7838"/>
    <w:rsid w:val="007F78C5"/>
    <w:rsid w:val="007F7E8D"/>
    <w:rsid w:val="007F7FE7"/>
    <w:rsid w:val="00800164"/>
    <w:rsid w:val="008008BB"/>
    <w:rsid w:val="008008C9"/>
    <w:rsid w:val="00800A0B"/>
    <w:rsid w:val="00800A77"/>
    <w:rsid w:val="008012E7"/>
    <w:rsid w:val="0080143B"/>
    <w:rsid w:val="00801632"/>
    <w:rsid w:val="008016B2"/>
    <w:rsid w:val="00801928"/>
    <w:rsid w:val="00801996"/>
    <w:rsid w:val="00801A08"/>
    <w:rsid w:val="00801AE7"/>
    <w:rsid w:val="00801F28"/>
    <w:rsid w:val="00801FFF"/>
    <w:rsid w:val="00802063"/>
    <w:rsid w:val="00802367"/>
    <w:rsid w:val="00802400"/>
    <w:rsid w:val="00802515"/>
    <w:rsid w:val="00802BA5"/>
    <w:rsid w:val="00802BD1"/>
    <w:rsid w:val="00802BF4"/>
    <w:rsid w:val="00802C8E"/>
    <w:rsid w:val="00802D44"/>
    <w:rsid w:val="00803066"/>
    <w:rsid w:val="008032B6"/>
    <w:rsid w:val="008032B8"/>
    <w:rsid w:val="008033C4"/>
    <w:rsid w:val="008035E4"/>
    <w:rsid w:val="008036F5"/>
    <w:rsid w:val="00803738"/>
    <w:rsid w:val="008037B3"/>
    <w:rsid w:val="00803E67"/>
    <w:rsid w:val="0080410D"/>
    <w:rsid w:val="008042A3"/>
    <w:rsid w:val="008042EB"/>
    <w:rsid w:val="0080456F"/>
    <w:rsid w:val="00804A2D"/>
    <w:rsid w:val="00804D95"/>
    <w:rsid w:val="00804E4D"/>
    <w:rsid w:val="00804E7D"/>
    <w:rsid w:val="00804E90"/>
    <w:rsid w:val="00804F18"/>
    <w:rsid w:val="00805056"/>
    <w:rsid w:val="00805080"/>
    <w:rsid w:val="008051A7"/>
    <w:rsid w:val="00805493"/>
    <w:rsid w:val="00805842"/>
    <w:rsid w:val="00805E59"/>
    <w:rsid w:val="00805F25"/>
    <w:rsid w:val="008063A7"/>
    <w:rsid w:val="0080644F"/>
    <w:rsid w:val="008066D6"/>
    <w:rsid w:val="00806904"/>
    <w:rsid w:val="00806920"/>
    <w:rsid w:val="008069A6"/>
    <w:rsid w:val="008069EF"/>
    <w:rsid w:val="00806B79"/>
    <w:rsid w:val="00806FCD"/>
    <w:rsid w:val="0080714B"/>
    <w:rsid w:val="0080715B"/>
    <w:rsid w:val="00807290"/>
    <w:rsid w:val="00807705"/>
    <w:rsid w:val="00807852"/>
    <w:rsid w:val="00807854"/>
    <w:rsid w:val="00807AA5"/>
    <w:rsid w:val="00807BDA"/>
    <w:rsid w:val="0081027A"/>
    <w:rsid w:val="008103A5"/>
    <w:rsid w:val="00810464"/>
    <w:rsid w:val="008104D0"/>
    <w:rsid w:val="008106D4"/>
    <w:rsid w:val="00810810"/>
    <w:rsid w:val="008108B2"/>
    <w:rsid w:val="00810EC7"/>
    <w:rsid w:val="00811137"/>
    <w:rsid w:val="00811179"/>
    <w:rsid w:val="008116E0"/>
    <w:rsid w:val="008116F3"/>
    <w:rsid w:val="00811751"/>
    <w:rsid w:val="008117BC"/>
    <w:rsid w:val="00811940"/>
    <w:rsid w:val="008119F2"/>
    <w:rsid w:val="00811A40"/>
    <w:rsid w:val="00811CE5"/>
    <w:rsid w:val="00811D0F"/>
    <w:rsid w:val="00811DCE"/>
    <w:rsid w:val="008121CA"/>
    <w:rsid w:val="00812318"/>
    <w:rsid w:val="0081242B"/>
    <w:rsid w:val="00812546"/>
    <w:rsid w:val="008126E5"/>
    <w:rsid w:val="0081292A"/>
    <w:rsid w:val="00812951"/>
    <w:rsid w:val="00812B2C"/>
    <w:rsid w:val="00812C49"/>
    <w:rsid w:val="00812C6C"/>
    <w:rsid w:val="00812F8C"/>
    <w:rsid w:val="0081312A"/>
    <w:rsid w:val="0081317A"/>
    <w:rsid w:val="00813369"/>
    <w:rsid w:val="008136C3"/>
    <w:rsid w:val="008138C0"/>
    <w:rsid w:val="00813A62"/>
    <w:rsid w:val="008143B8"/>
    <w:rsid w:val="008143D5"/>
    <w:rsid w:val="008143E0"/>
    <w:rsid w:val="0081444D"/>
    <w:rsid w:val="00814B34"/>
    <w:rsid w:val="00814C4B"/>
    <w:rsid w:val="00814D6A"/>
    <w:rsid w:val="00814FC3"/>
    <w:rsid w:val="00814FF3"/>
    <w:rsid w:val="0081528F"/>
    <w:rsid w:val="0081573C"/>
    <w:rsid w:val="00815877"/>
    <w:rsid w:val="00815F24"/>
    <w:rsid w:val="00816154"/>
    <w:rsid w:val="008163FE"/>
    <w:rsid w:val="008167E4"/>
    <w:rsid w:val="00816B24"/>
    <w:rsid w:val="00816CE7"/>
    <w:rsid w:val="00816E22"/>
    <w:rsid w:val="0081716D"/>
    <w:rsid w:val="008171E6"/>
    <w:rsid w:val="00817329"/>
    <w:rsid w:val="008176E5"/>
    <w:rsid w:val="00817973"/>
    <w:rsid w:val="00817D6B"/>
    <w:rsid w:val="0082050D"/>
    <w:rsid w:val="00820742"/>
    <w:rsid w:val="00820AA4"/>
    <w:rsid w:val="00820B19"/>
    <w:rsid w:val="00820BD2"/>
    <w:rsid w:val="00820CAE"/>
    <w:rsid w:val="00820EE4"/>
    <w:rsid w:val="008212F8"/>
    <w:rsid w:val="00821316"/>
    <w:rsid w:val="00821401"/>
    <w:rsid w:val="00821474"/>
    <w:rsid w:val="00821582"/>
    <w:rsid w:val="00821630"/>
    <w:rsid w:val="00821C19"/>
    <w:rsid w:val="00821E3A"/>
    <w:rsid w:val="00821F92"/>
    <w:rsid w:val="00822583"/>
    <w:rsid w:val="008225A5"/>
    <w:rsid w:val="00822683"/>
    <w:rsid w:val="008226F2"/>
    <w:rsid w:val="00822BB1"/>
    <w:rsid w:val="008231CE"/>
    <w:rsid w:val="0082321C"/>
    <w:rsid w:val="0082327A"/>
    <w:rsid w:val="008233F8"/>
    <w:rsid w:val="008234DE"/>
    <w:rsid w:val="00823848"/>
    <w:rsid w:val="00823D29"/>
    <w:rsid w:val="00823E2F"/>
    <w:rsid w:val="00823F18"/>
    <w:rsid w:val="008240F2"/>
    <w:rsid w:val="00824315"/>
    <w:rsid w:val="0082431F"/>
    <w:rsid w:val="00824325"/>
    <w:rsid w:val="00824379"/>
    <w:rsid w:val="0082449D"/>
    <w:rsid w:val="008246CA"/>
    <w:rsid w:val="00824761"/>
    <w:rsid w:val="00824EA6"/>
    <w:rsid w:val="00825018"/>
    <w:rsid w:val="0082523C"/>
    <w:rsid w:val="0082546F"/>
    <w:rsid w:val="00825535"/>
    <w:rsid w:val="00825556"/>
    <w:rsid w:val="00825574"/>
    <w:rsid w:val="00825999"/>
    <w:rsid w:val="00825A32"/>
    <w:rsid w:val="00825E72"/>
    <w:rsid w:val="00825F96"/>
    <w:rsid w:val="00825FDB"/>
    <w:rsid w:val="00826271"/>
    <w:rsid w:val="00826367"/>
    <w:rsid w:val="00826421"/>
    <w:rsid w:val="00826634"/>
    <w:rsid w:val="00826952"/>
    <w:rsid w:val="00826AE8"/>
    <w:rsid w:val="00826B85"/>
    <w:rsid w:val="00826B8E"/>
    <w:rsid w:val="00826D42"/>
    <w:rsid w:val="008270EB"/>
    <w:rsid w:val="00827117"/>
    <w:rsid w:val="00827129"/>
    <w:rsid w:val="00827379"/>
    <w:rsid w:val="008273BF"/>
    <w:rsid w:val="0082786E"/>
    <w:rsid w:val="00827AD2"/>
    <w:rsid w:val="00827CFD"/>
    <w:rsid w:val="0083024D"/>
    <w:rsid w:val="008307C3"/>
    <w:rsid w:val="008307E2"/>
    <w:rsid w:val="0083084E"/>
    <w:rsid w:val="00830897"/>
    <w:rsid w:val="0083089A"/>
    <w:rsid w:val="00830B5D"/>
    <w:rsid w:val="00830C34"/>
    <w:rsid w:val="00830E77"/>
    <w:rsid w:val="0083124F"/>
    <w:rsid w:val="008312AF"/>
    <w:rsid w:val="0083144E"/>
    <w:rsid w:val="00831741"/>
    <w:rsid w:val="008317E4"/>
    <w:rsid w:val="00831A7E"/>
    <w:rsid w:val="00831CB5"/>
    <w:rsid w:val="00831EE5"/>
    <w:rsid w:val="00831F33"/>
    <w:rsid w:val="00831F7E"/>
    <w:rsid w:val="0083227E"/>
    <w:rsid w:val="0083243D"/>
    <w:rsid w:val="0083247F"/>
    <w:rsid w:val="008324E9"/>
    <w:rsid w:val="008325C9"/>
    <w:rsid w:val="0083268B"/>
    <w:rsid w:val="008332E4"/>
    <w:rsid w:val="00833402"/>
    <w:rsid w:val="00833904"/>
    <w:rsid w:val="00833BDE"/>
    <w:rsid w:val="00833D63"/>
    <w:rsid w:val="00833F7D"/>
    <w:rsid w:val="00833FFA"/>
    <w:rsid w:val="008346F9"/>
    <w:rsid w:val="0083479E"/>
    <w:rsid w:val="00834EB6"/>
    <w:rsid w:val="00834F29"/>
    <w:rsid w:val="00835106"/>
    <w:rsid w:val="0083515A"/>
    <w:rsid w:val="008351E6"/>
    <w:rsid w:val="008351F3"/>
    <w:rsid w:val="008355E4"/>
    <w:rsid w:val="00835BC6"/>
    <w:rsid w:val="00835F72"/>
    <w:rsid w:val="00835F73"/>
    <w:rsid w:val="00835F99"/>
    <w:rsid w:val="0083605F"/>
    <w:rsid w:val="008364B6"/>
    <w:rsid w:val="008368CD"/>
    <w:rsid w:val="0083694E"/>
    <w:rsid w:val="00836BF5"/>
    <w:rsid w:val="00836D9B"/>
    <w:rsid w:val="00836DC8"/>
    <w:rsid w:val="0083785E"/>
    <w:rsid w:val="00837B1D"/>
    <w:rsid w:val="00837B7D"/>
    <w:rsid w:val="00837EB3"/>
    <w:rsid w:val="00837ED7"/>
    <w:rsid w:val="0084000B"/>
    <w:rsid w:val="0084011A"/>
    <w:rsid w:val="008402A3"/>
    <w:rsid w:val="008403B5"/>
    <w:rsid w:val="008405AE"/>
    <w:rsid w:val="0084060B"/>
    <w:rsid w:val="008406BF"/>
    <w:rsid w:val="008406DD"/>
    <w:rsid w:val="00840708"/>
    <w:rsid w:val="00840A9D"/>
    <w:rsid w:val="00840EDF"/>
    <w:rsid w:val="00840F70"/>
    <w:rsid w:val="00841099"/>
    <w:rsid w:val="00841142"/>
    <w:rsid w:val="00841182"/>
    <w:rsid w:val="00841350"/>
    <w:rsid w:val="00841883"/>
    <w:rsid w:val="00841DF4"/>
    <w:rsid w:val="008424A1"/>
    <w:rsid w:val="0084258C"/>
    <w:rsid w:val="008426D8"/>
    <w:rsid w:val="00842918"/>
    <w:rsid w:val="00842A3E"/>
    <w:rsid w:val="00842E25"/>
    <w:rsid w:val="00842EEA"/>
    <w:rsid w:val="008433E9"/>
    <w:rsid w:val="008434AD"/>
    <w:rsid w:val="008434BF"/>
    <w:rsid w:val="0084354C"/>
    <w:rsid w:val="00843581"/>
    <w:rsid w:val="0084370E"/>
    <w:rsid w:val="008437CF"/>
    <w:rsid w:val="0084381A"/>
    <w:rsid w:val="00843D7B"/>
    <w:rsid w:val="00843D83"/>
    <w:rsid w:val="00843EBC"/>
    <w:rsid w:val="0084416A"/>
    <w:rsid w:val="00844232"/>
    <w:rsid w:val="00844344"/>
    <w:rsid w:val="0084482F"/>
    <w:rsid w:val="008449B1"/>
    <w:rsid w:val="00844F19"/>
    <w:rsid w:val="00844FEF"/>
    <w:rsid w:val="00845139"/>
    <w:rsid w:val="00845193"/>
    <w:rsid w:val="0084526D"/>
    <w:rsid w:val="008452A9"/>
    <w:rsid w:val="0084545F"/>
    <w:rsid w:val="00845602"/>
    <w:rsid w:val="00845625"/>
    <w:rsid w:val="00845635"/>
    <w:rsid w:val="008456CD"/>
    <w:rsid w:val="00845E2E"/>
    <w:rsid w:val="00845E62"/>
    <w:rsid w:val="00846506"/>
    <w:rsid w:val="00846510"/>
    <w:rsid w:val="00846576"/>
    <w:rsid w:val="008465DA"/>
    <w:rsid w:val="008465F5"/>
    <w:rsid w:val="00846802"/>
    <w:rsid w:val="00846809"/>
    <w:rsid w:val="00846865"/>
    <w:rsid w:val="00846AAF"/>
    <w:rsid w:val="00846B05"/>
    <w:rsid w:val="00846B0B"/>
    <w:rsid w:val="00846B88"/>
    <w:rsid w:val="00846C67"/>
    <w:rsid w:val="00846E67"/>
    <w:rsid w:val="00847491"/>
    <w:rsid w:val="0084750F"/>
    <w:rsid w:val="00847736"/>
    <w:rsid w:val="00847BA8"/>
    <w:rsid w:val="00847CDC"/>
    <w:rsid w:val="008501ED"/>
    <w:rsid w:val="0085030D"/>
    <w:rsid w:val="00850365"/>
    <w:rsid w:val="00850377"/>
    <w:rsid w:val="008503F6"/>
    <w:rsid w:val="0085045B"/>
    <w:rsid w:val="0085049F"/>
    <w:rsid w:val="0085088E"/>
    <w:rsid w:val="00850BD4"/>
    <w:rsid w:val="00850C01"/>
    <w:rsid w:val="00850DE5"/>
    <w:rsid w:val="00851099"/>
    <w:rsid w:val="008511C1"/>
    <w:rsid w:val="008513BE"/>
    <w:rsid w:val="0085142C"/>
    <w:rsid w:val="00851972"/>
    <w:rsid w:val="00851A3A"/>
    <w:rsid w:val="00851B6E"/>
    <w:rsid w:val="0085211C"/>
    <w:rsid w:val="00852704"/>
    <w:rsid w:val="008528FB"/>
    <w:rsid w:val="00852A91"/>
    <w:rsid w:val="00853481"/>
    <w:rsid w:val="0085350D"/>
    <w:rsid w:val="008536A7"/>
    <w:rsid w:val="008537CF"/>
    <w:rsid w:val="00853825"/>
    <w:rsid w:val="0085386D"/>
    <w:rsid w:val="00853A29"/>
    <w:rsid w:val="00853AB7"/>
    <w:rsid w:val="00853BAC"/>
    <w:rsid w:val="00853C8B"/>
    <w:rsid w:val="00853E77"/>
    <w:rsid w:val="0085416E"/>
    <w:rsid w:val="00854433"/>
    <w:rsid w:val="00854454"/>
    <w:rsid w:val="008546E2"/>
    <w:rsid w:val="0085486A"/>
    <w:rsid w:val="00854A09"/>
    <w:rsid w:val="00854BF4"/>
    <w:rsid w:val="0085528D"/>
    <w:rsid w:val="0085548E"/>
    <w:rsid w:val="008555F5"/>
    <w:rsid w:val="00855640"/>
    <w:rsid w:val="008557BE"/>
    <w:rsid w:val="008558CC"/>
    <w:rsid w:val="00855C71"/>
    <w:rsid w:val="00855CB3"/>
    <w:rsid w:val="00855D35"/>
    <w:rsid w:val="00855F58"/>
    <w:rsid w:val="008561A1"/>
    <w:rsid w:val="008561C3"/>
    <w:rsid w:val="00856369"/>
    <w:rsid w:val="00856540"/>
    <w:rsid w:val="0085678F"/>
    <w:rsid w:val="0085692F"/>
    <w:rsid w:val="00856B8A"/>
    <w:rsid w:val="00856D53"/>
    <w:rsid w:val="00856DB8"/>
    <w:rsid w:val="008573F8"/>
    <w:rsid w:val="008576D5"/>
    <w:rsid w:val="008578AD"/>
    <w:rsid w:val="00857AB8"/>
    <w:rsid w:val="00857D76"/>
    <w:rsid w:val="00857F1C"/>
    <w:rsid w:val="00857FB8"/>
    <w:rsid w:val="008601BE"/>
    <w:rsid w:val="0086045E"/>
    <w:rsid w:val="00860489"/>
    <w:rsid w:val="0086089D"/>
    <w:rsid w:val="00860CD9"/>
    <w:rsid w:val="00861177"/>
    <w:rsid w:val="00861416"/>
    <w:rsid w:val="00861568"/>
    <w:rsid w:val="00861773"/>
    <w:rsid w:val="008619BA"/>
    <w:rsid w:val="008619D4"/>
    <w:rsid w:val="008619FB"/>
    <w:rsid w:val="00861F25"/>
    <w:rsid w:val="0086207E"/>
    <w:rsid w:val="0086227F"/>
    <w:rsid w:val="008622CA"/>
    <w:rsid w:val="0086289D"/>
    <w:rsid w:val="00862951"/>
    <w:rsid w:val="00862B3F"/>
    <w:rsid w:val="00862D78"/>
    <w:rsid w:val="00862E4F"/>
    <w:rsid w:val="00863117"/>
    <w:rsid w:val="00863141"/>
    <w:rsid w:val="00863185"/>
    <w:rsid w:val="0086331A"/>
    <w:rsid w:val="0086356F"/>
    <w:rsid w:val="00863FE7"/>
    <w:rsid w:val="00863FF2"/>
    <w:rsid w:val="0086448C"/>
    <w:rsid w:val="00864520"/>
    <w:rsid w:val="0086465B"/>
    <w:rsid w:val="00864797"/>
    <w:rsid w:val="008647DD"/>
    <w:rsid w:val="00864948"/>
    <w:rsid w:val="00864A18"/>
    <w:rsid w:val="00864A3F"/>
    <w:rsid w:val="00864AAC"/>
    <w:rsid w:val="00864ABF"/>
    <w:rsid w:val="00864B1D"/>
    <w:rsid w:val="00864BD0"/>
    <w:rsid w:val="00864E2E"/>
    <w:rsid w:val="0086525B"/>
    <w:rsid w:val="0086527B"/>
    <w:rsid w:val="00865337"/>
    <w:rsid w:val="008653E9"/>
    <w:rsid w:val="008654BF"/>
    <w:rsid w:val="008654FA"/>
    <w:rsid w:val="00865528"/>
    <w:rsid w:val="00865536"/>
    <w:rsid w:val="00865753"/>
    <w:rsid w:val="00865875"/>
    <w:rsid w:val="00865A15"/>
    <w:rsid w:val="00865AB2"/>
    <w:rsid w:val="00865FB5"/>
    <w:rsid w:val="00865FDA"/>
    <w:rsid w:val="008660CB"/>
    <w:rsid w:val="00866208"/>
    <w:rsid w:val="0086621A"/>
    <w:rsid w:val="0086623B"/>
    <w:rsid w:val="00866330"/>
    <w:rsid w:val="008667F1"/>
    <w:rsid w:val="0086681E"/>
    <w:rsid w:val="00866946"/>
    <w:rsid w:val="00866AD3"/>
    <w:rsid w:val="00866F68"/>
    <w:rsid w:val="00867743"/>
    <w:rsid w:val="00867750"/>
    <w:rsid w:val="0086778F"/>
    <w:rsid w:val="00867DAE"/>
    <w:rsid w:val="00867F83"/>
    <w:rsid w:val="008700B2"/>
    <w:rsid w:val="00870550"/>
    <w:rsid w:val="008709C8"/>
    <w:rsid w:val="00870BC8"/>
    <w:rsid w:val="00870BCA"/>
    <w:rsid w:val="00870DD9"/>
    <w:rsid w:val="00871002"/>
    <w:rsid w:val="008710D3"/>
    <w:rsid w:val="00871295"/>
    <w:rsid w:val="00871486"/>
    <w:rsid w:val="008717B9"/>
    <w:rsid w:val="00871984"/>
    <w:rsid w:val="00871987"/>
    <w:rsid w:val="00871A33"/>
    <w:rsid w:val="00871AEE"/>
    <w:rsid w:val="00871AF3"/>
    <w:rsid w:val="00871DE5"/>
    <w:rsid w:val="00872129"/>
    <w:rsid w:val="008722A0"/>
    <w:rsid w:val="008725C5"/>
    <w:rsid w:val="008726B6"/>
    <w:rsid w:val="0087277C"/>
    <w:rsid w:val="00872BAB"/>
    <w:rsid w:val="00872BF7"/>
    <w:rsid w:val="00872CFD"/>
    <w:rsid w:val="00872F18"/>
    <w:rsid w:val="00873504"/>
    <w:rsid w:val="008735F3"/>
    <w:rsid w:val="008736A6"/>
    <w:rsid w:val="008736DF"/>
    <w:rsid w:val="00873715"/>
    <w:rsid w:val="008738D4"/>
    <w:rsid w:val="008738D7"/>
    <w:rsid w:val="00873A30"/>
    <w:rsid w:val="00873A4B"/>
    <w:rsid w:val="00873B3D"/>
    <w:rsid w:val="00873ECD"/>
    <w:rsid w:val="00873FE9"/>
    <w:rsid w:val="008741CB"/>
    <w:rsid w:val="008742F3"/>
    <w:rsid w:val="0087440A"/>
    <w:rsid w:val="008744EA"/>
    <w:rsid w:val="008747E3"/>
    <w:rsid w:val="00874C70"/>
    <w:rsid w:val="00874CC1"/>
    <w:rsid w:val="00874F0A"/>
    <w:rsid w:val="00874FAE"/>
    <w:rsid w:val="008752D2"/>
    <w:rsid w:val="00875561"/>
    <w:rsid w:val="00875A30"/>
    <w:rsid w:val="00875C58"/>
    <w:rsid w:val="00875D22"/>
    <w:rsid w:val="0087652A"/>
    <w:rsid w:val="00876544"/>
    <w:rsid w:val="00876798"/>
    <w:rsid w:val="00876835"/>
    <w:rsid w:val="00876AE0"/>
    <w:rsid w:val="00876B96"/>
    <w:rsid w:val="00876C74"/>
    <w:rsid w:val="00876FA5"/>
    <w:rsid w:val="0087712F"/>
    <w:rsid w:val="008772E9"/>
    <w:rsid w:val="00877308"/>
    <w:rsid w:val="008776D2"/>
    <w:rsid w:val="00877728"/>
    <w:rsid w:val="00877856"/>
    <w:rsid w:val="00877AA0"/>
    <w:rsid w:val="00877F44"/>
    <w:rsid w:val="00880275"/>
    <w:rsid w:val="008802B3"/>
    <w:rsid w:val="008802CE"/>
    <w:rsid w:val="00880856"/>
    <w:rsid w:val="0088090C"/>
    <w:rsid w:val="008809AB"/>
    <w:rsid w:val="00880A02"/>
    <w:rsid w:val="00880ABF"/>
    <w:rsid w:val="00880E72"/>
    <w:rsid w:val="00880EAE"/>
    <w:rsid w:val="008810F2"/>
    <w:rsid w:val="00881305"/>
    <w:rsid w:val="008817AC"/>
    <w:rsid w:val="0088197A"/>
    <w:rsid w:val="00881BD9"/>
    <w:rsid w:val="00881D5C"/>
    <w:rsid w:val="00881ECC"/>
    <w:rsid w:val="00882105"/>
    <w:rsid w:val="00882193"/>
    <w:rsid w:val="00882196"/>
    <w:rsid w:val="008823BD"/>
    <w:rsid w:val="0088297B"/>
    <w:rsid w:val="00882F03"/>
    <w:rsid w:val="00883088"/>
    <w:rsid w:val="008833D8"/>
    <w:rsid w:val="00883786"/>
    <w:rsid w:val="00883811"/>
    <w:rsid w:val="00883ABD"/>
    <w:rsid w:val="00883B09"/>
    <w:rsid w:val="00883C80"/>
    <w:rsid w:val="00883F46"/>
    <w:rsid w:val="008846D9"/>
    <w:rsid w:val="00884E39"/>
    <w:rsid w:val="0088522A"/>
    <w:rsid w:val="0088552A"/>
    <w:rsid w:val="00885682"/>
    <w:rsid w:val="00885711"/>
    <w:rsid w:val="00885833"/>
    <w:rsid w:val="008859A7"/>
    <w:rsid w:val="00885BA7"/>
    <w:rsid w:val="00885C82"/>
    <w:rsid w:val="00885CEC"/>
    <w:rsid w:val="00885F2B"/>
    <w:rsid w:val="0088621A"/>
    <w:rsid w:val="00886782"/>
    <w:rsid w:val="00886887"/>
    <w:rsid w:val="008869F7"/>
    <w:rsid w:val="00886AB0"/>
    <w:rsid w:val="00886B89"/>
    <w:rsid w:val="00886CDE"/>
    <w:rsid w:val="00886DD1"/>
    <w:rsid w:val="00886F34"/>
    <w:rsid w:val="00886F6B"/>
    <w:rsid w:val="008870CC"/>
    <w:rsid w:val="00887374"/>
    <w:rsid w:val="0088740A"/>
    <w:rsid w:val="008874BE"/>
    <w:rsid w:val="0088764A"/>
    <w:rsid w:val="008876AC"/>
    <w:rsid w:val="008877C1"/>
    <w:rsid w:val="00887801"/>
    <w:rsid w:val="00887859"/>
    <w:rsid w:val="008879D9"/>
    <w:rsid w:val="00887EAA"/>
    <w:rsid w:val="00887EFE"/>
    <w:rsid w:val="008900B0"/>
    <w:rsid w:val="0089055B"/>
    <w:rsid w:val="008905F8"/>
    <w:rsid w:val="00890C5C"/>
    <w:rsid w:val="00890D95"/>
    <w:rsid w:val="00890E3C"/>
    <w:rsid w:val="00890F3D"/>
    <w:rsid w:val="00890F67"/>
    <w:rsid w:val="008915B8"/>
    <w:rsid w:val="00891B88"/>
    <w:rsid w:val="00891D88"/>
    <w:rsid w:val="00891E7C"/>
    <w:rsid w:val="00891E8D"/>
    <w:rsid w:val="0089216D"/>
    <w:rsid w:val="0089229F"/>
    <w:rsid w:val="00892625"/>
    <w:rsid w:val="00892871"/>
    <w:rsid w:val="00892EBB"/>
    <w:rsid w:val="00892F33"/>
    <w:rsid w:val="00892FB0"/>
    <w:rsid w:val="00893032"/>
    <w:rsid w:val="008930A0"/>
    <w:rsid w:val="00893364"/>
    <w:rsid w:val="008934B2"/>
    <w:rsid w:val="00893544"/>
    <w:rsid w:val="008938E1"/>
    <w:rsid w:val="00893A4E"/>
    <w:rsid w:val="00893AD1"/>
    <w:rsid w:val="00893E3B"/>
    <w:rsid w:val="00894BBF"/>
    <w:rsid w:val="00894E49"/>
    <w:rsid w:val="00894E90"/>
    <w:rsid w:val="0089533B"/>
    <w:rsid w:val="008953F0"/>
    <w:rsid w:val="0089565E"/>
    <w:rsid w:val="008957CD"/>
    <w:rsid w:val="008958D0"/>
    <w:rsid w:val="00895965"/>
    <w:rsid w:val="008959A1"/>
    <w:rsid w:val="00895C9C"/>
    <w:rsid w:val="00895D60"/>
    <w:rsid w:val="00895D96"/>
    <w:rsid w:val="00895F7D"/>
    <w:rsid w:val="00896C2E"/>
    <w:rsid w:val="00896D5D"/>
    <w:rsid w:val="00896F95"/>
    <w:rsid w:val="00896F96"/>
    <w:rsid w:val="0089702C"/>
    <w:rsid w:val="008971F0"/>
    <w:rsid w:val="00897235"/>
    <w:rsid w:val="00897698"/>
    <w:rsid w:val="008976D3"/>
    <w:rsid w:val="008977AC"/>
    <w:rsid w:val="008977AE"/>
    <w:rsid w:val="0089790C"/>
    <w:rsid w:val="00897A61"/>
    <w:rsid w:val="00897CBA"/>
    <w:rsid w:val="00897CD1"/>
    <w:rsid w:val="00897E3E"/>
    <w:rsid w:val="008A0150"/>
    <w:rsid w:val="008A025B"/>
    <w:rsid w:val="008A061B"/>
    <w:rsid w:val="008A079B"/>
    <w:rsid w:val="008A07A1"/>
    <w:rsid w:val="008A081E"/>
    <w:rsid w:val="008A0861"/>
    <w:rsid w:val="008A0866"/>
    <w:rsid w:val="008A08DA"/>
    <w:rsid w:val="008A1131"/>
    <w:rsid w:val="008A13C9"/>
    <w:rsid w:val="008A13E2"/>
    <w:rsid w:val="008A1655"/>
    <w:rsid w:val="008A167F"/>
    <w:rsid w:val="008A169D"/>
    <w:rsid w:val="008A16F0"/>
    <w:rsid w:val="008A1954"/>
    <w:rsid w:val="008A1BB0"/>
    <w:rsid w:val="008A1C01"/>
    <w:rsid w:val="008A1D9D"/>
    <w:rsid w:val="008A1FEE"/>
    <w:rsid w:val="008A2717"/>
    <w:rsid w:val="008A2B4E"/>
    <w:rsid w:val="008A2BCB"/>
    <w:rsid w:val="008A2D25"/>
    <w:rsid w:val="008A31A1"/>
    <w:rsid w:val="008A31DB"/>
    <w:rsid w:val="008A32EB"/>
    <w:rsid w:val="008A35C0"/>
    <w:rsid w:val="008A37E5"/>
    <w:rsid w:val="008A390F"/>
    <w:rsid w:val="008A405D"/>
    <w:rsid w:val="008A4264"/>
    <w:rsid w:val="008A4389"/>
    <w:rsid w:val="008A444F"/>
    <w:rsid w:val="008A44DE"/>
    <w:rsid w:val="008A473B"/>
    <w:rsid w:val="008A4BE6"/>
    <w:rsid w:val="008A4CA9"/>
    <w:rsid w:val="008A5499"/>
    <w:rsid w:val="008A5549"/>
    <w:rsid w:val="008A5640"/>
    <w:rsid w:val="008A59E2"/>
    <w:rsid w:val="008A5AFA"/>
    <w:rsid w:val="008A5B1E"/>
    <w:rsid w:val="008A5B87"/>
    <w:rsid w:val="008A5C15"/>
    <w:rsid w:val="008A5F18"/>
    <w:rsid w:val="008A602F"/>
    <w:rsid w:val="008A6308"/>
    <w:rsid w:val="008A63E8"/>
    <w:rsid w:val="008A661D"/>
    <w:rsid w:val="008A6676"/>
    <w:rsid w:val="008A6785"/>
    <w:rsid w:val="008A6ADF"/>
    <w:rsid w:val="008A6B33"/>
    <w:rsid w:val="008A6C2C"/>
    <w:rsid w:val="008A6DB0"/>
    <w:rsid w:val="008A6F3F"/>
    <w:rsid w:val="008A6FC0"/>
    <w:rsid w:val="008A7089"/>
    <w:rsid w:val="008A70AA"/>
    <w:rsid w:val="008A7180"/>
    <w:rsid w:val="008A7345"/>
    <w:rsid w:val="008A76A5"/>
    <w:rsid w:val="008A789A"/>
    <w:rsid w:val="008A7B1F"/>
    <w:rsid w:val="008A7B34"/>
    <w:rsid w:val="008A7C66"/>
    <w:rsid w:val="008A7C72"/>
    <w:rsid w:val="008A7E6D"/>
    <w:rsid w:val="008A7EC6"/>
    <w:rsid w:val="008B0266"/>
    <w:rsid w:val="008B02EC"/>
    <w:rsid w:val="008B057C"/>
    <w:rsid w:val="008B05CF"/>
    <w:rsid w:val="008B071F"/>
    <w:rsid w:val="008B0901"/>
    <w:rsid w:val="008B0B40"/>
    <w:rsid w:val="008B0C82"/>
    <w:rsid w:val="008B0D22"/>
    <w:rsid w:val="008B11C9"/>
    <w:rsid w:val="008B18D7"/>
    <w:rsid w:val="008B19EA"/>
    <w:rsid w:val="008B1A03"/>
    <w:rsid w:val="008B1B14"/>
    <w:rsid w:val="008B1C7B"/>
    <w:rsid w:val="008B1CB4"/>
    <w:rsid w:val="008B1CB8"/>
    <w:rsid w:val="008B244C"/>
    <w:rsid w:val="008B2C02"/>
    <w:rsid w:val="008B2C9C"/>
    <w:rsid w:val="008B2D8B"/>
    <w:rsid w:val="008B2EF8"/>
    <w:rsid w:val="008B300D"/>
    <w:rsid w:val="008B3020"/>
    <w:rsid w:val="008B3221"/>
    <w:rsid w:val="008B368F"/>
    <w:rsid w:val="008B38BB"/>
    <w:rsid w:val="008B3944"/>
    <w:rsid w:val="008B3ACA"/>
    <w:rsid w:val="008B3B19"/>
    <w:rsid w:val="008B3CB8"/>
    <w:rsid w:val="008B41C5"/>
    <w:rsid w:val="008B42CA"/>
    <w:rsid w:val="008B4BF3"/>
    <w:rsid w:val="008B4DBE"/>
    <w:rsid w:val="008B5456"/>
    <w:rsid w:val="008B5585"/>
    <w:rsid w:val="008B586C"/>
    <w:rsid w:val="008B5A14"/>
    <w:rsid w:val="008B5C9B"/>
    <w:rsid w:val="008B5D2B"/>
    <w:rsid w:val="008B5D55"/>
    <w:rsid w:val="008B5E85"/>
    <w:rsid w:val="008B5ECA"/>
    <w:rsid w:val="008B5F4B"/>
    <w:rsid w:val="008B605D"/>
    <w:rsid w:val="008B6131"/>
    <w:rsid w:val="008B61DD"/>
    <w:rsid w:val="008B6344"/>
    <w:rsid w:val="008B66E0"/>
    <w:rsid w:val="008B69BB"/>
    <w:rsid w:val="008B6A27"/>
    <w:rsid w:val="008B6A4C"/>
    <w:rsid w:val="008B6B17"/>
    <w:rsid w:val="008B6B36"/>
    <w:rsid w:val="008B6BE5"/>
    <w:rsid w:val="008B6C07"/>
    <w:rsid w:val="008B6E90"/>
    <w:rsid w:val="008B6ED2"/>
    <w:rsid w:val="008B6FEC"/>
    <w:rsid w:val="008B70B8"/>
    <w:rsid w:val="008B738F"/>
    <w:rsid w:val="008B750A"/>
    <w:rsid w:val="008B7634"/>
    <w:rsid w:val="008B7741"/>
    <w:rsid w:val="008B787A"/>
    <w:rsid w:val="008B78B4"/>
    <w:rsid w:val="008B7A40"/>
    <w:rsid w:val="008B7B18"/>
    <w:rsid w:val="008B7BF8"/>
    <w:rsid w:val="008B7DF2"/>
    <w:rsid w:val="008C0207"/>
    <w:rsid w:val="008C0208"/>
    <w:rsid w:val="008C0214"/>
    <w:rsid w:val="008C0224"/>
    <w:rsid w:val="008C04CC"/>
    <w:rsid w:val="008C04D8"/>
    <w:rsid w:val="008C0638"/>
    <w:rsid w:val="008C06CF"/>
    <w:rsid w:val="008C07B9"/>
    <w:rsid w:val="008C07CE"/>
    <w:rsid w:val="008C07FA"/>
    <w:rsid w:val="008C0B90"/>
    <w:rsid w:val="008C12A9"/>
    <w:rsid w:val="008C14D1"/>
    <w:rsid w:val="008C151C"/>
    <w:rsid w:val="008C1579"/>
    <w:rsid w:val="008C1755"/>
    <w:rsid w:val="008C18D7"/>
    <w:rsid w:val="008C1FF7"/>
    <w:rsid w:val="008C20BC"/>
    <w:rsid w:val="008C2127"/>
    <w:rsid w:val="008C22F7"/>
    <w:rsid w:val="008C24CF"/>
    <w:rsid w:val="008C24E8"/>
    <w:rsid w:val="008C28E6"/>
    <w:rsid w:val="008C2974"/>
    <w:rsid w:val="008C2A95"/>
    <w:rsid w:val="008C2AA4"/>
    <w:rsid w:val="008C2B01"/>
    <w:rsid w:val="008C2BFF"/>
    <w:rsid w:val="008C2CBB"/>
    <w:rsid w:val="008C2DDA"/>
    <w:rsid w:val="008C2EC6"/>
    <w:rsid w:val="008C2FAC"/>
    <w:rsid w:val="008C312D"/>
    <w:rsid w:val="008C31A6"/>
    <w:rsid w:val="008C3507"/>
    <w:rsid w:val="008C3684"/>
    <w:rsid w:val="008C3898"/>
    <w:rsid w:val="008C38FB"/>
    <w:rsid w:val="008C39FD"/>
    <w:rsid w:val="008C3AD0"/>
    <w:rsid w:val="008C3B4F"/>
    <w:rsid w:val="008C3C52"/>
    <w:rsid w:val="008C3C58"/>
    <w:rsid w:val="008C4175"/>
    <w:rsid w:val="008C41D2"/>
    <w:rsid w:val="008C4369"/>
    <w:rsid w:val="008C46AD"/>
    <w:rsid w:val="008C47FC"/>
    <w:rsid w:val="008C481F"/>
    <w:rsid w:val="008C4923"/>
    <w:rsid w:val="008C4ACA"/>
    <w:rsid w:val="008C4C7F"/>
    <w:rsid w:val="008C4DF4"/>
    <w:rsid w:val="008C4E4C"/>
    <w:rsid w:val="008C4F5A"/>
    <w:rsid w:val="008C5088"/>
    <w:rsid w:val="008C5358"/>
    <w:rsid w:val="008C54A5"/>
    <w:rsid w:val="008C54C0"/>
    <w:rsid w:val="008C5747"/>
    <w:rsid w:val="008C5853"/>
    <w:rsid w:val="008C5BF5"/>
    <w:rsid w:val="008C5C5F"/>
    <w:rsid w:val="008C5D6E"/>
    <w:rsid w:val="008C5DD5"/>
    <w:rsid w:val="008C5E03"/>
    <w:rsid w:val="008C609C"/>
    <w:rsid w:val="008C61B1"/>
    <w:rsid w:val="008C636F"/>
    <w:rsid w:val="008C6541"/>
    <w:rsid w:val="008C66CF"/>
    <w:rsid w:val="008C6719"/>
    <w:rsid w:val="008C686B"/>
    <w:rsid w:val="008C68A8"/>
    <w:rsid w:val="008C6D10"/>
    <w:rsid w:val="008C6D34"/>
    <w:rsid w:val="008C6E20"/>
    <w:rsid w:val="008C702C"/>
    <w:rsid w:val="008C70FD"/>
    <w:rsid w:val="008C7576"/>
    <w:rsid w:val="008C785C"/>
    <w:rsid w:val="008C7894"/>
    <w:rsid w:val="008C7B47"/>
    <w:rsid w:val="008C7CC3"/>
    <w:rsid w:val="008C7DA7"/>
    <w:rsid w:val="008D016C"/>
    <w:rsid w:val="008D04AD"/>
    <w:rsid w:val="008D067F"/>
    <w:rsid w:val="008D0967"/>
    <w:rsid w:val="008D0A7E"/>
    <w:rsid w:val="008D0DCD"/>
    <w:rsid w:val="008D0F7B"/>
    <w:rsid w:val="008D115E"/>
    <w:rsid w:val="008D137D"/>
    <w:rsid w:val="008D148F"/>
    <w:rsid w:val="008D15D6"/>
    <w:rsid w:val="008D1845"/>
    <w:rsid w:val="008D196A"/>
    <w:rsid w:val="008D1AE9"/>
    <w:rsid w:val="008D1BF5"/>
    <w:rsid w:val="008D1C53"/>
    <w:rsid w:val="008D1CB5"/>
    <w:rsid w:val="008D1F82"/>
    <w:rsid w:val="008D2078"/>
    <w:rsid w:val="008D2179"/>
    <w:rsid w:val="008D21AE"/>
    <w:rsid w:val="008D286C"/>
    <w:rsid w:val="008D29EC"/>
    <w:rsid w:val="008D2A89"/>
    <w:rsid w:val="008D2A8C"/>
    <w:rsid w:val="008D2B14"/>
    <w:rsid w:val="008D2D76"/>
    <w:rsid w:val="008D3284"/>
    <w:rsid w:val="008D32F3"/>
    <w:rsid w:val="008D336C"/>
    <w:rsid w:val="008D36A8"/>
    <w:rsid w:val="008D383F"/>
    <w:rsid w:val="008D39AA"/>
    <w:rsid w:val="008D3DC3"/>
    <w:rsid w:val="008D3F93"/>
    <w:rsid w:val="008D3FFC"/>
    <w:rsid w:val="008D4296"/>
    <w:rsid w:val="008D43FB"/>
    <w:rsid w:val="008D479F"/>
    <w:rsid w:val="008D488B"/>
    <w:rsid w:val="008D4942"/>
    <w:rsid w:val="008D4968"/>
    <w:rsid w:val="008D4A13"/>
    <w:rsid w:val="008D4CDA"/>
    <w:rsid w:val="008D4D69"/>
    <w:rsid w:val="008D507C"/>
    <w:rsid w:val="008D5135"/>
    <w:rsid w:val="008D517D"/>
    <w:rsid w:val="008D5195"/>
    <w:rsid w:val="008D55D9"/>
    <w:rsid w:val="008D56D0"/>
    <w:rsid w:val="008D5914"/>
    <w:rsid w:val="008D5933"/>
    <w:rsid w:val="008D5953"/>
    <w:rsid w:val="008D5A00"/>
    <w:rsid w:val="008D5C86"/>
    <w:rsid w:val="008D5CF2"/>
    <w:rsid w:val="008D5DF3"/>
    <w:rsid w:val="008D6017"/>
    <w:rsid w:val="008D6064"/>
    <w:rsid w:val="008D6215"/>
    <w:rsid w:val="008D6464"/>
    <w:rsid w:val="008D64AE"/>
    <w:rsid w:val="008D68D5"/>
    <w:rsid w:val="008D6A0F"/>
    <w:rsid w:val="008D733D"/>
    <w:rsid w:val="008D73A3"/>
    <w:rsid w:val="008D73DB"/>
    <w:rsid w:val="008D7713"/>
    <w:rsid w:val="008D7726"/>
    <w:rsid w:val="008D7B0F"/>
    <w:rsid w:val="008D7BAF"/>
    <w:rsid w:val="008D7DB6"/>
    <w:rsid w:val="008D7DD3"/>
    <w:rsid w:val="008D7F14"/>
    <w:rsid w:val="008E014E"/>
    <w:rsid w:val="008E070D"/>
    <w:rsid w:val="008E0923"/>
    <w:rsid w:val="008E0BBC"/>
    <w:rsid w:val="008E0CEC"/>
    <w:rsid w:val="008E0EAF"/>
    <w:rsid w:val="008E0F66"/>
    <w:rsid w:val="008E11C2"/>
    <w:rsid w:val="008E125A"/>
    <w:rsid w:val="008E12F7"/>
    <w:rsid w:val="008E13FD"/>
    <w:rsid w:val="008E1486"/>
    <w:rsid w:val="008E16BD"/>
    <w:rsid w:val="008E16FE"/>
    <w:rsid w:val="008E1705"/>
    <w:rsid w:val="008E18A0"/>
    <w:rsid w:val="008E20B5"/>
    <w:rsid w:val="008E21FE"/>
    <w:rsid w:val="008E2297"/>
    <w:rsid w:val="008E231E"/>
    <w:rsid w:val="008E23CB"/>
    <w:rsid w:val="008E24F5"/>
    <w:rsid w:val="008E25ED"/>
    <w:rsid w:val="008E271C"/>
    <w:rsid w:val="008E2775"/>
    <w:rsid w:val="008E28E4"/>
    <w:rsid w:val="008E2D9C"/>
    <w:rsid w:val="008E310E"/>
    <w:rsid w:val="008E3381"/>
    <w:rsid w:val="008E3548"/>
    <w:rsid w:val="008E357B"/>
    <w:rsid w:val="008E3623"/>
    <w:rsid w:val="008E379A"/>
    <w:rsid w:val="008E3951"/>
    <w:rsid w:val="008E3C51"/>
    <w:rsid w:val="008E3EEB"/>
    <w:rsid w:val="008E4295"/>
    <w:rsid w:val="008E438C"/>
    <w:rsid w:val="008E44B8"/>
    <w:rsid w:val="008E44CB"/>
    <w:rsid w:val="008E44D6"/>
    <w:rsid w:val="008E46B6"/>
    <w:rsid w:val="008E478A"/>
    <w:rsid w:val="008E47E4"/>
    <w:rsid w:val="008E4AE5"/>
    <w:rsid w:val="008E4B02"/>
    <w:rsid w:val="008E4B60"/>
    <w:rsid w:val="008E4B73"/>
    <w:rsid w:val="008E4C53"/>
    <w:rsid w:val="008E4DCE"/>
    <w:rsid w:val="008E4DDC"/>
    <w:rsid w:val="008E4E32"/>
    <w:rsid w:val="008E5113"/>
    <w:rsid w:val="008E571C"/>
    <w:rsid w:val="008E5E03"/>
    <w:rsid w:val="008E5E9E"/>
    <w:rsid w:val="008E5F6D"/>
    <w:rsid w:val="008E6073"/>
    <w:rsid w:val="008E61AC"/>
    <w:rsid w:val="008E6460"/>
    <w:rsid w:val="008E647F"/>
    <w:rsid w:val="008E66E0"/>
    <w:rsid w:val="008E6829"/>
    <w:rsid w:val="008E6A7C"/>
    <w:rsid w:val="008E6B49"/>
    <w:rsid w:val="008E6C9D"/>
    <w:rsid w:val="008E6E86"/>
    <w:rsid w:val="008E6FEC"/>
    <w:rsid w:val="008E7010"/>
    <w:rsid w:val="008E7485"/>
    <w:rsid w:val="008E79CB"/>
    <w:rsid w:val="008E7AAF"/>
    <w:rsid w:val="008E7B11"/>
    <w:rsid w:val="008E7D7A"/>
    <w:rsid w:val="008F0298"/>
    <w:rsid w:val="008F0438"/>
    <w:rsid w:val="008F060C"/>
    <w:rsid w:val="008F060F"/>
    <w:rsid w:val="008F0633"/>
    <w:rsid w:val="008F0CE3"/>
    <w:rsid w:val="008F0F59"/>
    <w:rsid w:val="008F13B0"/>
    <w:rsid w:val="008F1479"/>
    <w:rsid w:val="008F15B2"/>
    <w:rsid w:val="008F18D1"/>
    <w:rsid w:val="008F1E67"/>
    <w:rsid w:val="008F1EA4"/>
    <w:rsid w:val="008F1F2D"/>
    <w:rsid w:val="008F230B"/>
    <w:rsid w:val="008F234E"/>
    <w:rsid w:val="008F2672"/>
    <w:rsid w:val="008F273E"/>
    <w:rsid w:val="008F2873"/>
    <w:rsid w:val="008F2AFB"/>
    <w:rsid w:val="008F2C4C"/>
    <w:rsid w:val="008F32A8"/>
    <w:rsid w:val="008F35CF"/>
    <w:rsid w:val="008F388C"/>
    <w:rsid w:val="008F38B4"/>
    <w:rsid w:val="008F3BDC"/>
    <w:rsid w:val="008F3CAD"/>
    <w:rsid w:val="008F4143"/>
    <w:rsid w:val="008F4265"/>
    <w:rsid w:val="008F4554"/>
    <w:rsid w:val="008F4572"/>
    <w:rsid w:val="008F49A2"/>
    <w:rsid w:val="008F4C72"/>
    <w:rsid w:val="008F4E32"/>
    <w:rsid w:val="008F4EBC"/>
    <w:rsid w:val="008F4FA3"/>
    <w:rsid w:val="008F501A"/>
    <w:rsid w:val="008F5037"/>
    <w:rsid w:val="008F51CB"/>
    <w:rsid w:val="008F555B"/>
    <w:rsid w:val="008F55BE"/>
    <w:rsid w:val="008F5663"/>
    <w:rsid w:val="008F590F"/>
    <w:rsid w:val="008F5A5C"/>
    <w:rsid w:val="008F5B2A"/>
    <w:rsid w:val="008F5B9C"/>
    <w:rsid w:val="008F5C6B"/>
    <w:rsid w:val="008F5CB3"/>
    <w:rsid w:val="008F5DA0"/>
    <w:rsid w:val="008F5EE8"/>
    <w:rsid w:val="008F5EF0"/>
    <w:rsid w:val="008F5FFD"/>
    <w:rsid w:val="008F60FA"/>
    <w:rsid w:val="008F6447"/>
    <w:rsid w:val="008F65A6"/>
    <w:rsid w:val="008F6688"/>
    <w:rsid w:val="008F67EA"/>
    <w:rsid w:val="008F6945"/>
    <w:rsid w:val="008F6A9D"/>
    <w:rsid w:val="008F6D17"/>
    <w:rsid w:val="008F7095"/>
    <w:rsid w:val="008F70F3"/>
    <w:rsid w:val="008F7117"/>
    <w:rsid w:val="008F71C0"/>
    <w:rsid w:val="008F751A"/>
    <w:rsid w:val="008F7710"/>
    <w:rsid w:val="008F7904"/>
    <w:rsid w:val="008F7944"/>
    <w:rsid w:val="008F79A0"/>
    <w:rsid w:val="008F7CCB"/>
    <w:rsid w:val="008F7DAC"/>
    <w:rsid w:val="00900003"/>
    <w:rsid w:val="00900074"/>
    <w:rsid w:val="00900163"/>
    <w:rsid w:val="00900496"/>
    <w:rsid w:val="00900534"/>
    <w:rsid w:val="00900903"/>
    <w:rsid w:val="0090091E"/>
    <w:rsid w:val="009009B3"/>
    <w:rsid w:val="00900A10"/>
    <w:rsid w:val="00900C25"/>
    <w:rsid w:val="00900C2B"/>
    <w:rsid w:val="00901243"/>
    <w:rsid w:val="0090129C"/>
    <w:rsid w:val="00901824"/>
    <w:rsid w:val="00901FC9"/>
    <w:rsid w:val="00902C6C"/>
    <w:rsid w:val="00902D0F"/>
    <w:rsid w:val="00903060"/>
    <w:rsid w:val="0090316D"/>
    <w:rsid w:val="009031EE"/>
    <w:rsid w:val="00903210"/>
    <w:rsid w:val="00903284"/>
    <w:rsid w:val="009033E8"/>
    <w:rsid w:val="00903662"/>
    <w:rsid w:val="009036EF"/>
    <w:rsid w:val="00903875"/>
    <w:rsid w:val="009045E5"/>
    <w:rsid w:val="00904729"/>
    <w:rsid w:val="0090497F"/>
    <w:rsid w:val="00904C70"/>
    <w:rsid w:val="00904CED"/>
    <w:rsid w:val="00904D31"/>
    <w:rsid w:val="00904D5A"/>
    <w:rsid w:val="00904EE0"/>
    <w:rsid w:val="00904F54"/>
    <w:rsid w:val="00905288"/>
    <w:rsid w:val="009058C0"/>
    <w:rsid w:val="0090593B"/>
    <w:rsid w:val="009059DF"/>
    <w:rsid w:val="00905C1E"/>
    <w:rsid w:val="00906110"/>
    <w:rsid w:val="009063D8"/>
    <w:rsid w:val="00906446"/>
    <w:rsid w:val="00906658"/>
    <w:rsid w:val="009066E5"/>
    <w:rsid w:val="009066FC"/>
    <w:rsid w:val="00906773"/>
    <w:rsid w:val="0090691E"/>
    <w:rsid w:val="00906E42"/>
    <w:rsid w:val="00906E4C"/>
    <w:rsid w:val="00906F68"/>
    <w:rsid w:val="00907422"/>
    <w:rsid w:val="00907510"/>
    <w:rsid w:val="009075A0"/>
    <w:rsid w:val="009076D4"/>
    <w:rsid w:val="00907A5A"/>
    <w:rsid w:val="00907AF6"/>
    <w:rsid w:val="00907B4A"/>
    <w:rsid w:val="00907D2E"/>
    <w:rsid w:val="00907E06"/>
    <w:rsid w:val="00907E2C"/>
    <w:rsid w:val="00907FE7"/>
    <w:rsid w:val="00910140"/>
    <w:rsid w:val="009101DF"/>
    <w:rsid w:val="0091021F"/>
    <w:rsid w:val="009102DC"/>
    <w:rsid w:val="00910310"/>
    <w:rsid w:val="009105AF"/>
    <w:rsid w:val="009105D5"/>
    <w:rsid w:val="009106B6"/>
    <w:rsid w:val="00910E88"/>
    <w:rsid w:val="00910ED0"/>
    <w:rsid w:val="009110BF"/>
    <w:rsid w:val="00911508"/>
    <w:rsid w:val="009117BF"/>
    <w:rsid w:val="009118BB"/>
    <w:rsid w:val="009119BF"/>
    <w:rsid w:val="00911A37"/>
    <w:rsid w:val="00911F00"/>
    <w:rsid w:val="00911F84"/>
    <w:rsid w:val="00911FCF"/>
    <w:rsid w:val="00912036"/>
    <w:rsid w:val="009120F6"/>
    <w:rsid w:val="0091218D"/>
    <w:rsid w:val="0091222B"/>
    <w:rsid w:val="0091249A"/>
    <w:rsid w:val="009128A2"/>
    <w:rsid w:val="00912980"/>
    <w:rsid w:val="00912A73"/>
    <w:rsid w:val="00912B63"/>
    <w:rsid w:val="00912C34"/>
    <w:rsid w:val="00912CED"/>
    <w:rsid w:val="00912FB3"/>
    <w:rsid w:val="009130AA"/>
    <w:rsid w:val="009130FE"/>
    <w:rsid w:val="00913385"/>
    <w:rsid w:val="00913552"/>
    <w:rsid w:val="00913618"/>
    <w:rsid w:val="009136A4"/>
    <w:rsid w:val="009136E4"/>
    <w:rsid w:val="00913C83"/>
    <w:rsid w:val="00913C9D"/>
    <w:rsid w:val="00914072"/>
    <w:rsid w:val="00914235"/>
    <w:rsid w:val="0091431A"/>
    <w:rsid w:val="00914343"/>
    <w:rsid w:val="009145F9"/>
    <w:rsid w:val="0091461E"/>
    <w:rsid w:val="009147DA"/>
    <w:rsid w:val="009147EA"/>
    <w:rsid w:val="00914874"/>
    <w:rsid w:val="009149FA"/>
    <w:rsid w:val="00914C89"/>
    <w:rsid w:val="00914CF5"/>
    <w:rsid w:val="00914D12"/>
    <w:rsid w:val="00914E72"/>
    <w:rsid w:val="00915384"/>
    <w:rsid w:val="00915AF3"/>
    <w:rsid w:val="00915BB4"/>
    <w:rsid w:val="00915C5D"/>
    <w:rsid w:val="00915D95"/>
    <w:rsid w:val="00915F9D"/>
    <w:rsid w:val="0091616E"/>
    <w:rsid w:val="00916429"/>
    <w:rsid w:val="00916526"/>
    <w:rsid w:val="00916B0B"/>
    <w:rsid w:val="00916CAC"/>
    <w:rsid w:val="00916CCE"/>
    <w:rsid w:val="00916F8D"/>
    <w:rsid w:val="00917092"/>
    <w:rsid w:val="00917459"/>
    <w:rsid w:val="0091761C"/>
    <w:rsid w:val="00917A8A"/>
    <w:rsid w:val="00917AA1"/>
    <w:rsid w:val="00917B71"/>
    <w:rsid w:val="00917C25"/>
    <w:rsid w:val="00917ED8"/>
    <w:rsid w:val="009200CC"/>
    <w:rsid w:val="0092065F"/>
    <w:rsid w:val="00920680"/>
    <w:rsid w:val="009207E9"/>
    <w:rsid w:val="00920B1B"/>
    <w:rsid w:val="00920CC5"/>
    <w:rsid w:val="00920D4F"/>
    <w:rsid w:val="00920F03"/>
    <w:rsid w:val="0092110F"/>
    <w:rsid w:val="0092176D"/>
    <w:rsid w:val="0092189E"/>
    <w:rsid w:val="00921D83"/>
    <w:rsid w:val="00921EDC"/>
    <w:rsid w:val="00921EED"/>
    <w:rsid w:val="00921F81"/>
    <w:rsid w:val="009222E1"/>
    <w:rsid w:val="009222E8"/>
    <w:rsid w:val="00922423"/>
    <w:rsid w:val="009224FE"/>
    <w:rsid w:val="0092272F"/>
    <w:rsid w:val="009229DF"/>
    <w:rsid w:val="00922A55"/>
    <w:rsid w:val="00922C2E"/>
    <w:rsid w:val="00922C95"/>
    <w:rsid w:val="00922D98"/>
    <w:rsid w:val="00923379"/>
    <w:rsid w:val="009233B5"/>
    <w:rsid w:val="00923599"/>
    <w:rsid w:val="009235E7"/>
    <w:rsid w:val="00923879"/>
    <w:rsid w:val="00923B03"/>
    <w:rsid w:val="00923B21"/>
    <w:rsid w:val="00923B50"/>
    <w:rsid w:val="00923DE8"/>
    <w:rsid w:val="00923DF3"/>
    <w:rsid w:val="00923E77"/>
    <w:rsid w:val="00923EEA"/>
    <w:rsid w:val="0092433D"/>
    <w:rsid w:val="0092440A"/>
    <w:rsid w:val="009245F3"/>
    <w:rsid w:val="00924C44"/>
    <w:rsid w:val="00924D99"/>
    <w:rsid w:val="00924F1E"/>
    <w:rsid w:val="00925457"/>
    <w:rsid w:val="009254EE"/>
    <w:rsid w:val="00925551"/>
    <w:rsid w:val="0092570D"/>
    <w:rsid w:val="00925776"/>
    <w:rsid w:val="009258AC"/>
    <w:rsid w:val="009259D3"/>
    <w:rsid w:val="00925ACA"/>
    <w:rsid w:val="00925D6E"/>
    <w:rsid w:val="00925E4B"/>
    <w:rsid w:val="0092623B"/>
    <w:rsid w:val="0092638A"/>
    <w:rsid w:val="009263F8"/>
    <w:rsid w:val="009265FE"/>
    <w:rsid w:val="00926B27"/>
    <w:rsid w:val="00926C78"/>
    <w:rsid w:val="00926CCA"/>
    <w:rsid w:val="00926DDE"/>
    <w:rsid w:val="00926FB7"/>
    <w:rsid w:val="009271B9"/>
    <w:rsid w:val="0092749F"/>
    <w:rsid w:val="009275F7"/>
    <w:rsid w:val="009277C0"/>
    <w:rsid w:val="00927BF9"/>
    <w:rsid w:val="00927D48"/>
    <w:rsid w:val="00927F47"/>
    <w:rsid w:val="00930131"/>
    <w:rsid w:val="009302C0"/>
    <w:rsid w:val="00930383"/>
    <w:rsid w:val="0093047F"/>
    <w:rsid w:val="009304F5"/>
    <w:rsid w:val="0093068F"/>
    <w:rsid w:val="00930AA8"/>
    <w:rsid w:val="00930AB7"/>
    <w:rsid w:val="00930CCC"/>
    <w:rsid w:val="00930F9D"/>
    <w:rsid w:val="00931270"/>
    <w:rsid w:val="00931394"/>
    <w:rsid w:val="00931699"/>
    <w:rsid w:val="009317C5"/>
    <w:rsid w:val="009318E9"/>
    <w:rsid w:val="00931B6D"/>
    <w:rsid w:val="00931C18"/>
    <w:rsid w:val="00931C33"/>
    <w:rsid w:val="00931DE8"/>
    <w:rsid w:val="009322A3"/>
    <w:rsid w:val="009325D2"/>
    <w:rsid w:val="00932921"/>
    <w:rsid w:val="00932A65"/>
    <w:rsid w:val="00932BDC"/>
    <w:rsid w:val="00932C2B"/>
    <w:rsid w:val="00932C49"/>
    <w:rsid w:val="00932E66"/>
    <w:rsid w:val="00933192"/>
    <w:rsid w:val="0093348B"/>
    <w:rsid w:val="009334A1"/>
    <w:rsid w:val="009334E5"/>
    <w:rsid w:val="0093369B"/>
    <w:rsid w:val="009337C5"/>
    <w:rsid w:val="00933979"/>
    <w:rsid w:val="00933A1A"/>
    <w:rsid w:val="00933D1F"/>
    <w:rsid w:val="009342B4"/>
    <w:rsid w:val="0093471E"/>
    <w:rsid w:val="00934893"/>
    <w:rsid w:val="0093489E"/>
    <w:rsid w:val="00934A53"/>
    <w:rsid w:val="00934A74"/>
    <w:rsid w:val="00934D34"/>
    <w:rsid w:val="00934DE3"/>
    <w:rsid w:val="009352E4"/>
    <w:rsid w:val="009354CE"/>
    <w:rsid w:val="00935533"/>
    <w:rsid w:val="009355F9"/>
    <w:rsid w:val="00935781"/>
    <w:rsid w:val="00935EF1"/>
    <w:rsid w:val="00936110"/>
    <w:rsid w:val="00936233"/>
    <w:rsid w:val="009362C4"/>
    <w:rsid w:val="009362E3"/>
    <w:rsid w:val="0093641C"/>
    <w:rsid w:val="009366D4"/>
    <w:rsid w:val="00936825"/>
    <w:rsid w:val="00936BAB"/>
    <w:rsid w:val="00936D19"/>
    <w:rsid w:val="00936EC1"/>
    <w:rsid w:val="00936EFF"/>
    <w:rsid w:val="00937245"/>
    <w:rsid w:val="0093746B"/>
    <w:rsid w:val="00937AC9"/>
    <w:rsid w:val="00937AEC"/>
    <w:rsid w:val="00937B11"/>
    <w:rsid w:val="00937DDF"/>
    <w:rsid w:val="009409B4"/>
    <w:rsid w:val="009409BC"/>
    <w:rsid w:val="00940C36"/>
    <w:rsid w:val="00941074"/>
    <w:rsid w:val="009410B4"/>
    <w:rsid w:val="009410C5"/>
    <w:rsid w:val="009410D2"/>
    <w:rsid w:val="009412ED"/>
    <w:rsid w:val="009412F0"/>
    <w:rsid w:val="009413E0"/>
    <w:rsid w:val="0094177D"/>
    <w:rsid w:val="00941A61"/>
    <w:rsid w:val="00941B76"/>
    <w:rsid w:val="00941B81"/>
    <w:rsid w:val="00941BFA"/>
    <w:rsid w:val="00941BFD"/>
    <w:rsid w:val="00942156"/>
    <w:rsid w:val="0094230D"/>
    <w:rsid w:val="009423A3"/>
    <w:rsid w:val="0094252C"/>
    <w:rsid w:val="00942768"/>
    <w:rsid w:val="00942929"/>
    <w:rsid w:val="00942A71"/>
    <w:rsid w:val="00942A81"/>
    <w:rsid w:val="00942DC3"/>
    <w:rsid w:val="009430FA"/>
    <w:rsid w:val="00943242"/>
    <w:rsid w:val="00943375"/>
    <w:rsid w:val="0094341E"/>
    <w:rsid w:val="00943451"/>
    <w:rsid w:val="0094376B"/>
    <w:rsid w:val="00943882"/>
    <w:rsid w:val="00943A9E"/>
    <w:rsid w:val="00943BEA"/>
    <w:rsid w:val="00943C19"/>
    <w:rsid w:val="00943C66"/>
    <w:rsid w:val="00943DEF"/>
    <w:rsid w:val="00943F56"/>
    <w:rsid w:val="00944294"/>
    <w:rsid w:val="009443A0"/>
    <w:rsid w:val="0094449E"/>
    <w:rsid w:val="00944954"/>
    <w:rsid w:val="009449C6"/>
    <w:rsid w:val="009449D2"/>
    <w:rsid w:val="009449DC"/>
    <w:rsid w:val="009456CF"/>
    <w:rsid w:val="00945727"/>
    <w:rsid w:val="009457A0"/>
    <w:rsid w:val="0094586A"/>
    <w:rsid w:val="00945A71"/>
    <w:rsid w:val="00945B2F"/>
    <w:rsid w:val="00945F89"/>
    <w:rsid w:val="009460BD"/>
    <w:rsid w:val="0094612B"/>
    <w:rsid w:val="00946526"/>
    <w:rsid w:val="00946B59"/>
    <w:rsid w:val="00946C7E"/>
    <w:rsid w:val="00946CAB"/>
    <w:rsid w:val="00946F7F"/>
    <w:rsid w:val="00947391"/>
    <w:rsid w:val="009473F3"/>
    <w:rsid w:val="0094741D"/>
    <w:rsid w:val="0094757B"/>
    <w:rsid w:val="00947782"/>
    <w:rsid w:val="00947794"/>
    <w:rsid w:val="00947877"/>
    <w:rsid w:val="0094789F"/>
    <w:rsid w:val="00947AAC"/>
    <w:rsid w:val="00947D05"/>
    <w:rsid w:val="00947FDF"/>
    <w:rsid w:val="00950086"/>
    <w:rsid w:val="00950287"/>
    <w:rsid w:val="009502F8"/>
    <w:rsid w:val="009504BA"/>
    <w:rsid w:val="0095052E"/>
    <w:rsid w:val="009506FA"/>
    <w:rsid w:val="0095070F"/>
    <w:rsid w:val="00950776"/>
    <w:rsid w:val="00950786"/>
    <w:rsid w:val="009508E7"/>
    <w:rsid w:val="0095097E"/>
    <w:rsid w:val="00950A65"/>
    <w:rsid w:val="00950C2E"/>
    <w:rsid w:val="00950C84"/>
    <w:rsid w:val="00950CC0"/>
    <w:rsid w:val="00950E86"/>
    <w:rsid w:val="009510E5"/>
    <w:rsid w:val="009511D0"/>
    <w:rsid w:val="0095152B"/>
    <w:rsid w:val="00951924"/>
    <w:rsid w:val="009519DB"/>
    <w:rsid w:val="00952310"/>
    <w:rsid w:val="009529B5"/>
    <w:rsid w:val="00952D38"/>
    <w:rsid w:val="00953180"/>
    <w:rsid w:val="009534DF"/>
    <w:rsid w:val="0095355F"/>
    <w:rsid w:val="00953B8E"/>
    <w:rsid w:val="00953D84"/>
    <w:rsid w:val="00953DFE"/>
    <w:rsid w:val="00953F3D"/>
    <w:rsid w:val="00953F67"/>
    <w:rsid w:val="009542A1"/>
    <w:rsid w:val="009544CF"/>
    <w:rsid w:val="00954718"/>
    <w:rsid w:val="00954933"/>
    <w:rsid w:val="00954AC9"/>
    <w:rsid w:val="00954ADC"/>
    <w:rsid w:val="00954CE9"/>
    <w:rsid w:val="0095512F"/>
    <w:rsid w:val="009552C3"/>
    <w:rsid w:val="009552EB"/>
    <w:rsid w:val="009554BB"/>
    <w:rsid w:val="0095576E"/>
    <w:rsid w:val="0095586A"/>
    <w:rsid w:val="009558F6"/>
    <w:rsid w:val="00955925"/>
    <w:rsid w:val="00955B01"/>
    <w:rsid w:val="00955C05"/>
    <w:rsid w:val="00955CBA"/>
    <w:rsid w:val="00955D26"/>
    <w:rsid w:val="00955E59"/>
    <w:rsid w:val="00956547"/>
    <w:rsid w:val="00956A3E"/>
    <w:rsid w:val="00956A46"/>
    <w:rsid w:val="00956EDC"/>
    <w:rsid w:val="0095703B"/>
    <w:rsid w:val="009573E5"/>
    <w:rsid w:val="009578A1"/>
    <w:rsid w:val="00957B18"/>
    <w:rsid w:val="00957CD3"/>
    <w:rsid w:val="00957D8C"/>
    <w:rsid w:val="00957D90"/>
    <w:rsid w:val="00957FF6"/>
    <w:rsid w:val="0096006E"/>
    <w:rsid w:val="009600CF"/>
    <w:rsid w:val="009603A1"/>
    <w:rsid w:val="0096043F"/>
    <w:rsid w:val="00960587"/>
    <w:rsid w:val="00960E4F"/>
    <w:rsid w:val="0096102F"/>
    <w:rsid w:val="00961053"/>
    <w:rsid w:val="009610D2"/>
    <w:rsid w:val="009612AD"/>
    <w:rsid w:val="009613A1"/>
    <w:rsid w:val="009617F8"/>
    <w:rsid w:val="00961A5F"/>
    <w:rsid w:val="00961C15"/>
    <w:rsid w:val="009621D5"/>
    <w:rsid w:val="00962267"/>
    <w:rsid w:val="0096246D"/>
    <w:rsid w:val="00962557"/>
    <w:rsid w:val="00962A0B"/>
    <w:rsid w:val="0096304C"/>
    <w:rsid w:val="0096325B"/>
    <w:rsid w:val="009632F5"/>
    <w:rsid w:val="00963302"/>
    <w:rsid w:val="009635EF"/>
    <w:rsid w:val="00963675"/>
    <w:rsid w:val="00963749"/>
    <w:rsid w:val="00963873"/>
    <w:rsid w:val="009638CB"/>
    <w:rsid w:val="00963BE3"/>
    <w:rsid w:val="00963C5C"/>
    <w:rsid w:val="00963FBE"/>
    <w:rsid w:val="0096409F"/>
    <w:rsid w:val="009642E6"/>
    <w:rsid w:val="00964A32"/>
    <w:rsid w:val="00964BBB"/>
    <w:rsid w:val="00964C78"/>
    <w:rsid w:val="00964F75"/>
    <w:rsid w:val="00965080"/>
    <w:rsid w:val="009650BB"/>
    <w:rsid w:val="00965204"/>
    <w:rsid w:val="00965484"/>
    <w:rsid w:val="00965490"/>
    <w:rsid w:val="00965A19"/>
    <w:rsid w:val="00965BD3"/>
    <w:rsid w:val="00965EA7"/>
    <w:rsid w:val="00966247"/>
    <w:rsid w:val="00966702"/>
    <w:rsid w:val="00966E88"/>
    <w:rsid w:val="00966E98"/>
    <w:rsid w:val="00966EB9"/>
    <w:rsid w:val="00966EDE"/>
    <w:rsid w:val="00967243"/>
    <w:rsid w:val="00967611"/>
    <w:rsid w:val="009676C4"/>
    <w:rsid w:val="0096777E"/>
    <w:rsid w:val="009678ED"/>
    <w:rsid w:val="00967BA4"/>
    <w:rsid w:val="00967BBE"/>
    <w:rsid w:val="00967C93"/>
    <w:rsid w:val="00967FC2"/>
    <w:rsid w:val="009703D0"/>
    <w:rsid w:val="009706E0"/>
    <w:rsid w:val="00970754"/>
    <w:rsid w:val="009708D0"/>
    <w:rsid w:val="00970D57"/>
    <w:rsid w:val="00970D7D"/>
    <w:rsid w:val="00970DA0"/>
    <w:rsid w:val="00970EEC"/>
    <w:rsid w:val="0097107F"/>
    <w:rsid w:val="0097147E"/>
    <w:rsid w:val="0097182F"/>
    <w:rsid w:val="009719BC"/>
    <w:rsid w:val="00971B27"/>
    <w:rsid w:val="00971BBA"/>
    <w:rsid w:val="009722FB"/>
    <w:rsid w:val="009725C6"/>
    <w:rsid w:val="009727B7"/>
    <w:rsid w:val="00972868"/>
    <w:rsid w:val="009728DF"/>
    <w:rsid w:val="00972952"/>
    <w:rsid w:val="00972B72"/>
    <w:rsid w:val="00972D2D"/>
    <w:rsid w:val="00972D40"/>
    <w:rsid w:val="009730B6"/>
    <w:rsid w:val="00973218"/>
    <w:rsid w:val="0097322B"/>
    <w:rsid w:val="00973232"/>
    <w:rsid w:val="00973297"/>
    <w:rsid w:val="00973668"/>
    <w:rsid w:val="009738E0"/>
    <w:rsid w:val="009739A5"/>
    <w:rsid w:val="00973B67"/>
    <w:rsid w:val="00973D58"/>
    <w:rsid w:val="00973E12"/>
    <w:rsid w:val="00973F2E"/>
    <w:rsid w:val="00973F88"/>
    <w:rsid w:val="00974255"/>
    <w:rsid w:val="009749EB"/>
    <w:rsid w:val="00974A65"/>
    <w:rsid w:val="00974AD5"/>
    <w:rsid w:val="00974CE3"/>
    <w:rsid w:val="00974CEA"/>
    <w:rsid w:val="00974D92"/>
    <w:rsid w:val="00974E74"/>
    <w:rsid w:val="00974EE1"/>
    <w:rsid w:val="00974FE4"/>
    <w:rsid w:val="00975034"/>
    <w:rsid w:val="00975437"/>
    <w:rsid w:val="00975539"/>
    <w:rsid w:val="00975A3C"/>
    <w:rsid w:val="00975CFC"/>
    <w:rsid w:val="00975DBF"/>
    <w:rsid w:val="00975EF2"/>
    <w:rsid w:val="00976153"/>
    <w:rsid w:val="0097649C"/>
    <w:rsid w:val="00976669"/>
    <w:rsid w:val="00976827"/>
    <w:rsid w:val="009769B3"/>
    <w:rsid w:val="00976A00"/>
    <w:rsid w:val="00976D08"/>
    <w:rsid w:val="00976D40"/>
    <w:rsid w:val="00977059"/>
    <w:rsid w:val="009773FE"/>
    <w:rsid w:val="009776FF"/>
    <w:rsid w:val="00977A8D"/>
    <w:rsid w:val="00977D2E"/>
    <w:rsid w:val="00980413"/>
    <w:rsid w:val="00980523"/>
    <w:rsid w:val="00980BB0"/>
    <w:rsid w:val="00980F98"/>
    <w:rsid w:val="0098138F"/>
    <w:rsid w:val="0098156C"/>
    <w:rsid w:val="009817AF"/>
    <w:rsid w:val="00981CBC"/>
    <w:rsid w:val="00981D78"/>
    <w:rsid w:val="009823EC"/>
    <w:rsid w:val="00982463"/>
    <w:rsid w:val="00982485"/>
    <w:rsid w:val="009824CC"/>
    <w:rsid w:val="00982566"/>
    <w:rsid w:val="00982589"/>
    <w:rsid w:val="00982AC8"/>
    <w:rsid w:val="00983224"/>
    <w:rsid w:val="009832BA"/>
    <w:rsid w:val="00983625"/>
    <w:rsid w:val="00983705"/>
    <w:rsid w:val="009838F7"/>
    <w:rsid w:val="00983B27"/>
    <w:rsid w:val="00983C3D"/>
    <w:rsid w:val="00983EA5"/>
    <w:rsid w:val="0098428E"/>
    <w:rsid w:val="00984606"/>
    <w:rsid w:val="009847DE"/>
    <w:rsid w:val="00984B34"/>
    <w:rsid w:val="00984F33"/>
    <w:rsid w:val="0098512B"/>
    <w:rsid w:val="009852F1"/>
    <w:rsid w:val="00985435"/>
    <w:rsid w:val="0098544E"/>
    <w:rsid w:val="00985955"/>
    <w:rsid w:val="00985958"/>
    <w:rsid w:val="0098596E"/>
    <w:rsid w:val="00985A06"/>
    <w:rsid w:val="00985C88"/>
    <w:rsid w:val="00985D19"/>
    <w:rsid w:val="00985D39"/>
    <w:rsid w:val="00985D71"/>
    <w:rsid w:val="00986163"/>
    <w:rsid w:val="009861C3"/>
    <w:rsid w:val="00986262"/>
    <w:rsid w:val="009867D4"/>
    <w:rsid w:val="00986940"/>
    <w:rsid w:val="00986AA1"/>
    <w:rsid w:val="00986BAD"/>
    <w:rsid w:val="00986DA3"/>
    <w:rsid w:val="00986DDE"/>
    <w:rsid w:val="00987769"/>
    <w:rsid w:val="0098783B"/>
    <w:rsid w:val="00987875"/>
    <w:rsid w:val="00987881"/>
    <w:rsid w:val="00987926"/>
    <w:rsid w:val="00987AF4"/>
    <w:rsid w:val="00987B57"/>
    <w:rsid w:val="00987B77"/>
    <w:rsid w:val="00987E68"/>
    <w:rsid w:val="009901F4"/>
    <w:rsid w:val="009904EC"/>
    <w:rsid w:val="009906FC"/>
    <w:rsid w:val="009909DB"/>
    <w:rsid w:val="00990B57"/>
    <w:rsid w:val="00990B6A"/>
    <w:rsid w:val="00990C35"/>
    <w:rsid w:val="00990DE7"/>
    <w:rsid w:val="00991161"/>
    <w:rsid w:val="009911B0"/>
    <w:rsid w:val="00991238"/>
    <w:rsid w:val="009912A1"/>
    <w:rsid w:val="009913AF"/>
    <w:rsid w:val="00991526"/>
    <w:rsid w:val="00991557"/>
    <w:rsid w:val="009915CC"/>
    <w:rsid w:val="00991699"/>
    <w:rsid w:val="0099185D"/>
    <w:rsid w:val="0099192E"/>
    <w:rsid w:val="009919E7"/>
    <w:rsid w:val="00991A3E"/>
    <w:rsid w:val="00991AC3"/>
    <w:rsid w:val="00991E11"/>
    <w:rsid w:val="009921E2"/>
    <w:rsid w:val="00992324"/>
    <w:rsid w:val="009929BB"/>
    <w:rsid w:val="00992BE1"/>
    <w:rsid w:val="00992C1E"/>
    <w:rsid w:val="00993300"/>
    <w:rsid w:val="00993A4F"/>
    <w:rsid w:val="00993BCE"/>
    <w:rsid w:val="00993BF1"/>
    <w:rsid w:val="00993C19"/>
    <w:rsid w:val="00994352"/>
    <w:rsid w:val="00994426"/>
    <w:rsid w:val="00994524"/>
    <w:rsid w:val="00994664"/>
    <w:rsid w:val="009946A7"/>
    <w:rsid w:val="00994D18"/>
    <w:rsid w:val="00994FFA"/>
    <w:rsid w:val="0099508D"/>
    <w:rsid w:val="009950CC"/>
    <w:rsid w:val="00995338"/>
    <w:rsid w:val="0099572C"/>
    <w:rsid w:val="00995807"/>
    <w:rsid w:val="0099593F"/>
    <w:rsid w:val="00995AA6"/>
    <w:rsid w:val="00995E5F"/>
    <w:rsid w:val="00995F0F"/>
    <w:rsid w:val="00995F49"/>
    <w:rsid w:val="00995F57"/>
    <w:rsid w:val="00996099"/>
    <w:rsid w:val="00996215"/>
    <w:rsid w:val="0099625A"/>
    <w:rsid w:val="0099629C"/>
    <w:rsid w:val="00996351"/>
    <w:rsid w:val="00996F43"/>
    <w:rsid w:val="00997010"/>
    <w:rsid w:val="0099704F"/>
    <w:rsid w:val="009970FD"/>
    <w:rsid w:val="0099770D"/>
    <w:rsid w:val="0099776C"/>
    <w:rsid w:val="00997A0D"/>
    <w:rsid w:val="00997D37"/>
    <w:rsid w:val="00997E1F"/>
    <w:rsid w:val="00997F60"/>
    <w:rsid w:val="00997F96"/>
    <w:rsid w:val="009A000D"/>
    <w:rsid w:val="009A02EA"/>
    <w:rsid w:val="009A0324"/>
    <w:rsid w:val="009A03C8"/>
    <w:rsid w:val="009A03F6"/>
    <w:rsid w:val="009A05CE"/>
    <w:rsid w:val="009A0A17"/>
    <w:rsid w:val="009A0A20"/>
    <w:rsid w:val="009A0A98"/>
    <w:rsid w:val="009A0C3B"/>
    <w:rsid w:val="009A0DC1"/>
    <w:rsid w:val="009A110B"/>
    <w:rsid w:val="009A166F"/>
    <w:rsid w:val="009A1A20"/>
    <w:rsid w:val="009A1CB4"/>
    <w:rsid w:val="009A1EBB"/>
    <w:rsid w:val="009A1F40"/>
    <w:rsid w:val="009A21AC"/>
    <w:rsid w:val="009A23CE"/>
    <w:rsid w:val="009A2406"/>
    <w:rsid w:val="009A269F"/>
    <w:rsid w:val="009A2799"/>
    <w:rsid w:val="009A2B28"/>
    <w:rsid w:val="009A306B"/>
    <w:rsid w:val="009A30B2"/>
    <w:rsid w:val="009A30BD"/>
    <w:rsid w:val="009A331A"/>
    <w:rsid w:val="009A351E"/>
    <w:rsid w:val="009A355C"/>
    <w:rsid w:val="009A35A3"/>
    <w:rsid w:val="009A36E9"/>
    <w:rsid w:val="009A3B2E"/>
    <w:rsid w:val="009A3DA1"/>
    <w:rsid w:val="009A3E9D"/>
    <w:rsid w:val="009A4559"/>
    <w:rsid w:val="009A462C"/>
    <w:rsid w:val="009A486A"/>
    <w:rsid w:val="009A4A73"/>
    <w:rsid w:val="009A4A9F"/>
    <w:rsid w:val="009A4E28"/>
    <w:rsid w:val="009A4E8D"/>
    <w:rsid w:val="009A5084"/>
    <w:rsid w:val="009A50B7"/>
    <w:rsid w:val="009A52F7"/>
    <w:rsid w:val="009A5417"/>
    <w:rsid w:val="009A5428"/>
    <w:rsid w:val="009A5492"/>
    <w:rsid w:val="009A54C9"/>
    <w:rsid w:val="009A57DF"/>
    <w:rsid w:val="009A5905"/>
    <w:rsid w:val="009A5BAD"/>
    <w:rsid w:val="009A5F1B"/>
    <w:rsid w:val="009A62EC"/>
    <w:rsid w:val="009A6340"/>
    <w:rsid w:val="009A672F"/>
    <w:rsid w:val="009A673E"/>
    <w:rsid w:val="009A6A15"/>
    <w:rsid w:val="009A6B51"/>
    <w:rsid w:val="009A6B90"/>
    <w:rsid w:val="009A6B9F"/>
    <w:rsid w:val="009A6C56"/>
    <w:rsid w:val="009A6CC3"/>
    <w:rsid w:val="009A6DC4"/>
    <w:rsid w:val="009A6FE9"/>
    <w:rsid w:val="009A713D"/>
    <w:rsid w:val="009A7463"/>
    <w:rsid w:val="009A7508"/>
    <w:rsid w:val="009A75C1"/>
    <w:rsid w:val="009A779F"/>
    <w:rsid w:val="009A78A9"/>
    <w:rsid w:val="009A7BC4"/>
    <w:rsid w:val="009A7E22"/>
    <w:rsid w:val="009A7FC7"/>
    <w:rsid w:val="009B030A"/>
    <w:rsid w:val="009B04A7"/>
    <w:rsid w:val="009B0766"/>
    <w:rsid w:val="009B0769"/>
    <w:rsid w:val="009B09C2"/>
    <w:rsid w:val="009B0C45"/>
    <w:rsid w:val="009B0CCC"/>
    <w:rsid w:val="009B0E03"/>
    <w:rsid w:val="009B1329"/>
    <w:rsid w:val="009B1772"/>
    <w:rsid w:val="009B1888"/>
    <w:rsid w:val="009B188F"/>
    <w:rsid w:val="009B19CD"/>
    <w:rsid w:val="009B1E67"/>
    <w:rsid w:val="009B1EA8"/>
    <w:rsid w:val="009B201E"/>
    <w:rsid w:val="009B2053"/>
    <w:rsid w:val="009B2308"/>
    <w:rsid w:val="009B27D0"/>
    <w:rsid w:val="009B2B2E"/>
    <w:rsid w:val="009B2B66"/>
    <w:rsid w:val="009B2C60"/>
    <w:rsid w:val="009B2E73"/>
    <w:rsid w:val="009B2FB1"/>
    <w:rsid w:val="009B3142"/>
    <w:rsid w:val="009B326A"/>
    <w:rsid w:val="009B33B4"/>
    <w:rsid w:val="009B3434"/>
    <w:rsid w:val="009B352B"/>
    <w:rsid w:val="009B35D2"/>
    <w:rsid w:val="009B35FE"/>
    <w:rsid w:val="009B4402"/>
    <w:rsid w:val="009B449D"/>
    <w:rsid w:val="009B44FC"/>
    <w:rsid w:val="009B4A73"/>
    <w:rsid w:val="009B4D16"/>
    <w:rsid w:val="009B4D7E"/>
    <w:rsid w:val="009B50D9"/>
    <w:rsid w:val="009B52D2"/>
    <w:rsid w:val="009B53AC"/>
    <w:rsid w:val="009B5801"/>
    <w:rsid w:val="009B58D3"/>
    <w:rsid w:val="009B5976"/>
    <w:rsid w:val="009B5B32"/>
    <w:rsid w:val="009B5D28"/>
    <w:rsid w:val="009B5DB0"/>
    <w:rsid w:val="009B607D"/>
    <w:rsid w:val="009B615A"/>
    <w:rsid w:val="009B61ED"/>
    <w:rsid w:val="009B64D6"/>
    <w:rsid w:val="009B652E"/>
    <w:rsid w:val="009B669E"/>
    <w:rsid w:val="009B679C"/>
    <w:rsid w:val="009B6958"/>
    <w:rsid w:val="009B6AC9"/>
    <w:rsid w:val="009B6C2B"/>
    <w:rsid w:val="009B6F79"/>
    <w:rsid w:val="009B6FC4"/>
    <w:rsid w:val="009B728F"/>
    <w:rsid w:val="009B7498"/>
    <w:rsid w:val="009B77F2"/>
    <w:rsid w:val="009B7A5C"/>
    <w:rsid w:val="009B7C45"/>
    <w:rsid w:val="009B7CF6"/>
    <w:rsid w:val="009B7F5E"/>
    <w:rsid w:val="009C0022"/>
    <w:rsid w:val="009C0248"/>
    <w:rsid w:val="009C046B"/>
    <w:rsid w:val="009C057D"/>
    <w:rsid w:val="009C05AD"/>
    <w:rsid w:val="009C06BF"/>
    <w:rsid w:val="009C096F"/>
    <w:rsid w:val="009C106C"/>
    <w:rsid w:val="009C1105"/>
    <w:rsid w:val="009C115D"/>
    <w:rsid w:val="009C14B6"/>
    <w:rsid w:val="009C1991"/>
    <w:rsid w:val="009C1D76"/>
    <w:rsid w:val="009C1D94"/>
    <w:rsid w:val="009C1DFF"/>
    <w:rsid w:val="009C1F56"/>
    <w:rsid w:val="009C214B"/>
    <w:rsid w:val="009C21BC"/>
    <w:rsid w:val="009C265F"/>
    <w:rsid w:val="009C28DE"/>
    <w:rsid w:val="009C2A42"/>
    <w:rsid w:val="009C2B72"/>
    <w:rsid w:val="009C2CDF"/>
    <w:rsid w:val="009C2DE8"/>
    <w:rsid w:val="009C2E1E"/>
    <w:rsid w:val="009C312C"/>
    <w:rsid w:val="009C3181"/>
    <w:rsid w:val="009C32B2"/>
    <w:rsid w:val="009C3430"/>
    <w:rsid w:val="009C34C5"/>
    <w:rsid w:val="009C3753"/>
    <w:rsid w:val="009C37DA"/>
    <w:rsid w:val="009C3AA7"/>
    <w:rsid w:val="009C3BE4"/>
    <w:rsid w:val="009C3CA2"/>
    <w:rsid w:val="009C3D11"/>
    <w:rsid w:val="009C3D29"/>
    <w:rsid w:val="009C3E00"/>
    <w:rsid w:val="009C3F37"/>
    <w:rsid w:val="009C4288"/>
    <w:rsid w:val="009C451A"/>
    <w:rsid w:val="009C49F4"/>
    <w:rsid w:val="009C4CAA"/>
    <w:rsid w:val="009C4DC3"/>
    <w:rsid w:val="009C4E64"/>
    <w:rsid w:val="009C4FF0"/>
    <w:rsid w:val="009C532A"/>
    <w:rsid w:val="009C53E8"/>
    <w:rsid w:val="009C5B6F"/>
    <w:rsid w:val="009C5C3C"/>
    <w:rsid w:val="009C5D89"/>
    <w:rsid w:val="009C5D98"/>
    <w:rsid w:val="009C5E86"/>
    <w:rsid w:val="009C6075"/>
    <w:rsid w:val="009C607C"/>
    <w:rsid w:val="009C60FF"/>
    <w:rsid w:val="009C6154"/>
    <w:rsid w:val="009C62AB"/>
    <w:rsid w:val="009C659D"/>
    <w:rsid w:val="009C68F7"/>
    <w:rsid w:val="009C694D"/>
    <w:rsid w:val="009C6A16"/>
    <w:rsid w:val="009C6A48"/>
    <w:rsid w:val="009C6DA1"/>
    <w:rsid w:val="009C7035"/>
    <w:rsid w:val="009C707C"/>
    <w:rsid w:val="009C71B6"/>
    <w:rsid w:val="009C74AD"/>
    <w:rsid w:val="009C7801"/>
    <w:rsid w:val="009C78DE"/>
    <w:rsid w:val="009C7B43"/>
    <w:rsid w:val="009C7B61"/>
    <w:rsid w:val="009C7C03"/>
    <w:rsid w:val="009C7C6F"/>
    <w:rsid w:val="009C7CC4"/>
    <w:rsid w:val="009C7F28"/>
    <w:rsid w:val="009C7F9F"/>
    <w:rsid w:val="009D0131"/>
    <w:rsid w:val="009D0215"/>
    <w:rsid w:val="009D0261"/>
    <w:rsid w:val="009D0403"/>
    <w:rsid w:val="009D04A7"/>
    <w:rsid w:val="009D0532"/>
    <w:rsid w:val="009D0A4A"/>
    <w:rsid w:val="009D0A81"/>
    <w:rsid w:val="009D1020"/>
    <w:rsid w:val="009D10B4"/>
    <w:rsid w:val="009D10CB"/>
    <w:rsid w:val="009D12D4"/>
    <w:rsid w:val="009D147C"/>
    <w:rsid w:val="009D16AF"/>
    <w:rsid w:val="009D17D0"/>
    <w:rsid w:val="009D1A0D"/>
    <w:rsid w:val="009D1CB3"/>
    <w:rsid w:val="009D1E0F"/>
    <w:rsid w:val="009D1F45"/>
    <w:rsid w:val="009D1FF9"/>
    <w:rsid w:val="009D200A"/>
    <w:rsid w:val="009D2033"/>
    <w:rsid w:val="009D208A"/>
    <w:rsid w:val="009D232A"/>
    <w:rsid w:val="009D2700"/>
    <w:rsid w:val="009D286D"/>
    <w:rsid w:val="009D2B32"/>
    <w:rsid w:val="009D2C7C"/>
    <w:rsid w:val="009D33D0"/>
    <w:rsid w:val="009D363B"/>
    <w:rsid w:val="009D3C32"/>
    <w:rsid w:val="009D3D96"/>
    <w:rsid w:val="009D3F26"/>
    <w:rsid w:val="009D4263"/>
    <w:rsid w:val="009D42A7"/>
    <w:rsid w:val="009D434B"/>
    <w:rsid w:val="009D466F"/>
    <w:rsid w:val="009D4892"/>
    <w:rsid w:val="009D490E"/>
    <w:rsid w:val="009D4B78"/>
    <w:rsid w:val="009D4BE2"/>
    <w:rsid w:val="009D4EA1"/>
    <w:rsid w:val="009D51AE"/>
    <w:rsid w:val="009D52BD"/>
    <w:rsid w:val="009D54FE"/>
    <w:rsid w:val="009D5645"/>
    <w:rsid w:val="009D59A0"/>
    <w:rsid w:val="009D5ABA"/>
    <w:rsid w:val="009D5C3B"/>
    <w:rsid w:val="009D5C62"/>
    <w:rsid w:val="009D5E3E"/>
    <w:rsid w:val="009D5FB6"/>
    <w:rsid w:val="009D6312"/>
    <w:rsid w:val="009D633D"/>
    <w:rsid w:val="009D637C"/>
    <w:rsid w:val="009D63C2"/>
    <w:rsid w:val="009D64DA"/>
    <w:rsid w:val="009D6756"/>
    <w:rsid w:val="009D695D"/>
    <w:rsid w:val="009D6B5F"/>
    <w:rsid w:val="009D6C43"/>
    <w:rsid w:val="009D6EDB"/>
    <w:rsid w:val="009D735D"/>
    <w:rsid w:val="009D74FA"/>
    <w:rsid w:val="009D75C7"/>
    <w:rsid w:val="009D7A24"/>
    <w:rsid w:val="009D7FDF"/>
    <w:rsid w:val="009D7FE9"/>
    <w:rsid w:val="009E01C0"/>
    <w:rsid w:val="009E06A4"/>
    <w:rsid w:val="009E09C4"/>
    <w:rsid w:val="009E0A2A"/>
    <w:rsid w:val="009E0B2B"/>
    <w:rsid w:val="009E0B92"/>
    <w:rsid w:val="009E0C09"/>
    <w:rsid w:val="009E0C87"/>
    <w:rsid w:val="009E1005"/>
    <w:rsid w:val="009E1099"/>
    <w:rsid w:val="009E11BF"/>
    <w:rsid w:val="009E134E"/>
    <w:rsid w:val="009E1371"/>
    <w:rsid w:val="009E1422"/>
    <w:rsid w:val="009E188B"/>
    <w:rsid w:val="009E1B19"/>
    <w:rsid w:val="009E2067"/>
    <w:rsid w:val="009E2074"/>
    <w:rsid w:val="009E2085"/>
    <w:rsid w:val="009E2211"/>
    <w:rsid w:val="009E22BB"/>
    <w:rsid w:val="009E2430"/>
    <w:rsid w:val="009E2825"/>
    <w:rsid w:val="009E2864"/>
    <w:rsid w:val="009E291E"/>
    <w:rsid w:val="009E2E38"/>
    <w:rsid w:val="009E2E8A"/>
    <w:rsid w:val="009E2EE4"/>
    <w:rsid w:val="009E2FB4"/>
    <w:rsid w:val="009E3484"/>
    <w:rsid w:val="009E3758"/>
    <w:rsid w:val="009E375B"/>
    <w:rsid w:val="009E3772"/>
    <w:rsid w:val="009E3ADE"/>
    <w:rsid w:val="009E3B1F"/>
    <w:rsid w:val="009E3C32"/>
    <w:rsid w:val="009E43F7"/>
    <w:rsid w:val="009E4449"/>
    <w:rsid w:val="009E4584"/>
    <w:rsid w:val="009E4585"/>
    <w:rsid w:val="009E4676"/>
    <w:rsid w:val="009E46A9"/>
    <w:rsid w:val="009E4DE5"/>
    <w:rsid w:val="009E4FFE"/>
    <w:rsid w:val="009E52C0"/>
    <w:rsid w:val="009E5802"/>
    <w:rsid w:val="009E5A9E"/>
    <w:rsid w:val="009E5C9E"/>
    <w:rsid w:val="009E5F35"/>
    <w:rsid w:val="009E632C"/>
    <w:rsid w:val="009E6340"/>
    <w:rsid w:val="009E6353"/>
    <w:rsid w:val="009E6366"/>
    <w:rsid w:val="009E6411"/>
    <w:rsid w:val="009E655F"/>
    <w:rsid w:val="009E6763"/>
    <w:rsid w:val="009E67A1"/>
    <w:rsid w:val="009E6E26"/>
    <w:rsid w:val="009E6E4F"/>
    <w:rsid w:val="009E702C"/>
    <w:rsid w:val="009E707B"/>
    <w:rsid w:val="009E7239"/>
    <w:rsid w:val="009E72A9"/>
    <w:rsid w:val="009E76A5"/>
    <w:rsid w:val="009E77DB"/>
    <w:rsid w:val="009E7973"/>
    <w:rsid w:val="009E7BE8"/>
    <w:rsid w:val="009E7E5D"/>
    <w:rsid w:val="009E7FDF"/>
    <w:rsid w:val="009F01EF"/>
    <w:rsid w:val="009F0317"/>
    <w:rsid w:val="009F0763"/>
    <w:rsid w:val="009F0971"/>
    <w:rsid w:val="009F1164"/>
    <w:rsid w:val="009F1357"/>
    <w:rsid w:val="009F1426"/>
    <w:rsid w:val="009F155A"/>
    <w:rsid w:val="009F1C6C"/>
    <w:rsid w:val="009F1D35"/>
    <w:rsid w:val="009F1D94"/>
    <w:rsid w:val="009F2253"/>
    <w:rsid w:val="009F22F2"/>
    <w:rsid w:val="009F22FD"/>
    <w:rsid w:val="009F23C0"/>
    <w:rsid w:val="009F23D0"/>
    <w:rsid w:val="009F2454"/>
    <w:rsid w:val="009F28F2"/>
    <w:rsid w:val="009F2917"/>
    <w:rsid w:val="009F2DB1"/>
    <w:rsid w:val="009F2F14"/>
    <w:rsid w:val="009F2F29"/>
    <w:rsid w:val="009F30E2"/>
    <w:rsid w:val="009F3158"/>
    <w:rsid w:val="009F327E"/>
    <w:rsid w:val="009F3859"/>
    <w:rsid w:val="009F3C76"/>
    <w:rsid w:val="009F4082"/>
    <w:rsid w:val="009F447C"/>
    <w:rsid w:val="009F46BA"/>
    <w:rsid w:val="009F4A1F"/>
    <w:rsid w:val="009F4A21"/>
    <w:rsid w:val="009F4B4A"/>
    <w:rsid w:val="009F4C4F"/>
    <w:rsid w:val="009F4D39"/>
    <w:rsid w:val="009F4E2F"/>
    <w:rsid w:val="009F5660"/>
    <w:rsid w:val="009F56F4"/>
    <w:rsid w:val="009F5730"/>
    <w:rsid w:val="009F595F"/>
    <w:rsid w:val="009F59C1"/>
    <w:rsid w:val="009F59DD"/>
    <w:rsid w:val="009F59F5"/>
    <w:rsid w:val="009F5A47"/>
    <w:rsid w:val="009F5B65"/>
    <w:rsid w:val="009F5C44"/>
    <w:rsid w:val="009F6082"/>
    <w:rsid w:val="009F653C"/>
    <w:rsid w:val="009F6565"/>
    <w:rsid w:val="009F6599"/>
    <w:rsid w:val="009F6624"/>
    <w:rsid w:val="009F67EE"/>
    <w:rsid w:val="009F6A01"/>
    <w:rsid w:val="009F6A6B"/>
    <w:rsid w:val="009F6BC9"/>
    <w:rsid w:val="009F6EDF"/>
    <w:rsid w:val="009F72C3"/>
    <w:rsid w:val="009F74D9"/>
    <w:rsid w:val="009F74EE"/>
    <w:rsid w:val="009F77C0"/>
    <w:rsid w:val="009F783B"/>
    <w:rsid w:val="009F799E"/>
    <w:rsid w:val="009F79F9"/>
    <w:rsid w:val="009F7A05"/>
    <w:rsid w:val="00A002B5"/>
    <w:rsid w:val="00A005F7"/>
    <w:rsid w:val="00A00602"/>
    <w:rsid w:val="00A0065D"/>
    <w:rsid w:val="00A0097C"/>
    <w:rsid w:val="00A009F1"/>
    <w:rsid w:val="00A00BB2"/>
    <w:rsid w:val="00A00D15"/>
    <w:rsid w:val="00A00DFB"/>
    <w:rsid w:val="00A013EC"/>
    <w:rsid w:val="00A015A7"/>
    <w:rsid w:val="00A01736"/>
    <w:rsid w:val="00A01856"/>
    <w:rsid w:val="00A01BE1"/>
    <w:rsid w:val="00A01CA2"/>
    <w:rsid w:val="00A0236F"/>
    <w:rsid w:val="00A02540"/>
    <w:rsid w:val="00A02726"/>
    <w:rsid w:val="00A0279D"/>
    <w:rsid w:val="00A028D9"/>
    <w:rsid w:val="00A029B4"/>
    <w:rsid w:val="00A02B70"/>
    <w:rsid w:val="00A03047"/>
    <w:rsid w:val="00A03427"/>
    <w:rsid w:val="00A0355B"/>
    <w:rsid w:val="00A0361C"/>
    <w:rsid w:val="00A03839"/>
    <w:rsid w:val="00A03880"/>
    <w:rsid w:val="00A03A53"/>
    <w:rsid w:val="00A03B2A"/>
    <w:rsid w:val="00A03D9B"/>
    <w:rsid w:val="00A03E35"/>
    <w:rsid w:val="00A0414E"/>
    <w:rsid w:val="00A0427A"/>
    <w:rsid w:val="00A044BB"/>
    <w:rsid w:val="00A044D1"/>
    <w:rsid w:val="00A04618"/>
    <w:rsid w:val="00A046C6"/>
    <w:rsid w:val="00A04840"/>
    <w:rsid w:val="00A04947"/>
    <w:rsid w:val="00A049B6"/>
    <w:rsid w:val="00A04AE1"/>
    <w:rsid w:val="00A059F3"/>
    <w:rsid w:val="00A05B3F"/>
    <w:rsid w:val="00A05C63"/>
    <w:rsid w:val="00A05CA4"/>
    <w:rsid w:val="00A05D8C"/>
    <w:rsid w:val="00A05D9F"/>
    <w:rsid w:val="00A0605A"/>
    <w:rsid w:val="00A06184"/>
    <w:rsid w:val="00A06261"/>
    <w:rsid w:val="00A062F6"/>
    <w:rsid w:val="00A066B1"/>
    <w:rsid w:val="00A06EE2"/>
    <w:rsid w:val="00A071ED"/>
    <w:rsid w:val="00A07258"/>
    <w:rsid w:val="00A07269"/>
    <w:rsid w:val="00A0748F"/>
    <w:rsid w:val="00A07906"/>
    <w:rsid w:val="00A0799D"/>
    <w:rsid w:val="00A07AAA"/>
    <w:rsid w:val="00A07AD4"/>
    <w:rsid w:val="00A07D72"/>
    <w:rsid w:val="00A07F41"/>
    <w:rsid w:val="00A1009D"/>
    <w:rsid w:val="00A1031D"/>
    <w:rsid w:val="00A105CE"/>
    <w:rsid w:val="00A10810"/>
    <w:rsid w:val="00A10C41"/>
    <w:rsid w:val="00A10CF9"/>
    <w:rsid w:val="00A10D16"/>
    <w:rsid w:val="00A10D32"/>
    <w:rsid w:val="00A10DDD"/>
    <w:rsid w:val="00A10ED9"/>
    <w:rsid w:val="00A115CC"/>
    <w:rsid w:val="00A11706"/>
    <w:rsid w:val="00A11B9F"/>
    <w:rsid w:val="00A11C25"/>
    <w:rsid w:val="00A11CE5"/>
    <w:rsid w:val="00A11E71"/>
    <w:rsid w:val="00A120C7"/>
    <w:rsid w:val="00A12277"/>
    <w:rsid w:val="00A1237C"/>
    <w:rsid w:val="00A1239C"/>
    <w:rsid w:val="00A1253F"/>
    <w:rsid w:val="00A125E6"/>
    <w:rsid w:val="00A126E4"/>
    <w:rsid w:val="00A1271F"/>
    <w:rsid w:val="00A127AF"/>
    <w:rsid w:val="00A128AC"/>
    <w:rsid w:val="00A12AD7"/>
    <w:rsid w:val="00A13174"/>
    <w:rsid w:val="00A1329A"/>
    <w:rsid w:val="00A132B4"/>
    <w:rsid w:val="00A133A6"/>
    <w:rsid w:val="00A134AC"/>
    <w:rsid w:val="00A1375B"/>
    <w:rsid w:val="00A13884"/>
    <w:rsid w:val="00A138F9"/>
    <w:rsid w:val="00A13A48"/>
    <w:rsid w:val="00A13DFE"/>
    <w:rsid w:val="00A13E82"/>
    <w:rsid w:val="00A13FC6"/>
    <w:rsid w:val="00A14009"/>
    <w:rsid w:val="00A1431D"/>
    <w:rsid w:val="00A14659"/>
    <w:rsid w:val="00A1465B"/>
    <w:rsid w:val="00A146B5"/>
    <w:rsid w:val="00A14779"/>
    <w:rsid w:val="00A1487C"/>
    <w:rsid w:val="00A14990"/>
    <w:rsid w:val="00A14BF6"/>
    <w:rsid w:val="00A14E11"/>
    <w:rsid w:val="00A151D0"/>
    <w:rsid w:val="00A1577A"/>
    <w:rsid w:val="00A15A96"/>
    <w:rsid w:val="00A15AC8"/>
    <w:rsid w:val="00A15CD7"/>
    <w:rsid w:val="00A15D44"/>
    <w:rsid w:val="00A16039"/>
    <w:rsid w:val="00A1605F"/>
    <w:rsid w:val="00A162D6"/>
    <w:rsid w:val="00A1644C"/>
    <w:rsid w:val="00A16747"/>
    <w:rsid w:val="00A16D8D"/>
    <w:rsid w:val="00A16DA7"/>
    <w:rsid w:val="00A170DA"/>
    <w:rsid w:val="00A172AA"/>
    <w:rsid w:val="00A1774E"/>
    <w:rsid w:val="00A17849"/>
    <w:rsid w:val="00A178EE"/>
    <w:rsid w:val="00A200D2"/>
    <w:rsid w:val="00A2015F"/>
    <w:rsid w:val="00A20187"/>
    <w:rsid w:val="00A2026B"/>
    <w:rsid w:val="00A205C8"/>
    <w:rsid w:val="00A20650"/>
    <w:rsid w:val="00A207C0"/>
    <w:rsid w:val="00A20937"/>
    <w:rsid w:val="00A20AF9"/>
    <w:rsid w:val="00A20DD7"/>
    <w:rsid w:val="00A20FD1"/>
    <w:rsid w:val="00A213EC"/>
    <w:rsid w:val="00A218FF"/>
    <w:rsid w:val="00A21B8B"/>
    <w:rsid w:val="00A21C97"/>
    <w:rsid w:val="00A21E2C"/>
    <w:rsid w:val="00A21F11"/>
    <w:rsid w:val="00A22443"/>
    <w:rsid w:val="00A22AA9"/>
    <w:rsid w:val="00A22EEE"/>
    <w:rsid w:val="00A22FA9"/>
    <w:rsid w:val="00A230BA"/>
    <w:rsid w:val="00A2314B"/>
    <w:rsid w:val="00A2339B"/>
    <w:rsid w:val="00A235BD"/>
    <w:rsid w:val="00A23702"/>
    <w:rsid w:val="00A23926"/>
    <w:rsid w:val="00A23A11"/>
    <w:rsid w:val="00A23B25"/>
    <w:rsid w:val="00A23D8D"/>
    <w:rsid w:val="00A23EED"/>
    <w:rsid w:val="00A2467F"/>
    <w:rsid w:val="00A24748"/>
    <w:rsid w:val="00A24929"/>
    <w:rsid w:val="00A24C0C"/>
    <w:rsid w:val="00A24DB2"/>
    <w:rsid w:val="00A251AC"/>
    <w:rsid w:val="00A25275"/>
    <w:rsid w:val="00A25283"/>
    <w:rsid w:val="00A25448"/>
    <w:rsid w:val="00A2563D"/>
    <w:rsid w:val="00A25991"/>
    <w:rsid w:val="00A259BE"/>
    <w:rsid w:val="00A25A74"/>
    <w:rsid w:val="00A25B54"/>
    <w:rsid w:val="00A25C69"/>
    <w:rsid w:val="00A25CE1"/>
    <w:rsid w:val="00A260C9"/>
    <w:rsid w:val="00A261F6"/>
    <w:rsid w:val="00A26541"/>
    <w:rsid w:val="00A2669C"/>
    <w:rsid w:val="00A26761"/>
    <w:rsid w:val="00A26A1E"/>
    <w:rsid w:val="00A26A28"/>
    <w:rsid w:val="00A26D1C"/>
    <w:rsid w:val="00A26E6C"/>
    <w:rsid w:val="00A2724B"/>
    <w:rsid w:val="00A2759E"/>
    <w:rsid w:val="00A2786C"/>
    <w:rsid w:val="00A27C7C"/>
    <w:rsid w:val="00A27DE3"/>
    <w:rsid w:val="00A27F2C"/>
    <w:rsid w:val="00A30457"/>
    <w:rsid w:val="00A304E3"/>
    <w:rsid w:val="00A30567"/>
    <w:rsid w:val="00A30583"/>
    <w:rsid w:val="00A3061A"/>
    <w:rsid w:val="00A30CE6"/>
    <w:rsid w:val="00A31090"/>
    <w:rsid w:val="00A31233"/>
    <w:rsid w:val="00A3123A"/>
    <w:rsid w:val="00A3132C"/>
    <w:rsid w:val="00A31332"/>
    <w:rsid w:val="00A31464"/>
    <w:rsid w:val="00A3152B"/>
    <w:rsid w:val="00A31696"/>
    <w:rsid w:val="00A31816"/>
    <w:rsid w:val="00A318C6"/>
    <w:rsid w:val="00A31A86"/>
    <w:rsid w:val="00A31C68"/>
    <w:rsid w:val="00A31E64"/>
    <w:rsid w:val="00A32142"/>
    <w:rsid w:val="00A321D1"/>
    <w:rsid w:val="00A3260E"/>
    <w:rsid w:val="00A327EA"/>
    <w:rsid w:val="00A32907"/>
    <w:rsid w:val="00A32A8A"/>
    <w:rsid w:val="00A32AC9"/>
    <w:rsid w:val="00A32B61"/>
    <w:rsid w:val="00A32C6A"/>
    <w:rsid w:val="00A32FFC"/>
    <w:rsid w:val="00A3304C"/>
    <w:rsid w:val="00A33428"/>
    <w:rsid w:val="00A335A0"/>
    <w:rsid w:val="00A33638"/>
    <w:rsid w:val="00A3373C"/>
    <w:rsid w:val="00A33760"/>
    <w:rsid w:val="00A3388B"/>
    <w:rsid w:val="00A33D76"/>
    <w:rsid w:val="00A34053"/>
    <w:rsid w:val="00A342A3"/>
    <w:rsid w:val="00A343C8"/>
    <w:rsid w:val="00A34577"/>
    <w:rsid w:val="00A34911"/>
    <w:rsid w:val="00A34B40"/>
    <w:rsid w:val="00A34B51"/>
    <w:rsid w:val="00A34BF5"/>
    <w:rsid w:val="00A34CB0"/>
    <w:rsid w:val="00A34D20"/>
    <w:rsid w:val="00A34DFD"/>
    <w:rsid w:val="00A3501E"/>
    <w:rsid w:val="00A3523A"/>
    <w:rsid w:val="00A3531D"/>
    <w:rsid w:val="00A353EB"/>
    <w:rsid w:val="00A3582E"/>
    <w:rsid w:val="00A35A86"/>
    <w:rsid w:val="00A35D76"/>
    <w:rsid w:val="00A35F46"/>
    <w:rsid w:val="00A35F8F"/>
    <w:rsid w:val="00A365C9"/>
    <w:rsid w:val="00A36619"/>
    <w:rsid w:val="00A36836"/>
    <w:rsid w:val="00A37008"/>
    <w:rsid w:val="00A374B4"/>
    <w:rsid w:val="00A3754B"/>
    <w:rsid w:val="00A3780D"/>
    <w:rsid w:val="00A37880"/>
    <w:rsid w:val="00A37A04"/>
    <w:rsid w:val="00A37A4F"/>
    <w:rsid w:val="00A37B11"/>
    <w:rsid w:val="00A37C77"/>
    <w:rsid w:val="00A37C85"/>
    <w:rsid w:val="00A37D6E"/>
    <w:rsid w:val="00A37EF7"/>
    <w:rsid w:val="00A40034"/>
    <w:rsid w:val="00A400B8"/>
    <w:rsid w:val="00A40177"/>
    <w:rsid w:val="00A40335"/>
    <w:rsid w:val="00A40470"/>
    <w:rsid w:val="00A4070F"/>
    <w:rsid w:val="00A4071C"/>
    <w:rsid w:val="00A40934"/>
    <w:rsid w:val="00A40B32"/>
    <w:rsid w:val="00A411BA"/>
    <w:rsid w:val="00A41339"/>
    <w:rsid w:val="00A41480"/>
    <w:rsid w:val="00A41508"/>
    <w:rsid w:val="00A4157C"/>
    <w:rsid w:val="00A416A5"/>
    <w:rsid w:val="00A41746"/>
    <w:rsid w:val="00A41926"/>
    <w:rsid w:val="00A41A32"/>
    <w:rsid w:val="00A41E26"/>
    <w:rsid w:val="00A42528"/>
    <w:rsid w:val="00A428E1"/>
    <w:rsid w:val="00A429A7"/>
    <w:rsid w:val="00A42A26"/>
    <w:rsid w:val="00A42B45"/>
    <w:rsid w:val="00A42B49"/>
    <w:rsid w:val="00A42BC8"/>
    <w:rsid w:val="00A42E8F"/>
    <w:rsid w:val="00A432BF"/>
    <w:rsid w:val="00A432D2"/>
    <w:rsid w:val="00A43432"/>
    <w:rsid w:val="00A4365B"/>
    <w:rsid w:val="00A43922"/>
    <w:rsid w:val="00A4396A"/>
    <w:rsid w:val="00A4397B"/>
    <w:rsid w:val="00A43C4B"/>
    <w:rsid w:val="00A43D7A"/>
    <w:rsid w:val="00A43E44"/>
    <w:rsid w:val="00A43F04"/>
    <w:rsid w:val="00A43F35"/>
    <w:rsid w:val="00A43F54"/>
    <w:rsid w:val="00A441DD"/>
    <w:rsid w:val="00A441FA"/>
    <w:rsid w:val="00A44AAB"/>
    <w:rsid w:val="00A44B00"/>
    <w:rsid w:val="00A44C18"/>
    <w:rsid w:val="00A44DA3"/>
    <w:rsid w:val="00A44F2F"/>
    <w:rsid w:val="00A44FAE"/>
    <w:rsid w:val="00A45124"/>
    <w:rsid w:val="00A4513F"/>
    <w:rsid w:val="00A451EF"/>
    <w:rsid w:val="00A45AB6"/>
    <w:rsid w:val="00A45C3C"/>
    <w:rsid w:val="00A460F4"/>
    <w:rsid w:val="00A46313"/>
    <w:rsid w:val="00A465F0"/>
    <w:rsid w:val="00A46653"/>
    <w:rsid w:val="00A466EB"/>
    <w:rsid w:val="00A46804"/>
    <w:rsid w:val="00A46BCA"/>
    <w:rsid w:val="00A46CD4"/>
    <w:rsid w:val="00A46F59"/>
    <w:rsid w:val="00A47060"/>
    <w:rsid w:val="00A47264"/>
    <w:rsid w:val="00A47330"/>
    <w:rsid w:val="00A47484"/>
    <w:rsid w:val="00A474F0"/>
    <w:rsid w:val="00A4767A"/>
    <w:rsid w:val="00A477CC"/>
    <w:rsid w:val="00A47A2E"/>
    <w:rsid w:val="00A47FB5"/>
    <w:rsid w:val="00A5030A"/>
    <w:rsid w:val="00A506F5"/>
    <w:rsid w:val="00A509CC"/>
    <w:rsid w:val="00A50A6F"/>
    <w:rsid w:val="00A50BB6"/>
    <w:rsid w:val="00A5107D"/>
    <w:rsid w:val="00A5123A"/>
    <w:rsid w:val="00A512DF"/>
    <w:rsid w:val="00A5130C"/>
    <w:rsid w:val="00A513EF"/>
    <w:rsid w:val="00A51937"/>
    <w:rsid w:val="00A51BBF"/>
    <w:rsid w:val="00A51EEC"/>
    <w:rsid w:val="00A51F1A"/>
    <w:rsid w:val="00A52328"/>
    <w:rsid w:val="00A52586"/>
    <w:rsid w:val="00A52695"/>
    <w:rsid w:val="00A5291C"/>
    <w:rsid w:val="00A529A0"/>
    <w:rsid w:val="00A52AA4"/>
    <w:rsid w:val="00A52E03"/>
    <w:rsid w:val="00A52F26"/>
    <w:rsid w:val="00A530FA"/>
    <w:rsid w:val="00A53314"/>
    <w:rsid w:val="00A5364E"/>
    <w:rsid w:val="00A53660"/>
    <w:rsid w:val="00A536D6"/>
    <w:rsid w:val="00A5373B"/>
    <w:rsid w:val="00A53927"/>
    <w:rsid w:val="00A539CB"/>
    <w:rsid w:val="00A53A45"/>
    <w:rsid w:val="00A53BE5"/>
    <w:rsid w:val="00A53D24"/>
    <w:rsid w:val="00A53E4F"/>
    <w:rsid w:val="00A5446D"/>
    <w:rsid w:val="00A54736"/>
    <w:rsid w:val="00A54830"/>
    <w:rsid w:val="00A548F8"/>
    <w:rsid w:val="00A54AB5"/>
    <w:rsid w:val="00A54E96"/>
    <w:rsid w:val="00A54EE8"/>
    <w:rsid w:val="00A54F85"/>
    <w:rsid w:val="00A55529"/>
    <w:rsid w:val="00A55617"/>
    <w:rsid w:val="00A557E3"/>
    <w:rsid w:val="00A55996"/>
    <w:rsid w:val="00A55F36"/>
    <w:rsid w:val="00A55FC0"/>
    <w:rsid w:val="00A567C9"/>
    <w:rsid w:val="00A56952"/>
    <w:rsid w:val="00A56A2A"/>
    <w:rsid w:val="00A56A2B"/>
    <w:rsid w:val="00A56F6C"/>
    <w:rsid w:val="00A56F75"/>
    <w:rsid w:val="00A56F7B"/>
    <w:rsid w:val="00A56FAF"/>
    <w:rsid w:val="00A57178"/>
    <w:rsid w:val="00A57455"/>
    <w:rsid w:val="00A57468"/>
    <w:rsid w:val="00A5747F"/>
    <w:rsid w:val="00A5766C"/>
    <w:rsid w:val="00A577AF"/>
    <w:rsid w:val="00A57815"/>
    <w:rsid w:val="00A5790D"/>
    <w:rsid w:val="00A57C84"/>
    <w:rsid w:val="00A60145"/>
    <w:rsid w:val="00A6026B"/>
    <w:rsid w:val="00A6027A"/>
    <w:rsid w:val="00A60370"/>
    <w:rsid w:val="00A608D0"/>
    <w:rsid w:val="00A60A99"/>
    <w:rsid w:val="00A6160E"/>
    <w:rsid w:val="00A61AE3"/>
    <w:rsid w:val="00A62015"/>
    <w:rsid w:val="00A62345"/>
    <w:rsid w:val="00A6248A"/>
    <w:rsid w:val="00A62770"/>
    <w:rsid w:val="00A62B8C"/>
    <w:rsid w:val="00A62CEC"/>
    <w:rsid w:val="00A63088"/>
    <w:rsid w:val="00A6339E"/>
    <w:rsid w:val="00A63563"/>
    <w:rsid w:val="00A635AE"/>
    <w:rsid w:val="00A63916"/>
    <w:rsid w:val="00A63B20"/>
    <w:rsid w:val="00A63EFB"/>
    <w:rsid w:val="00A64295"/>
    <w:rsid w:val="00A643D0"/>
    <w:rsid w:val="00A644E1"/>
    <w:rsid w:val="00A6470B"/>
    <w:rsid w:val="00A64B24"/>
    <w:rsid w:val="00A64B57"/>
    <w:rsid w:val="00A64D35"/>
    <w:rsid w:val="00A650EA"/>
    <w:rsid w:val="00A65229"/>
    <w:rsid w:val="00A65472"/>
    <w:rsid w:val="00A654D4"/>
    <w:rsid w:val="00A65514"/>
    <w:rsid w:val="00A6551E"/>
    <w:rsid w:val="00A657FC"/>
    <w:rsid w:val="00A65864"/>
    <w:rsid w:val="00A65DE3"/>
    <w:rsid w:val="00A6600B"/>
    <w:rsid w:val="00A661A5"/>
    <w:rsid w:val="00A663E1"/>
    <w:rsid w:val="00A66443"/>
    <w:rsid w:val="00A66733"/>
    <w:rsid w:val="00A668AB"/>
    <w:rsid w:val="00A6695F"/>
    <w:rsid w:val="00A66E1C"/>
    <w:rsid w:val="00A66EE5"/>
    <w:rsid w:val="00A66F78"/>
    <w:rsid w:val="00A6736C"/>
    <w:rsid w:val="00A675D0"/>
    <w:rsid w:val="00A677D4"/>
    <w:rsid w:val="00A67D20"/>
    <w:rsid w:val="00A67E22"/>
    <w:rsid w:val="00A67E7E"/>
    <w:rsid w:val="00A67EA8"/>
    <w:rsid w:val="00A67F10"/>
    <w:rsid w:val="00A67FC2"/>
    <w:rsid w:val="00A70493"/>
    <w:rsid w:val="00A7064A"/>
    <w:rsid w:val="00A70770"/>
    <w:rsid w:val="00A70A58"/>
    <w:rsid w:val="00A70AE6"/>
    <w:rsid w:val="00A70C2E"/>
    <w:rsid w:val="00A70E96"/>
    <w:rsid w:val="00A70F2F"/>
    <w:rsid w:val="00A711B0"/>
    <w:rsid w:val="00A7126C"/>
    <w:rsid w:val="00A712CB"/>
    <w:rsid w:val="00A71990"/>
    <w:rsid w:val="00A719EB"/>
    <w:rsid w:val="00A72193"/>
    <w:rsid w:val="00A72414"/>
    <w:rsid w:val="00A724A7"/>
    <w:rsid w:val="00A726FB"/>
    <w:rsid w:val="00A72715"/>
    <w:rsid w:val="00A72A2C"/>
    <w:rsid w:val="00A72AA6"/>
    <w:rsid w:val="00A7305B"/>
    <w:rsid w:val="00A732CF"/>
    <w:rsid w:val="00A73316"/>
    <w:rsid w:val="00A735B1"/>
    <w:rsid w:val="00A73BF2"/>
    <w:rsid w:val="00A73E45"/>
    <w:rsid w:val="00A73FAC"/>
    <w:rsid w:val="00A740CF"/>
    <w:rsid w:val="00A74139"/>
    <w:rsid w:val="00A742A0"/>
    <w:rsid w:val="00A74312"/>
    <w:rsid w:val="00A744AC"/>
    <w:rsid w:val="00A74709"/>
    <w:rsid w:val="00A74925"/>
    <w:rsid w:val="00A74985"/>
    <w:rsid w:val="00A74AEA"/>
    <w:rsid w:val="00A74B09"/>
    <w:rsid w:val="00A74C24"/>
    <w:rsid w:val="00A74C41"/>
    <w:rsid w:val="00A74EBF"/>
    <w:rsid w:val="00A74ECD"/>
    <w:rsid w:val="00A752F1"/>
    <w:rsid w:val="00A755C3"/>
    <w:rsid w:val="00A75933"/>
    <w:rsid w:val="00A759E6"/>
    <w:rsid w:val="00A762F2"/>
    <w:rsid w:val="00A76381"/>
    <w:rsid w:val="00A7646D"/>
    <w:rsid w:val="00A76498"/>
    <w:rsid w:val="00A765C8"/>
    <w:rsid w:val="00A76703"/>
    <w:rsid w:val="00A76915"/>
    <w:rsid w:val="00A76B17"/>
    <w:rsid w:val="00A76D3F"/>
    <w:rsid w:val="00A76DA6"/>
    <w:rsid w:val="00A76F7E"/>
    <w:rsid w:val="00A7707F"/>
    <w:rsid w:val="00A77270"/>
    <w:rsid w:val="00A777D5"/>
    <w:rsid w:val="00A77AA0"/>
    <w:rsid w:val="00A77B32"/>
    <w:rsid w:val="00A77D19"/>
    <w:rsid w:val="00A80025"/>
    <w:rsid w:val="00A806F1"/>
    <w:rsid w:val="00A80752"/>
    <w:rsid w:val="00A807DD"/>
    <w:rsid w:val="00A80AB0"/>
    <w:rsid w:val="00A80BE2"/>
    <w:rsid w:val="00A80EDF"/>
    <w:rsid w:val="00A81559"/>
    <w:rsid w:val="00A817FC"/>
    <w:rsid w:val="00A81877"/>
    <w:rsid w:val="00A81BDA"/>
    <w:rsid w:val="00A81DBB"/>
    <w:rsid w:val="00A81F5A"/>
    <w:rsid w:val="00A8223D"/>
    <w:rsid w:val="00A82246"/>
    <w:rsid w:val="00A825D3"/>
    <w:rsid w:val="00A8267F"/>
    <w:rsid w:val="00A82727"/>
    <w:rsid w:val="00A82895"/>
    <w:rsid w:val="00A82A14"/>
    <w:rsid w:val="00A82A6C"/>
    <w:rsid w:val="00A82C4D"/>
    <w:rsid w:val="00A82EEB"/>
    <w:rsid w:val="00A83070"/>
    <w:rsid w:val="00A831F3"/>
    <w:rsid w:val="00A831F4"/>
    <w:rsid w:val="00A8338E"/>
    <w:rsid w:val="00A8354D"/>
    <w:rsid w:val="00A8373D"/>
    <w:rsid w:val="00A8382C"/>
    <w:rsid w:val="00A838A3"/>
    <w:rsid w:val="00A83942"/>
    <w:rsid w:val="00A83948"/>
    <w:rsid w:val="00A83A8D"/>
    <w:rsid w:val="00A83C4B"/>
    <w:rsid w:val="00A83E1C"/>
    <w:rsid w:val="00A83FCB"/>
    <w:rsid w:val="00A8408A"/>
    <w:rsid w:val="00A840A3"/>
    <w:rsid w:val="00A8414E"/>
    <w:rsid w:val="00A841AC"/>
    <w:rsid w:val="00A8444E"/>
    <w:rsid w:val="00A845C0"/>
    <w:rsid w:val="00A8462D"/>
    <w:rsid w:val="00A84753"/>
    <w:rsid w:val="00A84AE0"/>
    <w:rsid w:val="00A84AED"/>
    <w:rsid w:val="00A84E18"/>
    <w:rsid w:val="00A84E39"/>
    <w:rsid w:val="00A84F55"/>
    <w:rsid w:val="00A85087"/>
    <w:rsid w:val="00A850C0"/>
    <w:rsid w:val="00A852FE"/>
    <w:rsid w:val="00A854B0"/>
    <w:rsid w:val="00A854CC"/>
    <w:rsid w:val="00A85C2C"/>
    <w:rsid w:val="00A85C79"/>
    <w:rsid w:val="00A85C9F"/>
    <w:rsid w:val="00A85CD3"/>
    <w:rsid w:val="00A85D17"/>
    <w:rsid w:val="00A8609C"/>
    <w:rsid w:val="00A8656B"/>
    <w:rsid w:val="00A869B4"/>
    <w:rsid w:val="00A869CC"/>
    <w:rsid w:val="00A869DE"/>
    <w:rsid w:val="00A86AF5"/>
    <w:rsid w:val="00A86B3E"/>
    <w:rsid w:val="00A86F4F"/>
    <w:rsid w:val="00A87212"/>
    <w:rsid w:val="00A87409"/>
    <w:rsid w:val="00A8753B"/>
    <w:rsid w:val="00A87986"/>
    <w:rsid w:val="00A87B3E"/>
    <w:rsid w:val="00A87CFE"/>
    <w:rsid w:val="00A9008E"/>
    <w:rsid w:val="00A90171"/>
    <w:rsid w:val="00A90197"/>
    <w:rsid w:val="00A901D0"/>
    <w:rsid w:val="00A90395"/>
    <w:rsid w:val="00A9042A"/>
    <w:rsid w:val="00A904A9"/>
    <w:rsid w:val="00A905BA"/>
    <w:rsid w:val="00A910ED"/>
    <w:rsid w:val="00A91110"/>
    <w:rsid w:val="00A912E8"/>
    <w:rsid w:val="00A9131A"/>
    <w:rsid w:val="00A91503"/>
    <w:rsid w:val="00A91CD6"/>
    <w:rsid w:val="00A91ED5"/>
    <w:rsid w:val="00A91EE8"/>
    <w:rsid w:val="00A92373"/>
    <w:rsid w:val="00A926D8"/>
    <w:rsid w:val="00A92EE9"/>
    <w:rsid w:val="00A93319"/>
    <w:rsid w:val="00A933EC"/>
    <w:rsid w:val="00A9342A"/>
    <w:rsid w:val="00A935D1"/>
    <w:rsid w:val="00A93665"/>
    <w:rsid w:val="00A936F1"/>
    <w:rsid w:val="00A9378B"/>
    <w:rsid w:val="00A93850"/>
    <w:rsid w:val="00A9385B"/>
    <w:rsid w:val="00A93C5C"/>
    <w:rsid w:val="00A93CA3"/>
    <w:rsid w:val="00A93CF1"/>
    <w:rsid w:val="00A93D49"/>
    <w:rsid w:val="00A93EB0"/>
    <w:rsid w:val="00A93F01"/>
    <w:rsid w:val="00A940F0"/>
    <w:rsid w:val="00A94397"/>
    <w:rsid w:val="00A9458A"/>
    <w:rsid w:val="00A945DD"/>
    <w:rsid w:val="00A94AE3"/>
    <w:rsid w:val="00A94D49"/>
    <w:rsid w:val="00A94E37"/>
    <w:rsid w:val="00A94FA2"/>
    <w:rsid w:val="00A951E6"/>
    <w:rsid w:val="00A95343"/>
    <w:rsid w:val="00A953F3"/>
    <w:rsid w:val="00A95433"/>
    <w:rsid w:val="00A9555C"/>
    <w:rsid w:val="00A9558C"/>
    <w:rsid w:val="00A955CC"/>
    <w:rsid w:val="00A9582D"/>
    <w:rsid w:val="00A95919"/>
    <w:rsid w:val="00A95A31"/>
    <w:rsid w:val="00A95C1C"/>
    <w:rsid w:val="00A95CDC"/>
    <w:rsid w:val="00A95CE8"/>
    <w:rsid w:val="00A95D9C"/>
    <w:rsid w:val="00A95EFA"/>
    <w:rsid w:val="00A96111"/>
    <w:rsid w:val="00A96149"/>
    <w:rsid w:val="00A96188"/>
    <w:rsid w:val="00A9618F"/>
    <w:rsid w:val="00A96549"/>
    <w:rsid w:val="00A96677"/>
    <w:rsid w:val="00A96FF1"/>
    <w:rsid w:val="00A9700F"/>
    <w:rsid w:val="00A970E5"/>
    <w:rsid w:val="00A97136"/>
    <w:rsid w:val="00A97510"/>
    <w:rsid w:val="00A978D9"/>
    <w:rsid w:val="00A979AB"/>
    <w:rsid w:val="00A97A8A"/>
    <w:rsid w:val="00A97BA0"/>
    <w:rsid w:val="00A97CEC"/>
    <w:rsid w:val="00A97F2D"/>
    <w:rsid w:val="00AA049B"/>
    <w:rsid w:val="00AA05F6"/>
    <w:rsid w:val="00AA0693"/>
    <w:rsid w:val="00AA075F"/>
    <w:rsid w:val="00AA0896"/>
    <w:rsid w:val="00AA0B9C"/>
    <w:rsid w:val="00AA0C3F"/>
    <w:rsid w:val="00AA102C"/>
    <w:rsid w:val="00AA1072"/>
    <w:rsid w:val="00AA1433"/>
    <w:rsid w:val="00AA14A6"/>
    <w:rsid w:val="00AA1534"/>
    <w:rsid w:val="00AA16CB"/>
    <w:rsid w:val="00AA18AA"/>
    <w:rsid w:val="00AA19D1"/>
    <w:rsid w:val="00AA1D80"/>
    <w:rsid w:val="00AA1FB5"/>
    <w:rsid w:val="00AA201C"/>
    <w:rsid w:val="00AA2280"/>
    <w:rsid w:val="00AA2298"/>
    <w:rsid w:val="00AA231C"/>
    <w:rsid w:val="00AA25FD"/>
    <w:rsid w:val="00AA2678"/>
    <w:rsid w:val="00AA2680"/>
    <w:rsid w:val="00AA2A06"/>
    <w:rsid w:val="00AA2A46"/>
    <w:rsid w:val="00AA2FA2"/>
    <w:rsid w:val="00AA3067"/>
    <w:rsid w:val="00AA313B"/>
    <w:rsid w:val="00AA3161"/>
    <w:rsid w:val="00AA3267"/>
    <w:rsid w:val="00AA34BE"/>
    <w:rsid w:val="00AA3894"/>
    <w:rsid w:val="00AA3A2E"/>
    <w:rsid w:val="00AA3D07"/>
    <w:rsid w:val="00AA3DA2"/>
    <w:rsid w:val="00AA3DD1"/>
    <w:rsid w:val="00AA3E2F"/>
    <w:rsid w:val="00AA436F"/>
    <w:rsid w:val="00AA45A6"/>
    <w:rsid w:val="00AA486C"/>
    <w:rsid w:val="00AA4FC2"/>
    <w:rsid w:val="00AA5152"/>
    <w:rsid w:val="00AA53C9"/>
    <w:rsid w:val="00AA5460"/>
    <w:rsid w:val="00AA5481"/>
    <w:rsid w:val="00AA562B"/>
    <w:rsid w:val="00AA58DE"/>
    <w:rsid w:val="00AA5E74"/>
    <w:rsid w:val="00AA5F4F"/>
    <w:rsid w:val="00AA64BD"/>
    <w:rsid w:val="00AA6911"/>
    <w:rsid w:val="00AA6A64"/>
    <w:rsid w:val="00AA6A99"/>
    <w:rsid w:val="00AA6B0D"/>
    <w:rsid w:val="00AA7203"/>
    <w:rsid w:val="00AA7240"/>
    <w:rsid w:val="00AA730C"/>
    <w:rsid w:val="00AA73BC"/>
    <w:rsid w:val="00AA7658"/>
    <w:rsid w:val="00AA7857"/>
    <w:rsid w:val="00AA79BB"/>
    <w:rsid w:val="00AA7F2F"/>
    <w:rsid w:val="00AA7F70"/>
    <w:rsid w:val="00AB00E0"/>
    <w:rsid w:val="00AB01E3"/>
    <w:rsid w:val="00AB04D7"/>
    <w:rsid w:val="00AB06E6"/>
    <w:rsid w:val="00AB0734"/>
    <w:rsid w:val="00AB0776"/>
    <w:rsid w:val="00AB0E7C"/>
    <w:rsid w:val="00AB10EA"/>
    <w:rsid w:val="00AB1506"/>
    <w:rsid w:val="00AB1706"/>
    <w:rsid w:val="00AB1B5B"/>
    <w:rsid w:val="00AB1BED"/>
    <w:rsid w:val="00AB1D6F"/>
    <w:rsid w:val="00AB1F28"/>
    <w:rsid w:val="00AB2173"/>
    <w:rsid w:val="00AB21F0"/>
    <w:rsid w:val="00AB23E0"/>
    <w:rsid w:val="00AB257E"/>
    <w:rsid w:val="00AB2637"/>
    <w:rsid w:val="00AB2A4B"/>
    <w:rsid w:val="00AB2AC2"/>
    <w:rsid w:val="00AB2EF0"/>
    <w:rsid w:val="00AB30D0"/>
    <w:rsid w:val="00AB32D2"/>
    <w:rsid w:val="00AB34E6"/>
    <w:rsid w:val="00AB3692"/>
    <w:rsid w:val="00AB3936"/>
    <w:rsid w:val="00AB399D"/>
    <w:rsid w:val="00AB3A3E"/>
    <w:rsid w:val="00AB3B54"/>
    <w:rsid w:val="00AB3C02"/>
    <w:rsid w:val="00AB3C55"/>
    <w:rsid w:val="00AB3D23"/>
    <w:rsid w:val="00AB3D8C"/>
    <w:rsid w:val="00AB3EF7"/>
    <w:rsid w:val="00AB3FC7"/>
    <w:rsid w:val="00AB3FD7"/>
    <w:rsid w:val="00AB4098"/>
    <w:rsid w:val="00AB4230"/>
    <w:rsid w:val="00AB4282"/>
    <w:rsid w:val="00AB439D"/>
    <w:rsid w:val="00AB4453"/>
    <w:rsid w:val="00AB4838"/>
    <w:rsid w:val="00AB4916"/>
    <w:rsid w:val="00AB4BD2"/>
    <w:rsid w:val="00AB4CB5"/>
    <w:rsid w:val="00AB4CEC"/>
    <w:rsid w:val="00AB4F3F"/>
    <w:rsid w:val="00AB50B5"/>
    <w:rsid w:val="00AB51DF"/>
    <w:rsid w:val="00AB5229"/>
    <w:rsid w:val="00AB525C"/>
    <w:rsid w:val="00AB5265"/>
    <w:rsid w:val="00AB5308"/>
    <w:rsid w:val="00AB5359"/>
    <w:rsid w:val="00AB53EE"/>
    <w:rsid w:val="00AB543A"/>
    <w:rsid w:val="00AB5674"/>
    <w:rsid w:val="00AB56F9"/>
    <w:rsid w:val="00AB58EB"/>
    <w:rsid w:val="00AB59B2"/>
    <w:rsid w:val="00AB5AA9"/>
    <w:rsid w:val="00AB5E28"/>
    <w:rsid w:val="00AB5EB4"/>
    <w:rsid w:val="00AB60BA"/>
    <w:rsid w:val="00AB613B"/>
    <w:rsid w:val="00AB6259"/>
    <w:rsid w:val="00AB6437"/>
    <w:rsid w:val="00AB695B"/>
    <w:rsid w:val="00AB6DF9"/>
    <w:rsid w:val="00AB6E5D"/>
    <w:rsid w:val="00AB7086"/>
    <w:rsid w:val="00AB76F4"/>
    <w:rsid w:val="00AB7798"/>
    <w:rsid w:val="00AB786B"/>
    <w:rsid w:val="00AB797D"/>
    <w:rsid w:val="00AB7D42"/>
    <w:rsid w:val="00AB7EDA"/>
    <w:rsid w:val="00AC00FC"/>
    <w:rsid w:val="00AC0159"/>
    <w:rsid w:val="00AC0760"/>
    <w:rsid w:val="00AC093C"/>
    <w:rsid w:val="00AC09FA"/>
    <w:rsid w:val="00AC0BE0"/>
    <w:rsid w:val="00AC0F33"/>
    <w:rsid w:val="00AC10CB"/>
    <w:rsid w:val="00AC15E2"/>
    <w:rsid w:val="00AC1867"/>
    <w:rsid w:val="00AC1878"/>
    <w:rsid w:val="00AC1B66"/>
    <w:rsid w:val="00AC1BCF"/>
    <w:rsid w:val="00AC1C21"/>
    <w:rsid w:val="00AC205C"/>
    <w:rsid w:val="00AC22B6"/>
    <w:rsid w:val="00AC23A4"/>
    <w:rsid w:val="00AC298D"/>
    <w:rsid w:val="00AC2A7F"/>
    <w:rsid w:val="00AC2C70"/>
    <w:rsid w:val="00AC2CE6"/>
    <w:rsid w:val="00AC2F47"/>
    <w:rsid w:val="00AC32B7"/>
    <w:rsid w:val="00AC3476"/>
    <w:rsid w:val="00AC35DA"/>
    <w:rsid w:val="00AC3604"/>
    <w:rsid w:val="00AC367E"/>
    <w:rsid w:val="00AC370C"/>
    <w:rsid w:val="00AC3711"/>
    <w:rsid w:val="00AC37E7"/>
    <w:rsid w:val="00AC3954"/>
    <w:rsid w:val="00AC3C5E"/>
    <w:rsid w:val="00AC4106"/>
    <w:rsid w:val="00AC41D1"/>
    <w:rsid w:val="00AC4204"/>
    <w:rsid w:val="00AC479C"/>
    <w:rsid w:val="00AC48BE"/>
    <w:rsid w:val="00AC48FB"/>
    <w:rsid w:val="00AC4A3D"/>
    <w:rsid w:val="00AC4D67"/>
    <w:rsid w:val="00AC4DB2"/>
    <w:rsid w:val="00AC523B"/>
    <w:rsid w:val="00AC56BB"/>
    <w:rsid w:val="00AC5910"/>
    <w:rsid w:val="00AC5A0E"/>
    <w:rsid w:val="00AC5AF0"/>
    <w:rsid w:val="00AC5AF5"/>
    <w:rsid w:val="00AC5DE9"/>
    <w:rsid w:val="00AC5F73"/>
    <w:rsid w:val="00AC5FEF"/>
    <w:rsid w:val="00AC609D"/>
    <w:rsid w:val="00AC614E"/>
    <w:rsid w:val="00AC6312"/>
    <w:rsid w:val="00AC6778"/>
    <w:rsid w:val="00AC6863"/>
    <w:rsid w:val="00AC68A0"/>
    <w:rsid w:val="00AC6B2C"/>
    <w:rsid w:val="00AC6C4B"/>
    <w:rsid w:val="00AC6D58"/>
    <w:rsid w:val="00AC72C0"/>
    <w:rsid w:val="00AC78D9"/>
    <w:rsid w:val="00AC7BF4"/>
    <w:rsid w:val="00AC7D81"/>
    <w:rsid w:val="00AD011B"/>
    <w:rsid w:val="00AD028A"/>
    <w:rsid w:val="00AD03A5"/>
    <w:rsid w:val="00AD04C9"/>
    <w:rsid w:val="00AD0718"/>
    <w:rsid w:val="00AD077A"/>
    <w:rsid w:val="00AD0B5A"/>
    <w:rsid w:val="00AD0B72"/>
    <w:rsid w:val="00AD0BB4"/>
    <w:rsid w:val="00AD0CB7"/>
    <w:rsid w:val="00AD0EB7"/>
    <w:rsid w:val="00AD106C"/>
    <w:rsid w:val="00AD108D"/>
    <w:rsid w:val="00AD1111"/>
    <w:rsid w:val="00AD14B2"/>
    <w:rsid w:val="00AD15B8"/>
    <w:rsid w:val="00AD166B"/>
    <w:rsid w:val="00AD181D"/>
    <w:rsid w:val="00AD1870"/>
    <w:rsid w:val="00AD190A"/>
    <w:rsid w:val="00AD1948"/>
    <w:rsid w:val="00AD1F1C"/>
    <w:rsid w:val="00AD2041"/>
    <w:rsid w:val="00AD20AC"/>
    <w:rsid w:val="00AD2343"/>
    <w:rsid w:val="00AD23CE"/>
    <w:rsid w:val="00AD2B91"/>
    <w:rsid w:val="00AD2C72"/>
    <w:rsid w:val="00AD2CC6"/>
    <w:rsid w:val="00AD2DF9"/>
    <w:rsid w:val="00AD2E37"/>
    <w:rsid w:val="00AD322A"/>
    <w:rsid w:val="00AD3266"/>
    <w:rsid w:val="00AD34C2"/>
    <w:rsid w:val="00AD36FE"/>
    <w:rsid w:val="00AD380A"/>
    <w:rsid w:val="00AD3844"/>
    <w:rsid w:val="00AD39F1"/>
    <w:rsid w:val="00AD4107"/>
    <w:rsid w:val="00AD4198"/>
    <w:rsid w:val="00AD4413"/>
    <w:rsid w:val="00AD4806"/>
    <w:rsid w:val="00AD49D9"/>
    <w:rsid w:val="00AD4A1B"/>
    <w:rsid w:val="00AD4A84"/>
    <w:rsid w:val="00AD4A90"/>
    <w:rsid w:val="00AD4FBC"/>
    <w:rsid w:val="00AD50D4"/>
    <w:rsid w:val="00AD51F7"/>
    <w:rsid w:val="00AD531F"/>
    <w:rsid w:val="00AD54AB"/>
    <w:rsid w:val="00AD596C"/>
    <w:rsid w:val="00AD5A9B"/>
    <w:rsid w:val="00AD5D67"/>
    <w:rsid w:val="00AD5E55"/>
    <w:rsid w:val="00AD5F41"/>
    <w:rsid w:val="00AD6018"/>
    <w:rsid w:val="00AD60DF"/>
    <w:rsid w:val="00AD60F8"/>
    <w:rsid w:val="00AD6105"/>
    <w:rsid w:val="00AD6730"/>
    <w:rsid w:val="00AD67D9"/>
    <w:rsid w:val="00AD6897"/>
    <w:rsid w:val="00AD6C75"/>
    <w:rsid w:val="00AD6E76"/>
    <w:rsid w:val="00AD6FC5"/>
    <w:rsid w:val="00AD73E5"/>
    <w:rsid w:val="00AD759A"/>
    <w:rsid w:val="00AD75C8"/>
    <w:rsid w:val="00AD7BA1"/>
    <w:rsid w:val="00AD7C54"/>
    <w:rsid w:val="00AD7C65"/>
    <w:rsid w:val="00AD7EFA"/>
    <w:rsid w:val="00AE0043"/>
    <w:rsid w:val="00AE0173"/>
    <w:rsid w:val="00AE057A"/>
    <w:rsid w:val="00AE07DC"/>
    <w:rsid w:val="00AE089D"/>
    <w:rsid w:val="00AE09CF"/>
    <w:rsid w:val="00AE107E"/>
    <w:rsid w:val="00AE1175"/>
    <w:rsid w:val="00AE1282"/>
    <w:rsid w:val="00AE15FD"/>
    <w:rsid w:val="00AE16A2"/>
    <w:rsid w:val="00AE17A7"/>
    <w:rsid w:val="00AE18C8"/>
    <w:rsid w:val="00AE196D"/>
    <w:rsid w:val="00AE1C8C"/>
    <w:rsid w:val="00AE1F36"/>
    <w:rsid w:val="00AE2145"/>
    <w:rsid w:val="00AE22A5"/>
    <w:rsid w:val="00AE22F5"/>
    <w:rsid w:val="00AE236D"/>
    <w:rsid w:val="00AE271D"/>
    <w:rsid w:val="00AE29F9"/>
    <w:rsid w:val="00AE2C8F"/>
    <w:rsid w:val="00AE2DE0"/>
    <w:rsid w:val="00AE2E11"/>
    <w:rsid w:val="00AE2F5D"/>
    <w:rsid w:val="00AE301F"/>
    <w:rsid w:val="00AE3109"/>
    <w:rsid w:val="00AE3389"/>
    <w:rsid w:val="00AE339F"/>
    <w:rsid w:val="00AE35E7"/>
    <w:rsid w:val="00AE3787"/>
    <w:rsid w:val="00AE3DDD"/>
    <w:rsid w:val="00AE40AD"/>
    <w:rsid w:val="00AE42E0"/>
    <w:rsid w:val="00AE47B1"/>
    <w:rsid w:val="00AE485E"/>
    <w:rsid w:val="00AE4915"/>
    <w:rsid w:val="00AE496E"/>
    <w:rsid w:val="00AE4AAD"/>
    <w:rsid w:val="00AE4E14"/>
    <w:rsid w:val="00AE4E4A"/>
    <w:rsid w:val="00AE4E80"/>
    <w:rsid w:val="00AE50E7"/>
    <w:rsid w:val="00AE5362"/>
    <w:rsid w:val="00AE5591"/>
    <w:rsid w:val="00AE5B58"/>
    <w:rsid w:val="00AE5C56"/>
    <w:rsid w:val="00AE5CF0"/>
    <w:rsid w:val="00AE6282"/>
    <w:rsid w:val="00AE6380"/>
    <w:rsid w:val="00AE6545"/>
    <w:rsid w:val="00AE666C"/>
    <w:rsid w:val="00AE683D"/>
    <w:rsid w:val="00AE68E1"/>
    <w:rsid w:val="00AE6C19"/>
    <w:rsid w:val="00AE6C8A"/>
    <w:rsid w:val="00AE6ECE"/>
    <w:rsid w:val="00AE712B"/>
    <w:rsid w:val="00AE71E8"/>
    <w:rsid w:val="00AE726B"/>
    <w:rsid w:val="00AE7891"/>
    <w:rsid w:val="00AE7C13"/>
    <w:rsid w:val="00AE7F79"/>
    <w:rsid w:val="00AF0277"/>
    <w:rsid w:val="00AF0481"/>
    <w:rsid w:val="00AF07A1"/>
    <w:rsid w:val="00AF07F0"/>
    <w:rsid w:val="00AF08AA"/>
    <w:rsid w:val="00AF0A96"/>
    <w:rsid w:val="00AF0D82"/>
    <w:rsid w:val="00AF0FE3"/>
    <w:rsid w:val="00AF115B"/>
    <w:rsid w:val="00AF11C8"/>
    <w:rsid w:val="00AF122A"/>
    <w:rsid w:val="00AF15D3"/>
    <w:rsid w:val="00AF1611"/>
    <w:rsid w:val="00AF1844"/>
    <w:rsid w:val="00AF18EE"/>
    <w:rsid w:val="00AF1966"/>
    <w:rsid w:val="00AF1968"/>
    <w:rsid w:val="00AF1F76"/>
    <w:rsid w:val="00AF1FD9"/>
    <w:rsid w:val="00AF241E"/>
    <w:rsid w:val="00AF250E"/>
    <w:rsid w:val="00AF25CF"/>
    <w:rsid w:val="00AF287D"/>
    <w:rsid w:val="00AF28B3"/>
    <w:rsid w:val="00AF28F1"/>
    <w:rsid w:val="00AF2B12"/>
    <w:rsid w:val="00AF2D6D"/>
    <w:rsid w:val="00AF2F82"/>
    <w:rsid w:val="00AF2FBB"/>
    <w:rsid w:val="00AF32EA"/>
    <w:rsid w:val="00AF338F"/>
    <w:rsid w:val="00AF400F"/>
    <w:rsid w:val="00AF404B"/>
    <w:rsid w:val="00AF4348"/>
    <w:rsid w:val="00AF4376"/>
    <w:rsid w:val="00AF45B9"/>
    <w:rsid w:val="00AF4623"/>
    <w:rsid w:val="00AF4CA3"/>
    <w:rsid w:val="00AF4FAB"/>
    <w:rsid w:val="00AF51AE"/>
    <w:rsid w:val="00AF56D7"/>
    <w:rsid w:val="00AF5797"/>
    <w:rsid w:val="00AF58E6"/>
    <w:rsid w:val="00AF5A91"/>
    <w:rsid w:val="00AF5C62"/>
    <w:rsid w:val="00AF620A"/>
    <w:rsid w:val="00AF6554"/>
    <w:rsid w:val="00AF67E3"/>
    <w:rsid w:val="00AF69F7"/>
    <w:rsid w:val="00AF6C2B"/>
    <w:rsid w:val="00AF6C84"/>
    <w:rsid w:val="00AF7172"/>
    <w:rsid w:val="00AF7236"/>
    <w:rsid w:val="00AF740E"/>
    <w:rsid w:val="00AF7430"/>
    <w:rsid w:val="00AF76EC"/>
    <w:rsid w:val="00AF77EC"/>
    <w:rsid w:val="00AF7978"/>
    <w:rsid w:val="00AF7A22"/>
    <w:rsid w:val="00AF7ABD"/>
    <w:rsid w:val="00AF7DDB"/>
    <w:rsid w:val="00AF7DE0"/>
    <w:rsid w:val="00AF7FB3"/>
    <w:rsid w:val="00B0035E"/>
    <w:rsid w:val="00B004FB"/>
    <w:rsid w:val="00B00802"/>
    <w:rsid w:val="00B0085C"/>
    <w:rsid w:val="00B008F8"/>
    <w:rsid w:val="00B00BA6"/>
    <w:rsid w:val="00B00C89"/>
    <w:rsid w:val="00B00D90"/>
    <w:rsid w:val="00B010CB"/>
    <w:rsid w:val="00B01353"/>
    <w:rsid w:val="00B015F9"/>
    <w:rsid w:val="00B01C70"/>
    <w:rsid w:val="00B01F31"/>
    <w:rsid w:val="00B022AF"/>
    <w:rsid w:val="00B02BBE"/>
    <w:rsid w:val="00B02D83"/>
    <w:rsid w:val="00B0314C"/>
    <w:rsid w:val="00B031E2"/>
    <w:rsid w:val="00B031FD"/>
    <w:rsid w:val="00B03217"/>
    <w:rsid w:val="00B0335A"/>
    <w:rsid w:val="00B03620"/>
    <w:rsid w:val="00B0367A"/>
    <w:rsid w:val="00B036FD"/>
    <w:rsid w:val="00B0396D"/>
    <w:rsid w:val="00B03D35"/>
    <w:rsid w:val="00B03E4E"/>
    <w:rsid w:val="00B03FE5"/>
    <w:rsid w:val="00B045BE"/>
    <w:rsid w:val="00B04645"/>
    <w:rsid w:val="00B04897"/>
    <w:rsid w:val="00B0490A"/>
    <w:rsid w:val="00B04934"/>
    <w:rsid w:val="00B0496C"/>
    <w:rsid w:val="00B04B5C"/>
    <w:rsid w:val="00B04B5D"/>
    <w:rsid w:val="00B04E78"/>
    <w:rsid w:val="00B04FB0"/>
    <w:rsid w:val="00B05056"/>
    <w:rsid w:val="00B05222"/>
    <w:rsid w:val="00B05412"/>
    <w:rsid w:val="00B0548E"/>
    <w:rsid w:val="00B0553B"/>
    <w:rsid w:val="00B05548"/>
    <w:rsid w:val="00B05890"/>
    <w:rsid w:val="00B05891"/>
    <w:rsid w:val="00B05897"/>
    <w:rsid w:val="00B05A43"/>
    <w:rsid w:val="00B05C9C"/>
    <w:rsid w:val="00B06255"/>
    <w:rsid w:val="00B06397"/>
    <w:rsid w:val="00B064AF"/>
    <w:rsid w:val="00B0659F"/>
    <w:rsid w:val="00B06716"/>
    <w:rsid w:val="00B06728"/>
    <w:rsid w:val="00B0676A"/>
    <w:rsid w:val="00B0681A"/>
    <w:rsid w:val="00B068C5"/>
    <w:rsid w:val="00B06925"/>
    <w:rsid w:val="00B06B2B"/>
    <w:rsid w:val="00B06D05"/>
    <w:rsid w:val="00B06D8D"/>
    <w:rsid w:val="00B06E52"/>
    <w:rsid w:val="00B070F6"/>
    <w:rsid w:val="00B073C8"/>
    <w:rsid w:val="00B076BE"/>
    <w:rsid w:val="00B0778F"/>
    <w:rsid w:val="00B077B6"/>
    <w:rsid w:val="00B07872"/>
    <w:rsid w:val="00B07A05"/>
    <w:rsid w:val="00B07A3B"/>
    <w:rsid w:val="00B07B51"/>
    <w:rsid w:val="00B07C42"/>
    <w:rsid w:val="00B07D6E"/>
    <w:rsid w:val="00B07E1F"/>
    <w:rsid w:val="00B10022"/>
    <w:rsid w:val="00B101FF"/>
    <w:rsid w:val="00B104C8"/>
    <w:rsid w:val="00B106C8"/>
    <w:rsid w:val="00B10A59"/>
    <w:rsid w:val="00B10C9E"/>
    <w:rsid w:val="00B10FF2"/>
    <w:rsid w:val="00B11207"/>
    <w:rsid w:val="00B1122C"/>
    <w:rsid w:val="00B115A4"/>
    <w:rsid w:val="00B11659"/>
    <w:rsid w:val="00B116FB"/>
    <w:rsid w:val="00B1199A"/>
    <w:rsid w:val="00B119E5"/>
    <w:rsid w:val="00B11CE4"/>
    <w:rsid w:val="00B12022"/>
    <w:rsid w:val="00B122CC"/>
    <w:rsid w:val="00B122CD"/>
    <w:rsid w:val="00B12383"/>
    <w:rsid w:val="00B12695"/>
    <w:rsid w:val="00B1270C"/>
    <w:rsid w:val="00B12798"/>
    <w:rsid w:val="00B12C85"/>
    <w:rsid w:val="00B130CE"/>
    <w:rsid w:val="00B13515"/>
    <w:rsid w:val="00B13890"/>
    <w:rsid w:val="00B13A16"/>
    <w:rsid w:val="00B13A62"/>
    <w:rsid w:val="00B13E00"/>
    <w:rsid w:val="00B13E6B"/>
    <w:rsid w:val="00B13F60"/>
    <w:rsid w:val="00B14202"/>
    <w:rsid w:val="00B14456"/>
    <w:rsid w:val="00B14494"/>
    <w:rsid w:val="00B148EB"/>
    <w:rsid w:val="00B14906"/>
    <w:rsid w:val="00B14926"/>
    <w:rsid w:val="00B14AD9"/>
    <w:rsid w:val="00B14B51"/>
    <w:rsid w:val="00B14B85"/>
    <w:rsid w:val="00B14C57"/>
    <w:rsid w:val="00B14D95"/>
    <w:rsid w:val="00B14DDB"/>
    <w:rsid w:val="00B14E0B"/>
    <w:rsid w:val="00B14ECD"/>
    <w:rsid w:val="00B14F01"/>
    <w:rsid w:val="00B152C0"/>
    <w:rsid w:val="00B1538B"/>
    <w:rsid w:val="00B15420"/>
    <w:rsid w:val="00B15624"/>
    <w:rsid w:val="00B15A87"/>
    <w:rsid w:val="00B15AA9"/>
    <w:rsid w:val="00B16308"/>
    <w:rsid w:val="00B1693E"/>
    <w:rsid w:val="00B16A09"/>
    <w:rsid w:val="00B16BBC"/>
    <w:rsid w:val="00B16E42"/>
    <w:rsid w:val="00B16ED8"/>
    <w:rsid w:val="00B16F3E"/>
    <w:rsid w:val="00B172E1"/>
    <w:rsid w:val="00B17380"/>
    <w:rsid w:val="00B1738C"/>
    <w:rsid w:val="00B1770C"/>
    <w:rsid w:val="00B1798E"/>
    <w:rsid w:val="00B179F6"/>
    <w:rsid w:val="00B20442"/>
    <w:rsid w:val="00B20446"/>
    <w:rsid w:val="00B20823"/>
    <w:rsid w:val="00B20945"/>
    <w:rsid w:val="00B20947"/>
    <w:rsid w:val="00B20B3D"/>
    <w:rsid w:val="00B20C52"/>
    <w:rsid w:val="00B20D5C"/>
    <w:rsid w:val="00B20EB6"/>
    <w:rsid w:val="00B20FA5"/>
    <w:rsid w:val="00B21028"/>
    <w:rsid w:val="00B216D4"/>
    <w:rsid w:val="00B2199B"/>
    <w:rsid w:val="00B21B0F"/>
    <w:rsid w:val="00B21C0D"/>
    <w:rsid w:val="00B21D70"/>
    <w:rsid w:val="00B21E01"/>
    <w:rsid w:val="00B21E73"/>
    <w:rsid w:val="00B22035"/>
    <w:rsid w:val="00B2245A"/>
    <w:rsid w:val="00B22C3A"/>
    <w:rsid w:val="00B22DB1"/>
    <w:rsid w:val="00B23087"/>
    <w:rsid w:val="00B23260"/>
    <w:rsid w:val="00B234D4"/>
    <w:rsid w:val="00B23502"/>
    <w:rsid w:val="00B236D1"/>
    <w:rsid w:val="00B237BC"/>
    <w:rsid w:val="00B238B5"/>
    <w:rsid w:val="00B238CC"/>
    <w:rsid w:val="00B23BCD"/>
    <w:rsid w:val="00B23D34"/>
    <w:rsid w:val="00B242BB"/>
    <w:rsid w:val="00B24582"/>
    <w:rsid w:val="00B24626"/>
    <w:rsid w:val="00B24BED"/>
    <w:rsid w:val="00B250BA"/>
    <w:rsid w:val="00B250D6"/>
    <w:rsid w:val="00B251BC"/>
    <w:rsid w:val="00B2532C"/>
    <w:rsid w:val="00B25429"/>
    <w:rsid w:val="00B25559"/>
    <w:rsid w:val="00B2572F"/>
    <w:rsid w:val="00B257F3"/>
    <w:rsid w:val="00B25A28"/>
    <w:rsid w:val="00B25CE9"/>
    <w:rsid w:val="00B25E29"/>
    <w:rsid w:val="00B260EB"/>
    <w:rsid w:val="00B26393"/>
    <w:rsid w:val="00B2648A"/>
    <w:rsid w:val="00B264C5"/>
    <w:rsid w:val="00B266D6"/>
    <w:rsid w:val="00B26734"/>
    <w:rsid w:val="00B26A10"/>
    <w:rsid w:val="00B26A7E"/>
    <w:rsid w:val="00B26ADD"/>
    <w:rsid w:val="00B26CD6"/>
    <w:rsid w:val="00B27089"/>
    <w:rsid w:val="00B27191"/>
    <w:rsid w:val="00B271D6"/>
    <w:rsid w:val="00B272D8"/>
    <w:rsid w:val="00B27505"/>
    <w:rsid w:val="00B2767F"/>
    <w:rsid w:val="00B279D7"/>
    <w:rsid w:val="00B27A7F"/>
    <w:rsid w:val="00B27CEF"/>
    <w:rsid w:val="00B27ED9"/>
    <w:rsid w:val="00B3003E"/>
    <w:rsid w:val="00B3009C"/>
    <w:rsid w:val="00B30176"/>
    <w:rsid w:val="00B302F5"/>
    <w:rsid w:val="00B30685"/>
    <w:rsid w:val="00B30918"/>
    <w:rsid w:val="00B30A61"/>
    <w:rsid w:val="00B30B9D"/>
    <w:rsid w:val="00B30C61"/>
    <w:rsid w:val="00B30DE7"/>
    <w:rsid w:val="00B30DF1"/>
    <w:rsid w:val="00B30E5C"/>
    <w:rsid w:val="00B30EB7"/>
    <w:rsid w:val="00B31218"/>
    <w:rsid w:val="00B31508"/>
    <w:rsid w:val="00B317C2"/>
    <w:rsid w:val="00B3199C"/>
    <w:rsid w:val="00B3199F"/>
    <w:rsid w:val="00B31BCC"/>
    <w:rsid w:val="00B31EA0"/>
    <w:rsid w:val="00B31FF1"/>
    <w:rsid w:val="00B32121"/>
    <w:rsid w:val="00B32141"/>
    <w:rsid w:val="00B32274"/>
    <w:rsid w:val="00B32AA9"/>
    <w:rsid w:val="00B32AEF"/>
    <w:rsid w:val="00B32BFB"/>
    <w:rsid w:val="00B32FCF"/>
    <w:rsid w:val="00B332DF"/>
    <w:rsid w:val="00B335C8"/>
    <w:rsid w:val="00B33976"/>
    <w:rsid w:val="00B33BAA"/>
    <w:rsid w:val="00B33D66"/>
    <w:rsid w:val="00B341FC"/>
    <w:rsid w:val="00B34355"/>
    <w:rsid w:val="00B343E0"/>
    <w:rsid w:val="00B34459"/>
    <w:rsid w:val="00B34786"/>
    <w:rsid w:val="00B34947"/>
    <w:rsid w:val="00B34B26"/>
    <w:rsid w:val="00B34C2D"/>
    <w:rsid w:val="00B34E2D"/>
    <w:rsid w:val="00B34E53"/>
    <w:rsid w:val="00B34E70"/>
    <w:rsid w:val="00B34FC1"/>
    <w:rsid w:val="00B3502B"/>
    <w:rsid w:val="00B35094"/>
    <w:rsid w:val="00B357CC"/>
    <w:rsid w:val="00B35AD3"/>
    <w:rsid w:val="00B35B9B"/>
    <w:rsid w:val="00B35DE7"/>
    <w:rsid w:val="00B35E64"/>
    <w:rsid w:val="00B361E7"/>
    <w:rsid w:val="00B3658C"/>
    <w:rsid w:val="00B367C2"/>
    <w:rsid w:val="00B36828"/>
    <w:rsid w:val="00B36C96"/>
    <w:rsid w:val="00B36DB8"/>
    <w:rsid w:val="00B36E06"/>
    <w:rsid w:val="00B36E95"/>
    <w:rsid w:val="00B370DB"/>
    <w:rsid w:val="00B37157"/>
    <w:rsid w:val="00B37177"/>
    <w:rsid w:val="00B37290"/>
    <w:rsid w:val="00B374DF"/>
    <w:rsid w:val="00B3775D"/>
    <w:rsid w:val="00B377EC"/>
    <w:rsid w:val="00B37878"/>
    <w:rsid w:val="00B3796D"/>
    <w:rsid w:val="00B37CF0"/>
    <w:rsid w:val="00B4048F"/>
    <w:rsid w:val="00B404A4"/>
    <w:rsid w:val="00B407FA"/>
    <w:rsid w:val="00B40BF8"/>
    <w:rsid w:val="00B40EAD"/>
    <w:rsid w:val="00B40FE6"/>
    <w:rsid w:val="00B4131F"/>
    <w:rsid w:val="00B41374"/>
    <w:rsid w:val="00B41906"/>
    <w:rsid w:val="00B41B92"/>
    <w:rsid w:val="00B41BD3"/>
    <w:rsid w:val="00B41F2C"/>
    <w:rsid w:val="00B41F7D"/>
    <w:rsid w:val="00B4217B"/>
    <w:rsid w:val="00B421F7"/>
    <w:rsid w:val="00B42320"/>
    <w:rsid w:val="00B423C9"/>
    <w:rsid w:val="00B423CC"/>
    <w:rsid w:val="00B4260E"/>
    <w:rsid w:val="00B42952"/>
    <w:rsid w:val="00B42AA4"/>
    <w:rsid w:val="00B42B95"/>
    <w:rsid w:val="00B42BA7"/>
    <w:rsid w:val="00B42C37"/>
    <w:rsid w:val="00B42CEB"/>
    <w:rsid w:val="00B42DCA"/>
    <w:rsid w:val="00B42F1E"/>
    <w:rsid w:val="00B4307C"/>
    <w:rsid w:val="00B4338D"/>
    <w:rsid w:val="00B434B5"/>
    <w:rsid w:val="00B43596"/>
    <w:rsid w:val="00B43707"/>
    <w:rsid w:val="00B4372B"/>
    <w:rsid w:val="00B438DC"/>
    <w:rsid w:val="00B43CB9"/>
    <w:rsid w:val="00B43CC0"/>
    <w:rsid w:val="00B43D66"/>
    <w:rsid w:val="00B43E73"/>
    <w:rsid w:val="00B44112"/>
    <w:rsid w:val="00B4417E"/>
    <w:rsid w:val="00B44628"/>
    <w:rsid w:val="00B44949"/>
    <w:rsid w:val="00B44B0A"/>
    <w:rsid w:val="00B44CCC"/>
    <w:rsid w:val="00B44EA0"/>
    <w:rsid w:val="00B4556F"/>
    <w:rsid w:val="00B45694"/>
    <w:rsid w:val="00B4582C"/>
    <w:rsid w:val="00B45A60"/>
    <w:rsid w:val="00B45ECA"/>
    <w:rsid w:val="00B45F13"/>
    <w:rsid w:val="00B45F9E"/>
    <w:rsid w:val="00B4628B"/>
    <w:rsid w:val="00B46381"/>
    <w:rsid w:val="00B464F5"/>
    <w:rsid w:val="00B46541"/>
    <w:rsid w:val="00B468C3"/>
    <w:rsid w:val="00B46943"/>
    <w:rsid w:val="00B46C58"/>
    <w:rsid w:val="00B46CA9"/>
    <w:rsid w:val="00B46F2E"/>
    <w:rsid w:val="00B47006"/>
    <w:rsid w:val="00B47047"/>
    <w:rsid w:val="00B470CF"/>
    <w:rsid w:val="00B4733E"/>
    <w:rsid w:val="00B47671"/>
    <w:rsid w:val="00B478B6"/>
    <w:rsid w:val="00B47BD7"/>
    <w:rsid w:val="00B47C27"/>
    <w:rsid w:val="00B5000C"/>
    <w:rsid w:val="00B5018A"/>
    <w:rsid w:val="00B501AE"/>
    <w:rsid w:val="00B50208"/>
    <w:rsid w:val="00B50886"/>
    <w:rsid w:val="00B50A45"/>
    <w:rsid w:val="00B50A7B"/>
    <w:rsid w:val="00B50AFA"/>
    <w:rsid w:val="00B50B6F"/>
    <w:rsid w:val="00B50C89"/>
    <w:rsid w:val="00B50F3F"/>
    <w:rsid w:val="00B51003"/>
    <w:rsid w:val="00B5110E"/>
    <w:rsid w:val="00B512F2"/>
    <w:rsid w:val="00B5166D"/>
    <w:rsid w:val="00B51BBD"/>
    <w:rsid w:val="00B51EA5"/>
    <w:rsid w:val="00B522A7"/>
    <w:rsid w:val="00B524C7"/>
    <w:rsid w:val="00B52552"/>
    <w:rsid w:val="00B52674"/>
    <w:rsid w:val="00B5281C"/>
    <w:rsid w:val="00B5310D"/>
    <w:rsid w:val="00B5312D"/>
    <w:rsid w:val="00B531AF"/>
    <w:rsid w:val="00B53571"/>
    <w:rsid w:val="00B53A1A"/>
    <w:rsid w:val="00B540F3"/>
    <w:rsid w:val="00B541C1"/>
    <w:rsid w:val="00B54950"/>
    <w:rsid w:val="00B54B1E"/>
    <w:rsid w:val="00B54BED"/>
    <w:rsid w:val="00B54C87"/>
    <w:rsid w:val="00B55067"/>
    <w:rsid w:val="00B553FB"/>
    <w:rsid w:val="00B556E1"/>
    <w:rsid w:val="00B556F7"/>
    <w:rsid w:val="00B5572F"/>
    <w:rsid w:val="00B55A36"/>
    <w:rsid w:val="00B55D67"/>
    <w:rsid w:val="00B55E3F"/>
    <w:rsid w:val="00B561C1"/>
    <w:rsid w:val="00B5644B"/>
    <w:rsid w:val="00B564C0"/>
    <w:rsid w:val="00B56904"/>
    <w:rsid w:val="00B56D56"/>
    <w:rsid w:val="00B572E6"/>
    <w:rsid w:val="00B57438"/>
    <w:rsid w:val="00B5749B"/>
    <w:rsid w:val="00B574DA"/>
    <w:rsid w:val="00B5777F"/>
    <w:rsid w:val="00B57CC4"/>
    <w:rsid w:val="00B57DCF"/>
    <w:rsid w:val="00B57F0E"/>
    <w:rsid w:val="00B57F7C"/>
    <w:rsid w:val="00B60091"/>
    <w:rsid w:val="00B6010F"/>
    <w:rsid w:val="00B6026C"/>
    <w:rsid w:val="00B6048E"/>
    <w:rsid w:val="00B604CA"/>
    <w:rsid w:val="00B6068A"/>
    <w:rsid w:val="00B60D2D"/>
    <w:rsid w:val="00B60DA7"/>
    <w:rsid w:val="00B60DE7"/>
    <w:rsid w:val="00B60DEE"/>
    <w:rsid w:val="00B60E66"/>
    <w:rsid w:val="00B60EDB"/>
    <w:rsid w:val="00B60F4B"/>
    <w:rsid w:val="00B60FF6"/>
    <w:rsid w:val="00B610A1"/>
    <w:rsid w:val="00B6167C"/>
    <w:rsid w:val="00B616A3"/>
    <w:rsid w:val="00B6173F"/>
    <w:rsid w:val="00B617FA"/>
    <w:rsid w:val="00B61940"/>
    <w:rsid w:val="00B61A20"/>
    <w:rsid w:val="00B61ACF"/>
    <w:rsid w:val="00B61BA8"/>
    <w:rsid w:val="00B61C0D"/>
    <w:rsid w:val="00B61ED8"/>
    <w:rsid w:val="00B62273"/>
    <w:rsid w:val="00B62BD6"/>
    <w:rsid w:val="00B62C84"/>
    <w:rsid w:val="00B62F61"/>
    <w:rsid w:val="00B63163"/>
    <w:rsid w:val="00B6325B"/>
    <w:rsid w:val="00B63948"/>
    <w:rsid w:val="00B639FE"/>
    <w:rsid w:val="00B63A06"/>
    <w:rsid w:val="00B63B0F"/>
    <w:rsid w:val="00B63BE4"/>
    <w:rsid w:val="00B63E02"/>
    <w:rsid w:val="00B63F18"/>
    <w:rsid w:val="00B64252"/>
    <w:rsid w:val="00B64285"/>
    <w:rsid w:val="00B64391"/>
    <w:rsid w:val="00B6444B"/>
    <w:rsid w:val="00B64659"/>
    <w:rsid w:val="00B64BC4"/>
    <w:rsid w:val="00B64CC7"/>
    <w:rsid w:val="00B64EC0"/>
    <w:rsid w:val="00B65167"/>
    <w:rsid w:val="00B6553B"/>
    <w:rsid w:val="00B65595"/>
    <w:rsid w:val="00B655BC"/>
    <w:rsid w:val="00B65652"/>
    <w:rsid w:val="00B656DD"/>
    <w:rsid w:val="00B659EC"/>
    <w:rsid w:val="00B65A8B"/>
    <w:rsid w:val="00B65C4A"/>
    <w:rsid w:val="00B65CD9"/>
    <w:rsid w:val="00B65EC0"/>
    <w:rsid w:val="00B65FFF"/>
    <w:rsid w:val="00B660E2"/>
    <w:rsid w:val="00B660F9"/>
    <w:rsid w:val="00B6632E"/>
    <w:rsid w:val="00B6639B"/>
    <w:rsid w:val="00B6657D"/>
    <w:rsid w:val="00B66684"/>
    <w:rsid w:val="00B667A8"/>
    <w:rsid w:val="00B66DBD"/>
    <w:rsid w:val="00B67734"/>
    <w:rsid w:val="00B677D1"/>
    <w:rsid w:val="00B704CC"/>
    <w:rsid w:val="00B70516"/>
    <w:rsid w:val="00B70597"/>
    <w:rsid w:val="00B70603"/>
    <w:rsid w:val="00B70645"/>
    <w:rsid w:val="00B706DA"/>
    <w:rsid w:val="00B70736"/>
    <w:rsid w:val="00B70751"/>
    <w:rsid w:val="00B70DD3"/>
    <w:rsid w:val="00B70EBF"/>
    <w:rsid w:val="00B70F0C"/>
    <w:rsid w:val="00B7123B"/>
    <w:rsid w:val="00B714EB"/>
    <w:rsid w:val="00B71C05"/>
    <w:rsid w:val="00B71CC1"/>
    <w:rsid w:val="00B71F31"/>
    <w:rsid w:val="00B724E8"/>
    <w:rsid w:val="00B725BD"/>
    <w:rsid w:val="00B727AF"/>
    <w:rsid w:val="00B728ED"/>
    <w:rsid w:val="00B72C49"/>
    <w:rsid w:val="00B72E1B"/>
    <w:rsid w:val="00B73108"/>
    <w:rsid w:val="00B732C4"/>
    <w:rsid w:val="00B7392B"/>
    <w:rsid w:val="00B73BA6"/>
    <w:rsid w:val="00B73E37"/>
    <w:rsid w:val="00B74125"/>
    <w:rsid w:val="00B7448E"/>
    <w:rsid w:val="00B74751"/>
    <w:rsid w:val="00B747EF"/>
    <w:rsid w:val="00B749BA"/>
    <w:rsid w:val="00B74AC1"/>
    <w:rsid w:val="00B74CBA"/>
    <w:rsid w:val="00B74D81"/>
    <w:rsid w:val="00B74D9C"/>
    <w:rsid w:val="00B754A2"/>
    <w:rsid w:val="00B755A0"/>
    <w:rsid w:val="00B75800"/>
    <w:rsid w:val="00B75840"/>
    <w:rsid w:val="00B75CAA"/>
    <w:rsid w:val="00B75DDA"/>
    <w:rsid w:val="00B76390"/>
    <w:rsid w:val="00B763B2"/>
    <w:rsid w:val="00B76567"/>
    <w:rsid w:val="00B7672C"/>
    <w:rsid w:val="00B767B1"/>
    <w:rsid w:val="00B7693C"/>
    <w:rsid w:val="00B76B43"/>
    <w:rsid w:val="00B76C18"/>
    <w:rsid w:val="00B76DEF"/>
    <w:rsid w:val="00B76E91"/>
    <w:rsid w:val="00B77135"/>
    <w:rsid w:val="00B77263"/>
    <w:rsid w:val="00B774C1"/>
    <w:rsid w:val="00B77509"/>
    <w:rsid w:val="00B77517"/>
    <w:rsid w:val="00B77537"/>
    <w:rsid w:val="00B775B3"/>
    <w:rsid w:val="00B7760A"/>
    <w:rsid w:val="00B776AE"/>
    <w:rsid w:val="00B778A4"/>
    <w:rsid w:val="00B77956"/>
    <w:rsid w:val="00B77990"/>
    <w:rsid w:val="00B77B69"/>
    <w:rsid w:val="00B77FE3"/>
    <w:rsid w:val="00B80194"/>
    <w:rsid w:val="00B802A7"/>
    <w:rsid w:val="00B80487"/>
    <w:rsid w:val="00B804CD"/>
    <w:rsid w:val="00B804EB"/>
    <w:rsid w:val="00B805EA"/>
    <w:rsid w:val="00B80A13"/>
    <w:rsid w:val="00B80CBD"/>
    <w:rsid w:val="00B80D9F"/>
    <w:rsid w:val="00B80FAB"/>
    <w:rsid w:val="00B810D5"/>
    <w:rsid w:val="00B81286"/>
    <w:rsid w:val="00B814DB"/>
    <w:rsid w:val="00B81658"/>
    <w:rsid w:val="00B81AEF"/>
    <w:rsid w:val="00B81AF5"/>
    <w:rsid w:val="00B81B88"/>
    <w:rsid w:val="00B81C0F"/>
    <w:rsid w:val="00B81F28"/>
    <w:rsid w:val="00B82234"/>
    <w:rsid w:val="00B825CE"/>
    <w:rsid w:val="00B8274B"/>
    <w:rsid w:val="00B8290B"/>
    <w:rsid w:val="00B82A78"/>
    <w:rsid w:val="00B82B15"/>
    <w:rsid w:val="00B82D0F"/>
    <w:rsid w:val="00B82FA3"/>
    <w:rsid w:val="00B8301B"/>
    <w:rsid w:val="00B83265"/>
    <w:rsid w:val="00B83355"/>
    <w:rsid w:val="00B83735"/>
    <w:rsid w:val="00B83781"/>
    <w:rsid w:val="00B83978"/>
    <w:rsid w:val="00B840D6"/>
    <w:rsid w:val="00B842A4"/>
    <w:rsid w:val="00B8439B"/>
    <w:rsid w:val="00B84677"/>
    <w:rsid w:val="00B846DE"/>
    <w:rsid w:val="00B846EC"/>
    <w:rsid w:val="00B8497A"/>
    <w:rsid w:val="00B84C7F"/>
    <w:rsid w:val="00B84CD7"/>
    <w:rsid w:val="00B84E50"/>
    <w:rsid w:val="00B84ED9"/>
    <w:rsid w:val="00B85643"/>
    <w:rsid w:val="00B85752"/>
    <w:rsid w:val="00B857DE"/>
    <w:rsid w:val="00B85919"/>
    <w:rsid w:val="00B85E38"/>
    <w:rsid w:val="00B86000"/>
    <w:rsid w:val="00B8619A"/>
    <w:rsid w:val="00B861F2"/>
    <w:rsid w:val="00B86234"/>
    <w:rsid w:val="00B862BC"/>
    <w:rsid w:val="00B8687F"/>
    <w:rsid w:val="00B869F5"/>
    <w:rsid w:val="00B86B62"/>
    <w:rsid w:val="00B86C66"/>
    <w:rsid w:val="00B86D1B"/>
    <w:rsid w:val="00B86D33"/>
    <w:rsid w:val="00B86F0F"/>
    <w:rsid w:val="00B87077"/>
    <w:rsid w:val="00B872BE"/>
    <w:rsid w:val="00B872E4"/>
    <w:rsid w:val="00B875A9"/>
    <w:rsid w:val="00B875CD"/>
    <w:rsid w:val="00B877E4"/>
    <w:rsid w:val="00B87AC2"/>
    <w:rsid w:val="00B87B1C"/>
    <w:rsid w:val="00B87CAD"/>
    <w:rsid w:val="00B87F0D"/>
    <w:rsid w:val="00B87F2B"/>
    <w:rsid w:val="00B90065"/>
    <w:rsid w:val="00B9025B"/>
    <w:rsid w:val="00B90319"/>
    <w:rsid w:val="00B90338"/>
    <w:rsid w:val="00B906E4"/>
    <w:rsid w:val="00B908B1"/>
    <w:rsid w:val="00B90E03"/>
    <w:rsid w:val="00B910ED"/>
    <w:rsid w:val="00B913E3"/>
    <w:rsid w:val="00B9151A"/>
    <w:rsid w:val="00B91B11"/>
    <w:rsid w:val="00B91DF6"/>
    <w:rsid w:val="00B91E42"/>
    <w:rsid w:val="00B91E6C"/>
    <w:rsid w:val="00B92058"/>
    <w:rsid w:val="00B92130"/>
    <w:rsid w:val="00B92364"/>
    <w:rsid w:val="00B928E4"/>
    <w:rsid w:val="00B92B8F"/>
    <w:rsid w:val="00B92C6A"/>
    <w:rsid w:val="00B92F73"/>
    <w:rsid w:val="00B92F7F"/>
    <w:rsid w:val="00B9313C"/>
    <w:rsid w:val="00B93422"/>
    <w:rsid w:val="00B937A4"/>
    <w:rsid w:val="00B9395D"/>
    <w:rsid w:val="00B93C00"/>
    <w:rsid w:val="00B93CE7"/>
    <w:rsid w:val="00B93D07"/>
    <w:rsid w:val="00B93F6A"/>
    <w:rsid w:val="00B941A5"/>
    <w:rsid w:val="00B948DC"/>
    <w:rsid w:val="00B94D3A"/>
    <w:rsid w:val="00B9528F"/>
    <w:rsid w:val="00B9530D"/>
    <w:rsid w:val="00B95316"/>
    <w:rsid w:val="00B95649"/>
    <w:rsid w:val="00B957DF"/>
    <w:rsid w:val="00B95C23"/>
    <w:rsid w:val="00B95D1A"/>
    <w:rsid w:val="00B95E45"/>
    <w:rsid w:val="00B961B3"/>
    <w:rsid w:val="00B96344"/>
    <w:rsid w:val="00B96DF7"/>
    <w:rsid w:val="00B96FAC"/>
    <w:rsid w:val="00B97025"/>
    <w:rsid w:val="00B972E1"/>
    <w:rsid w:val="00B97752"/>
    <w:rsid w:val="00B979F7"/>
    <w:rsid w:val="00B97A13"/>
    <w:rsid w:val="00B97C17"/>
    <w:rsid w:val="00B97D16"/>
    <w:rsid w:val="00B97E18"/>
    <w:rsid w:val="00B97E50"/>
    <w:rsid w:val="00B97F42"/>
    <w:rsid w:val="00BA0052"/>
    <w:rsid w:val="00BA02C1"/>
    <w:rsid w:val="00BA02EA"/>
    <w:rsid w:val="00BA045A"/>
    <w:rsid w:val="00BA05C4"/>
    <w:rsid w:val="00BA0826"/>
    <w:rsid w:val="00BA0AE6"/>
    <w:rsid w:val="00BA10EF"/>
    <w:rsid w:val="00BA1294"/>
    <w:rsid w:val="00BA143E"/>
    <w:rsid w:val="00BA1903"/>
    <w:rsid w:val="00BA1B41"/>
    <w:rsid w:val="00BA1D50"/>
    <w:rsid w:val="00BA1DE3"/>
    <w:rsid w:val="00BA1F0A"/>
    <w:rsid w:val="00BA2011"/>
    <w:rsid w:val="00BA2912"/>
    <w:rsid w:val="00BA29FB"/>
    <w:rsid w:val="00BA2A2B"/>
    <w:rsid w:val="00BA2B95"/>
    <w:rsid w:val="00BA2C1F"/>
    <w:rsid w:val="00BA2C82"/>
    <w:rsid w:val="00BA314F"/>
    <w:rsid w:val="00BA32E3"/>
    <w:rsid w:val="00BA3B1E"/>
    <w:rsid w:val="00BA4ADC"/>
    <w:rsid w:val="00BA5009"/>
    <w:rsid w:val="00BA5088"/>
    <w:rsid w:val="00BA5220"/>
    <w:rsid w:val="00BA54D8"/>
    <w:rsid w:val="00BA5570"/>
    <w:rsid w:val="00BA5761"/>
    <w:rsid w:val="00BA57A3"/>
    <w:rsid w:val="00BA5856"/>
    <w:rsid w:val="00BA5BBA"/>
    <w:rsid w:val="00BA5BE3"/>
    <w:rsid w:val="00BA5D81"/>
    <w:rsid w:val="00BA5ED4"/>
    <w:rsid w:val="00BA606C"/>
    <w:rsid w:val="00BA613A"/>
    <w:rsid w:val="00BA67F7"/>
    <w:rsid w:val="00BA6DAD"/>
    <w:rsid w:val="00BA6E25"/>
    <w:rsid w:val="00BA703B"/>
    <w:rsid w:val="00BA7090"/>
    <w:rsid w:val="00BA72C5"/>
    <w:rsid w:val="00BA72D1"/>
    <w:rsid w:val="00BA74D8"/>
    <w:rsid w:val="00BA75AB"/>
    <w:rsid w:val="00BA78B0"/>
    <w:rsid w:val="00BA797C"/>
    <w:rsid w:val="00BA7990"/>
    <w:rsid w:val="00BA79CD"/>
    <w:rsid w:val="00BA7CCD"/>
    <w:rsid w:val="00BA7E7A"/>
    <w:rsid w:val="00BA7F36"/>
    <w:rsid w:val="00BA7FD4"/>
    <w:rsid w:val="00BB0079"/>
    <w:rsid w:val="00BB06C1"/>
    <w:rsid w:val="00BB077B"/>
    <w:rsid w:val="00BB08B6"/>
    <w:rsid w:val="00BB08FC"/>
    <w:rsid w:val="00BB0A3C"/>
    <w:rsid w:val="00BB0AC4"/>
    <w:rsid w:val="00BB0B21"/>
    <w:rsid w:val="00BB0CE3"/>
    <w:rsid w:val="00BB0D6D"/>
    <w:rsid w:val="00BB0E92"/>
    <w:rsid w:val="00BB100F"/>
    <w:rsid w:val="00BB1108"/>
    <w:rsid w:val="00BB13F3"/>
    <w:rsid w:val="00BB14C6"/>
    <w:rsid w:val="00BB1641"/>
    <w:rsid w:val="00BB177A"/>
    <w:rsid w:val="00BB1875"/>
    <w:rsid w:val="00BB1F5F"/>
    <w:rsid w:val="00BB1FF8"/>
    <w:rsid w:val="00BB2416"/>
    <w:rsid w:val="00BB274F"/>
    <w:rsid w:val="00BB27F9"/>
    <w:rsid w:val="00BB29AD"/>
    <w:rsid w:val="00BB2AA5"/>
    <w:rsid w:val="00BB2C29"/>
    <w:rsid w:val="00BB2D44"/>
    <w:rsid w:val="00BB3346"/>
    <w:rsid w:val="00BB343E"/>
    <w:rsid w:val="00BB39F6"/>
    <w:rsid w:val="00BB3A17"/>
    <w:rsid w:val="00BB3AA0"/>
    <w:rsid w:val="00BB3C5F"/>
    <w:rsid w:val="00BB3D91"/>
    <w:rsid w:val="00BB3E8E"/>
    <w:rsid w:val="00BB3F26"/>
    <w:rsid w:val="00BB3F2B"/>
    <w:rsid w:val="00BB4127"/>
    <w:rsid w:val="00BB4968"/>
    <w:rsid w:val="00BB4B8D"/>
    <w:rsid w:val="00BB4D40"/>
    <w:rsid w:val="00BB510C"/>
    <w:rsid w:val="00BB5202"/>
    <w:rsid w:val="00BB5237"/>
    <w:rsid w:val="00BB538A"/>
    <w:rsid w:val="00BB55F6"/>
    <w:rsid w:val="00BB5836"/>
    <w:rsid w:val="00BB5923"/>
    <w:rsid w:val="00BB5E9A"/>
    <w:rsid w:val="00BB608A"/>
    <w:rsid w:val="00BB60A3"/>
    <w:rsid w:val="00BB61E7"/>
    <w:rsid w:val="00BB62E9"/>
    <w:rsid w:val="00BB6689"/>
    <w:rsid w:val="00BB69FA"/>
    <w:rsid w:val="00BB6C04"/>
    <w:rsid w:val="00BB6D96"/>
    <w:rsid w:val="00BB6E4C"/>
    <w:rsid w:val="00BB6EE7"/>
    <w:rsid w:val="00BB72D2"/>
    <w:rsid w:val="00BB7390"/>
    <w:rsid w:val="00BB7509"/>
    <w:rsid w:val="00BB753B"/>
    <w:rsid w:val="00BB7A41"/>
    <w:rsid w:val="00BB7C30"/>
    <w:rsid w:val="00BB7E76"/>
    <w:rsid w:val="00BB7FF4"/>
    <w:rsid w:val="00BC018E"/>
    <w:rsid w:val="00BC0576"/>
    <w:rsid w:val="00BC0821"/>
    <w:rsid w:val="00BC08D1"/>
    <w:rsid w:val="00BC0A74"/>
    <w:rsid w:val="00BC0ADA"/>
    <w:rsid w:val="00BC0B27"/>
    <w:rsid w:val="00BC0D71"/>
    <w:rsid w:val="00BC126D"/>
    <w:rsid w:val="00BC1343"/>
    <w:rsid w:val="00BC1ABE"/>
    <w:rsid w:val="00BC1AD5"/>
    <w:rsid w:val="00BC1F08"/>
    <w:rsid w:val="00BC2029"/>
    <w:rsid w:val="00BC20FC"/>
    <w:rsid w:val="00BC2122"/>
    <w:rsid w:val="00BC2293"/>
    <w:rsid w:val="00BC235E"/>
    <w:rsid w:val="00BC2810"/>
    <w:rsid w:val="00BC293C"/>
    <w:rsid w:val="00BC298F"/>
    <w:rsid w:val="00BC2D14"/>
    <w:rsid w:val="00BC2E08"/>
    <w:rsid w:val="00BC2F8C"/>
    <w:rsid w:val="00BC3224"/>
    <w:rsid w:val="00BC323F"/>
    <w:rsid w:val="00BC3341"/>
    <w:rsid w:val="00BC3457"/>
    <w:rsid w:val="00BC352D"/>
    <w:rsid w:val="00BC388D"/>
    <w:rsid w:val="00BC3898"/>
    <w:rsid w:val="00BC38A7"/>
    <w:rsid w:val="00BC3935"/>
    <w:rsid w:val="00BC3AB6"/>
    <w:rsid w:val="00BC3D1C"/>
    <w:rsid w:val="00BC3E01"/>
    <w:rsid w:val="00BC3E74"/>
    <w:rsid w:val="00BC40B1"/>
    <w:rsid w:val="00BC4346"/>
    <w:rsid w:val="00BC4492"/>
    <w:rsid w:val="00BC4E31"/>
    <w:rsid w:val="00BC504F"/>
    <w:rsid w:val="00BC5326"/>
    <w:rsid w:val="00BC54E3"/>
    <w:rsid w:val="00BC5761"/>
    <w:rsid w:val="00BC58A0"/>
    <w:rsid w:val="00BC58F5"/>
    <w:rsid w:val="00BC59AF"/>
    <w:rsid w:val="00BC5E42"/>
    <w:rsid w:val="00BC5E45"/>
    <w:rsid w:val="00BC6485"/>
    <w:rsid w:val="00BC656B"/>
    <w:rsid w:val="00BC6667"/>
    <w:rsid w:val="00BC6768"/>
    <w:rsid w:val="00BC681B"/>
    <w:rsid w:val="00BC6FF0"/>
    <w:rsid w:val="00BC700B"/>
    <w:rsid w:val="00BC7280"/>
    <w:rsid w:val="00BC728A"/>
    <w:rsid w:val="00BC7441"/>
    <w:rsid w:val="00BC787C"/>
    <w:rsid w:val="00BC7894"/>
    <w:rsid w:val="00BC7A16"/>
    <w:rsid w:val="00BC7A94"/>
    <w:rsid w:val="00BC7B5B"/>
    <w:rsid w:val="00BC7C88"/>
    <w:rsid w:val="00BC7DC6"/>
    <w:rsid w:val="00BC7F05"/>
    <w:rsid w:val="00BD000D"/>
    <w:rsid w:val="00BD0176"/>
    <w:rsid w:val="00BD0B69"/>
    <w:rsid w:val="00BD0D4C"/>
    <w:rsid w:val="00BD0D6E"/>
    <w:rsid w:val="00BD0E91"/>
    <w:rsid w:val="00BD0F5E"/>
    <w:rsid w:val="00BD13CC"/>
    <w:rsid w:val="00BD1571"/>
    <w:rsid w:val="00BD1697"/>
    <w:rsid w:val="00BD172F"/>
    <w:rsid w:val="00BD18CA"/>
    <w:rsid w:val="00BD1A48"/>
    <w:rsid w:val="00BD1A5B"/>
    <w:rsid w:val="00BD1ACD"/>
    <w:rsid w:val="00BD1C81"/>
    <w:rsid w:val="00BD1EA4"/>
    <w:rsid w:val="00BD2284"/>
    <w:rsid w:val="00BD2326"/>
    <w:rsid w:val="00BD24CB"/>
    <w:rsid w:val="00BD2BC2"/>
    <w:rsid w:val="00BD2C48"/>
    <w:rsid w:val="00BD30DC"/>
    <w:rsid w:val="00BD3134"/>
    <w:rsid w:val="00BD32FE"/>
    <w:rsid w:val="00BD35D9"/>
    <w:rsid w:val="00BD35E8"/>
    <w:rsid w:val="00BD3786"/>
    <w:rsid w:val="00BD37FF"/>
    <w:rsid w:val="00BD38F9"/>
    <w:rsid w:val="00BD3B67"/>
    <w:rsid w:val="00BD3E81"/>
    <w:rsid w:val="00BD4302"/>
    <w:rsid w:val="00BD46EC"/>
    <w:rsid w:val="00BD484B"/>
    <w:rsid w:val="00BD489F"/>
    <w:rsid w:val="00BD4969"/>
    <w:rsid w:val="00BD4A16"/>
    <w:rsid w:val="00BD4C5F"/>
    <w:rsid w:val="00BD4D91"/>
    <w:rsid w:val="00BD4DB2"/>
    <w:rsid w:val="00BD4FFA"/>
    <w:rsid w:val="00BD50D2"/>
    <w:rsid w:val="00BD5256"/>
    <w:rsid w:val="00BD565A"/>
    <w:rsid w:val="00BD5712"/>
    <w:rsid w:val="00BD57C0"/>
    <w:rsid w:val="00BD581B"/>
    <w:rsid w:val="00BD5A62"/>
    <w:rsid w:val="00BD5D6D"/>
    <w:rsid w:val="00BD5FDA"/>
    <w:rsid w:val="00BD62B1"/>
    <w:rsid w:val="00BD631B"/>
    <w:rsid w:val="00BD67A9"/>
    <w:rsid w:val="00BD68C3"/>
    <w:rsid w:val="00BD6BF2"/>
    <w:rsid w:val="00BD6C06"/>
    <w:rsid w:val="00BD6E24"/>
    <w:rsid w:val="00BD706C"/>
    <w:rsid w:val="00BD73B6"/>
    <w:rsid w:val="00BD7820"/>
    <w:rsid w:val="00BD7BDF"/>
    <w:rsid w:val="00BD7C7A"/>
    <w:rsid w:val="00BE0261"/>
    <w:rsid w:val="00BE034A"/>
    <w:rsid w:val="00BE0541"/>
    <w:rsid w:val="00BE0A05"/>
    <w:rsid w:val="00BE0B70"/>
    <w:rsid w:val="00BE0BEB"/>
    <w:rsid w:val="00BE0D69"/>
    <w:rsid w:val="00BE10C1"/>
    <w:rsid w:val="00BE1386"/>
    <w:rsid w:val="00BE18A3"/>
    <w:rsid w:val="00BE2249"/>
    <w:rsid w:val="00BE22A7"/>
    <w:rsid w:val="00BE284E"/>
    <w:rsid w:val="00BE2CFB"/>
    <w:rsid w:val="00BE2D61"/>
    <w:rsid w:val="00BE2DAD"/>
    <w:rsid w:val="00BE2E0D"/>
    <w:rsid w:val="00BE302B"/>
    <w:rsid w:val="00BE3215"/>
    <w:rsid w:val="00BE330A"/>
    <w:rsid w:val="00BE3664"/>
    <w:rsid w:val="00BE3671"/>
    <w:rsid w:val="00BE396C"/>
    <w:rsid w:val="00BE39B2"/>
    <w:rsid w:val="00BE3C07"/>
    <w:rsid w:val="00BE3DA5"/>
    <w:rsid w:val="00BE3FA6"/>
    <w:rsid w:val="00BE4207"/>
    <w:rsid w:val="00BE4329"/>
    <w:rsid w:val="00BE44E8"/>
    <w:rsid w:val="00BE44F2"/>
    <w:rsid w:val="00BE458E"/>
    <w:rsid w:val="00BE46FC"/>
    <w:rsid w:val="00BE47A3"/>
    <w:rsid w:val="00BE4A9D"/>
    <w:rsid w:val="00BE4AB4"/>
    <w:rsid w:val="00BE4DDB"/>
    <w:rsid w:val="00BE4F24"/>
    <w:rsid w:val="00BE4FC8"/>
    <w:rsid w:val="00BE5035"/>
    <w:rsid w:val="00BE5067"/>
    <w:rsid w:val="00BE58FC"/>
    <w:rsid w:val="00BE59DF"/>
    <w:rsid w:val="00BE5D05"/>
    <w:rsid w:val="00BE5E92"/>
    <w:rsid w:val="00BE69AE"/>
    <w:rsid w:val="00BE69BA"/>
    <w:rsid w:val="00BE6BAC"/>
    <w:rsid w:val="00BE6C92"/>
    <w:rsid w:val="00BE6E6F"/>
    <w:rsid w:val="00BE7178"/>
    <w:rsid w:val="00BE72A6"/>
    <w:rsid w:val="00BE73B8"/>
    <w:rsid w:val="00BE76DA"/>
    <w:rsid w:val="00BE7A48"/>
    <w:rsid w:val="00BE7A76"/>
    <w:rsid w:val="00BE7C55"/>
    <w:rsid w:val="00BE7DC5"/>
    <w:rsid w:val="00BF009F"/>
    <w:rsid w:val="00BF0216"/>
    <w:rsid w:val="00BF03B7"/>
    <w:rsid w:val="00BF0619"/>
    <w:rsid w:val="00BF073E"/>
    <w:rsid w:val="00BF0C68"/>
    <w:rsid w:val="00BF0DCD"/>
    <w:rsid w:val="00BF1870"/>
    <w:rsid w:val="00BF1A28"/>
    <w:rsid w:val="00BF1A46"/>
    <w:rsid w:val="00BF1D23"/>
    <w:rsid w:val="00BF224D"/>
    <w:rsid w:val="00BF25D1"/>
    <w:rsid w:val="00BF26D6"/>
    <w:rsid w:val="00BF286D"/>
    <w:rsid w:val="00BF28F9"/>
    <w:rsid w:val="00BF2DC9"/>
    <w:rsid w:val="00BF3260"/>
    <w:rsid w:val="00BF344D"/>
    <w:rsid w:val="00BF3A36"/>
    <w:rsid w:val="00BF3B81"/>
    <w:rsid w:val="00BF3D7E"/>
    <w:rsid w:val="00BF3DF9"/>
    <w:rsid w:val="00BF3FE8"/>
    <w:rsid w:val="00BF4234"/>
    <w:rsid w:val="00BF42A1"/>
    <w:rsid w:val="00BF42AA"/>
    <w:rsid w:val="00BF4378"/>
    <w:rsid w:val="00BF4767"/>
    <w:rsid w:val="00BF476B"/>
    <w:rsid w:val="00BF4772"/>
    <w:rsid w:val="00BF4C2C"/>
    <w:rsid w:val="00BF4D48"/>
    <w:rsid w:val="00BF4E50"/>
    <w:rsid w:val="00BF5127"/>
    <w:rsid w:val="00BF517F"/>
    <w:rsid w:val="00BF52C7"/>
    <w:rsid w:val="00BF5398"/>
    <w:rsid w:val="00BF5468"/>
    <w:rsid w:val="00BF55B1"/>
    <w:rsid w:val="00BF5A6B"/>
    <w:rsid w:val="00BF5C9B"/>
    <w:rsid w:val="00BF5D12"/>
    <w:rsid w:val="00BF5EC9"/>
    <w:rsid w:val="00BF6047"/>
    <w:rsid w:val="00BF60C6"/>
    <w:rsid w:val="00BF60D9"/>
    <w:rsid w:val="00BF60F1"/>
    <w:rsid w:val="00BF6359"/>
    <w:rsid w:val="00BF65CF"/>
    <w:rsid w:val="00BF66A2"/>
    <w:rsid w:val="00BF66CF"/>
    <w:rsid w:val="00BF6AF1"/>
    <w:rsid w:val="00BF712C"/>
    <w:rsid w:val="00BF7288"/>
    <w:rsid w:val="00BF783D"/>
    <w:rsid w:val="00BF7AD0"/>
    <w:rsid w:val="00BF7BAF"/>
    <w:rsid w:val="00BF7E3B"/>
    <w:rsid w:val="00BF7FB7"/>
    <w:rsid w:val="00C00033"/>
    <w:rsid w:val="00C0004D"/>
    <w:rsid w:val="00C00179"/>
    <w:rsid w:val="00C00219"/>
    <w:rsid w:val="00C0030B"/>
    <w:rsid w:val="00C003FB"/>
    <w:rsid w:val="00C007DE"/>
    <w:rsid w:val="00C008D6"/>
    <w:rsid w:val="00C00976"/>
    <w:rsid w:val="00C009F8"/>
    <w:rsid w:val="00C00A86"/>
    <w:rsid w:val="00C00BFB"/>
    <w:rsid w:val="00C00F25"/>
    <w:rsid w:val="00C014DF"/>
    <w:rsid w:val="00C01598"/>
    <w:rsid w:val="00C01687"/>
    <w:rsid w:val="00C0168A"/>
    <w:rsid w:val="00C017BA"/>
    <w:rsid w:val="00C01805"/>
    <w:rsid w:val="00C01A55"/>
    <w:rsid w:val="00C01CDC"/>
    <w:rsid w:val="00C01DA4"/>
    <w:rsid w:val="00C021A7"/>
    <w:rsid w:val="00C022B7"/>
    <w:rsid w:val="00C0260C"/>
    <w:rsid w:val="00C02941"/>
    <w:rsid w:val="00C02A5C"/>
    <w:rsid w:val="00C02ABA"/>
    <w:rsid w:val="00C02CC0"/>
    <w:rsid w:val="00C03323"/>
    <w:rsid w:val="00C037AF"/>
    <w:rsid w:val="00C03B61"/>
    <w:rsid w:val="00C03F33"/>
    <w:rsid w:val="00C03F9B"/>
    <w:rsid w:val="00C03FB8"/>
    <w:rsid w:val="00C0407B"/>
    <w:rsid w:val="00C0447A"/>
    <w:rsid w:val="00C0449F"/>
    <w:rsid w:val="00C0466F"/>
    <w:rsid w:val="00C04702"/>
    <w:rsid w:val="00C04C73"/>
    <w:rsid w:val="00C04EDC"/>
    <w:rsid w:val="00C05185"/>
    <w:rsid w:val="00C051A5"/>
    <w:rsid w:val="00C053E3"/>
    <w:rsid w:val="00C0555F"/>
    <w:rsid w:val="00C055DF"/>
    <w:rsid w:val="00C058C8"/>
    <w:rsid w:val="00C059B9"/>
    <w:rsid w:val="00C06112"/>
    <w:rsid w:val="00C062E6"/>
    <w:rsid w:val="00C06402"/>
    <w:rsid w:val="00C06494"/>
    <w:rsid w:val="00C065D7"/>
    <w:rsid w:val="00C06880"/>
    <w:rsid w:val="00C06B37"/>
    <w:rsid w:val="00C06DEB"/>
    <w:rsid w:val="00C070FF"/>
    <w:rsid w:val="00C07258"/>
    <w:rsid w:val="00C074F5"/>
    <w:rsid w:val="00C0753E"/>
    <w:rsid w:val="00C075E8"/>
    <w:rsid w:val="00C07E70"/>
    <w:rsid w:val="00C10853"/>
    <w:rsid w:val="00C10F0D"/>
    <w:rsid w:val="00C10F2C"/>
    <w:rsid w:val="00C114EB"/>
    <w:rsid w:val="00C11573"/>
    <w:rsid w:val="00C11635"/>
    <w:rsid w:val="00C119E0"/>
    <w:rsid w:val="00C11A50"/>
    <w:rsid w:val="00C11B13"/>
    <w:rsid w:val="00C11EAC"/>
    <w:rsid w:val="00C12068"/>
    <w:rsid w:val="00C120B2"/>
    <w:rsid w:val="00C12143"/>
    <w:rsid w:val="00C12289"/>
    <w:rsid w:val="00C12345"/>
    <w:rsid w:val="00C12409"/>
    <w:rsid w:val="00C124D0"/>
    <w:rsid w:val="00C126FC"/>
    <w:rsid w:val="00C127DB"/>
    <w:rsid w:val="00C12A1C"/>
    <w:rsid w:val="00C12B68"/>
    <w:rsid w:val="00C12D56"/>
    <w:rsid w:val="00C12F04"/>
    <w:rsid w:val="00C13557"/>
    <w:rsid w:val="00C136AE"/>
    <w:rsid w:val="00C13715"/>
    <w:rsid w:val="00C13ABB"/>
    <w:rsid w:val="00C13ADC"/>
    <w:rsid w:val="00C13B3A"/>
    <w:rsid w:val="00C13E72"/>
    <w:rsid w:val="00C13EEF"/>
    <w:rsid w:val="00C13F4F"/>
    <w:rsid w:val="00C14173"/>
    <w:rsid w:val="00C143C0"/>
    <w:rsid w:val="00C144B8"/>
    <w:rsid w:val="00C14586"/>
    <w:rsid w:val="00C14816"/>
    <w:rsid w:val="00C149D7"/>
    <w:rsid w:val="00C14A34"/>
    <w:rsid w:val="00C14B72"/>
    <w:rsid w:val="00C14DE5"/>
    <w:rsid w:val="00C14E34"/>
    <w:rsid w:val="00C15052"/>
    <w:rsid w:val="00C153FF"/>
    <w:rsid w:val="00C15484"/>
    <w:rsid w:val="00C154BB"/>
    <w:rsid w:val="00C15654"/>
    <w:rsid w:val="00C15705"/>
    <w:rsid w:val="00C15897"/>
    <w:rsid w:val="00C15AD6"/>
    <w:rsid w:val="00C15C84"/>
    <w:rsid w:val="00C15D63"/>
    <w:rsid w:val="00C15E0B"/>
    <w:rsid w:val="00C15E37"/>
    <w:rsid w:val="00C15FB4"/>
    <w:rsid w:val="00C16296"/>
    <w:rsid w:val="00C164B3"/>
    <w:rsid w:val="00C1658C"/>
    <w:rsid w:val="00C16802"/>
    <w:rsid w:val="00C1690E"/>
    <w:rsid w:val="00C169B8"/>
    <w:rsid w:val="00C169BF"/>
    <w:rsid w:val="00C16B34"/>
    <w:rsid w:val="00C16BDC"/>
    <w:rsid w:val="00C16D71"/>
    <w:rsid w:val="00C1703D"/>
    <w:rsid w:val="00C1770C"/>
    <w:rsid w:val="00C17863"/>
    <w:rsid w:val="00C17941"/>
    <w:rsid w:val="00C17AE5"/>
    <w:rsid w:val="00C17B1D"/>
    <w:rsid w:val="00C17BCB"/>
    <w:rsid w:val="00C17F51"/>
    <w:rsid w:val="00C201D6"/>
    <w:rsid w:val="00C202B9"/>
    <w:rsid w:val="00C20383"/>
    <w:rsid w:val="00C203EB"/>
    <w:rsid w:val="00C20652"/>
    <w:rsid w:val="00C20A5B"/>
    <w:rsid w:val="00C20AAC"/>
    <w:rsid w:val="00C20B41"/>
    <w:rsid w:val="00C20C44"/>
    <w:rsid w:val="00C20DF6"/>
    <w:rsid w:val="00C20F11"/>
    <w:rsid w:val="00C20F70"/>
    <w:rsid w:val="00C2118E"/>
    <w:rsid w:val="00C21257"/>
    <w:rsid w:val="00C2135C"/>
    <w:rsid w:val="00C21448"/>
    <w:rsid w:val="00C215C9"/>
    <w:rsid w:val="00C218B0"/>
    <w:rsid w:val="00C21BC3"/>
    <w:rsid w:val="00C220D8"/>
    <w:rsid w:val="00C222CA"/>
    <w:rsid w:val="00C222F8"/>
    <w:rsid w:val="00C22A4A"/>
    <w:rsid w:val="00C22BB6"/>
    <w:rsid w:val="00C22D39"/>
    <w:rsid w:val="00C22E6B"/>
    <w:rsid w:val="00C232E0"/>
    <w:rsid w:val="00C23514"/>
    <w:rsid w:val="00C23584"/>
    <w:rsid w:val="00C23C17"/>
    <w:rsid w:val="00C24064"/>
    <w:rsid w:val="00C240FF"/>
    <w:rsid w:val="00C24396"/>
    <w:rsid w:val="00C243AA"/>
    <w:rsid w:val="00C244D7"/>
    <w:rsid w:val="00C247C8"/>
    <w:rsid w:val="00C24864"/>
    <w:rsid w:val="00C24A24"/>
    <w:rsid w:val="00C24B8F"/>
    <w:rsid w:val="00C24C02"/>
    <w:rsid w:val="00C24CBA"/>
    <w:rsid w:val="00C2503C"/>
    <w:rsid w:val="00C253F0"/>
    <w:rsid w:val="00C2554F"/>
    <w:rsid w:val="00C257A9"/>
    <w:rsid w:val="00C25895"/>
    <w:rsid w:val="00C25930"/>
    <w:rsid w:val="00C25995"/>
    <w:rsid w:val="00C25C9A"/>
    <w:rsid w:val="00C25F54"/>
    <w:rsid w:val="00C2628E"/>
    <w:rsid w:val="00C262D6"/>
    <w:rsid w:val="00C26306"/>
    <w:rsid w:val="00C26607"/>
    <w:rsid w:val="00C267C8"/>
    <w:rsid w:val="00C26B2D"/>
    <w:rsid w:val="00C26D3C"/>
    <w:rsid w:val="00C26DC9"/>
    <w:rsid w:val="00C27105"/>
    <w:rsid w:val="00C27426"/>
    <w:rsid w:val="00C27632"/>
    <w:rsid w:val="00C30445"/>
    <w:rsid w:val="00C30491"/>
    <w:rsid w:val="00C304ED"/>
    <w:rsid w:val="00C305F8"/>
    <w:rsid w:val="00C30FD3"/>
    <w:rsid w:val="00C313E0"/>
    <w:rsid w:val="00C317B2"/>
    <w:rsid w:val="00C31B43"/>
    <w:rsid w:val="00C31C2E"/>
    <w:rsid w:val="00C31E0B"/>
    <w:rsid w:val="00C31E79"/>
    <w:rsid w:val="00C32062"/>
    <w:rsid w:val="00C32352"/>
    <w:rsid w:val="00C3258E"/>
    <w:rsid w:val="00C32DDD"/>
    <w:rsid w:val="00C32FA8"/>
    <w:rsid w:val="00C32FD1"/>
    <w:rsid w:val="00C330AD"/>
    <w:rsid w:val="00C334D6"/>
    <w:rsid w:val="00C33619"/>
    <w:rsid w:val="00C33649"/>
    <w:rsid w:val="00C338B6"/>
    <w:rsid w:val="00C33A44"/>
    <w:rsid w:val="00C33DB0"/>
    <w:rsid w:val="00C33EDC"/>
    <w:rsid w:val="00C34075"/>
    <w:rsid w:val="00C341AC"/>
    <w:rsid w:val="00C345B0"/>
    <w:rsid w:val="00C345C5"/>
    <w:rsid w:val="00C346EB"/>
    <w:rsid w:val="00C349FC"/>
    <w:rsid w:val="00C34B5C"/>
    <w:rsid w:val="00C35000"/>
    <w:rsid w:val="00C35033"/>
    <w:rsid w:val="00C3557D"/>
    <w:rsid w:val="00C35633"/>
    <w:rsid w:val="00C3566B"/>
    <w:rsid w:val="00C357C9"/>
    <w:rsid w:val="00C35A97"/>
    <w:rsid w:val="00C35BF5"/>
    <w:rsid w:val="00C35C25"/>
    <w:rsid w:val="00C35D48"/>
    <w:rsid w:val="00C35D9F"/>
    <w:rsid w:val="00C361D5"/>
    <w:rsid w:val="00C36295"/>
    <w:rsid w:val="00C364BE"/>
    <w:rsid w:val="00C3651E"/>
    <w:rsid w:val="00C3668C"/>
    <w:rsid w:val="00C3681B"/>
    <w:rsid w:val="00C368C0"/>
    <w:rsid w:val="00C36D76"/>
    <w:rsid w:val="00C36D9F"/>
    <w:rsid w:val="00C36E9D"/>
    <w:rsid w:val="00C36FCF"/>
    <w:rsid w:val="00C37387"/>
    <w:rsid w:val="00C374CA"/>
    <w:rsid w:val="00C3760E"/>
    <w:rsid w:val="00C37947"/>
    <w:rsid w:val="00C37B46"/>
    <w:rsid w:val="00C37BDC"/>
    <w:rsid w:val="00C37D85"/>
    <w:rsid w:val="00C37DEE"/>
    <w:rsid w:val="00C37E9F"/>
    <w:rsid w:val="00C37FE9"/>
    <w:rsid w:val="00C37FFD"/>
    <w:rsid w:val="00C40012"/>
    <w:rsid w:val="00C4007F"/>
    <w:rsid w:val="00C400EC"/>
    <w:rsid w:val="00C401BC"/>
    <w:rsid w:val="00C402B0"/>
    <w:rsid w:val="00C404DB"/>
    <w:rsid w:val="00C40D7C"/>
    <w:rsid w:val="00C40ED2"/>
    <w:rsid w:val="00C41154"/>
    <w:rsid w:val="00C41181"/>
    <w:rsid w:val="00C415C3"/>
    <w:rsid w:val="00C419CD"/>
    <w:rsid w:val="00C41B01"/>
    <w:rsid w:val="00C41EC2"/>
    <w:rsid w:val="00C42307"/>
    <w:rsid w:val="00C42569"/>
    <w:rsid w:val="00C4273E"/>
    <w:rsid w:val="00C42B66"/>
    <w:rsid w:val="00C42C0E"/>
    <w:rsid w:val="00C42CDF"/>
    <w:rsid w:val="00C432F6"/>
    <w:rsid w:val="00C43A2D"/>
    <w:rsid w:val="00C43A54"/>
    <w:rsid w:val="00C43AC2"/>
    <w:rsid w:val="00C44020"/>
    <w:rsid w:val="00C440BF"/>
    <w:rsid w:val="00C44159"/>
    <w:rsid w:val="00C442C3"/>
    <w:rsid w:val="00C44717"/>
    <w:rsid w:val="00C44846"/>
    <w:rsid w:val="00C448D1"/>
    <w:rsid w:val="00C44C64"/>
    <w:rsid w:val="00C44CC9"/>
    <w:rsid w:val="00C44D33"/>
    <w:rsid w:val="00C44EBF"/>
    <w:rsid w:val="00C44FDE"/>
    <w:rsid w:val="00C4504D"/>
    <w:rsid w:val="00C4509B"/>
    <w:rsid w:val="00C45100"/>
    <w:rsid w:val="00C45293"/>
    <w:rsid w:val="00C452EF"/>
    <w:rsid w:val="00C457FF"/>
    <w:rsid w:val="00C45818"/>
    <w:rsid w:val="00C459D8"/>
    <w:rsid w:val="00C45DC4"/>
    <w:rsid w:val="00C46376"/>
    <w:rsid w:val="00C46A13"/>
    <w:rsid w:val="00C46B05"/>
    <w:rsid w:val="00C46CB4"/>
    <w:rsid w:val="00C46F7F"/>
    <w:rsid w:val="00C46FBC"/>
    <w:rsid w:val="00C47116"/>
    <w:rsid w:val="00C4732A"/>
    <w:rsid w:val="00C476CB"/>
    <w:rsid w:val="00C47703"/>
    <w:rsid w:val="00C47752"/>
    <w:rsid w:val="00C47776"/>
    <w:rsid w:val="00C47BFA"/>
    <w:rsid w:val="00C47C58"/>
    <w:rsid w:val="00C47CA0"/>
    <w:rsid w:val="00C50184"/>
    <w:rsid w:val="00C5028E"/>
    <w:rsid w:val="00C5037B"/>
    <w:rsid w:val="00C503A9"/>
    <w:rsid w:val="00C5052E"/>
    <w:rsid w:val="00C5055D"/>
    <w:rsid w:val="00C506AD"/>
    <w:rsid w:val="00C506E1"/>
    <w:rsid w:val="00C50797"/>
    <w:rsid w:val="00C50CCE"/>
    <w:rsid w:val="00C50F76"/>
    <w:rsid w:val="00C5131C"/>
    <w:rsid w:val="00C513D7"/>
    <w:rsid w:val="00C51402"/>
    <w:rsid w:val="00C514A3"/>
    <w:rsid w:val="00C5157C"/>
    <w:rsid w:val="00C51890"/>
    <w:rsid w:val="00C519CE"/>
    <w:rsid w:val="00C51A59"/>
    <w:rsid w:val="00C51B10"/>
    <w:rsid w:val="00C51D85"/>
    <w:rsid w:val="00C52067"/>
    <w:rsid w:val="00C5230B"/>
    <w:rsid w:val="00C523ED"/>
    <w:rsid w:val="00C5262F"/>
    <w:rsid w:val="00C52788"/>
    <w:rsid w:val="00C52998"/>
    <w:rsid w:val="00C52A85"/>
    <w:rsid w:val="00C52CA7"/>
    <w:rsid w:val="00C52D2E"/>
    <w:rsid w:val="00C530FB"/>
    <w:rsid w:val="00C532F4"/>
    <w:rsid w:val="00C53415"/>
    <w:rsid w:val="00C53561"/>
    <w:rsid w:val="00C53710"/>
    <w:rsid w:val="00C537C3"/>
    <w:rsid w:val="00C53D21"/>
    <w:rsid w:val="00C53EC3"/>
    <w:rsid w:val="00C541FA"/>
    <w:rsid w:val="00C542AA"/>
    <w:rsid w:val="00C542C7"/>
    <w:rsid w:val="00C54755"/>
    <w:rsid w:val="00C54782"/>
    <w:rsid w:val="00C5481B"/>
    <w:rsid w:val="00C5492B"/>
    <w:rsid w:val="00C54BFF"/>
    <w:rsid w:val="00C54EDD"/>
    <w:rsid w:val="00C5515A"/>
    <w:rsid w:val="00C55879"/>
    <w:rsid w:val="00C55B70"/>
    <w:rsid w:val="00C55D28"/>
    <w:rsid w:val="00C55DAF"/>
    <w:rsid w:val="00C55F6E"/>
    <w:rsid w:val="00C55F83"/>
    <w:rsid w:val="00C56008"/>
    <w:rsid w:val="00C565CF"/>
    <w:rsid w:val="00C56B7F"/>
    <w:rsid w:val="00C56E2B"/>
    <w:rsid w:val="00C570E1"/>
    <w:rsid w:val="00C5735B"/>
    <w:rsid w:val="00C574E2"/>
    <w:rsid w:val="00C577AE"/>
    <w:rsid w:val="00C578B6"/>
    <w:rsid w:val="00C57909"/>
    <w:rsid w:val="00C57A0B"/>
    <w:rsid w:val="00C57A52"/>
    <w:rsid w:val="00C57B45"/>
    <w:rsid w:val="00C57B95"/>
    <w:rsid w:val="00C57D87"/>
    <w:rsid w:val="00C57FE7"/>
    <w:rsid w:val="00C60069"/>
    <w:rsid w:val="00C60473"/>
    <w:rsid w:val="00C6063A"/>
    <w:rsid w:val="00C60918"/>
    <w:rsid w:val="00C60A1F"/>
    <w:rsid w:val="00C60A94"/>
    <w:rsid w:val="00C60E24"/>
    <w:rsid w:val="00C60EC8"/>
    <w:rsid w:val="00C60EF7"/>
    <w:rsid w:val="00C61235"/>
    <w:rsid w:val="00C614FF"/>
    <w:rsid w:val="00C617D8"/>
    <w:rsid w:val="00C61934"/>
    <w:rsid w:val="00C61B54"/>
    <w:rsid w:val="00C61C16"/>
    <w:rsid w:val="00C61D74"/>
    <w:rsid w:val="00C61F2B"/>
    <w:rsid w:val="00C61F66"/>
    <w:rsid w:val="00C62185"/>
    <w:rsid w:val="00C622F5"/>
    <w:rsid w:val="00C6242D"/>
    <w:rsid w:val="00C624CE"/>
    <w:rsid w:val="00C62622"/>
    <w:rsid w:val="00C62802"/>
    <w:rsid w:val="00C628E1"/>
    <w:rsid w:val="00C62B54"/>
    <w:rsid w:val="00C62F7B"/>
    <w:rsid w:val="00C634C0"/>
    <w:rsid w:val="00C63824"/>
    <w:rsid w:val="00C638E5"/>
    <w:rsid w:val="00C639B8"/>
    <w:rsid w:val="00C63D60"/>
    <w:rsid w:val="00C641D0"/>
    <w:rsid w:val="00C642CE"/>
    <w:rsid w:val="00C64383"/>
    <w:rsid w:val="00C644DD"/>
    <w:rsid w:val="00C645C6"/>
    <w:rsid w:val="00C64A3B"/>
    <w:rsid w:val="00C64BAF"/>
    <w:rsid w:val="00C64C1E"/>
    <w:rsid w:val="00C64D74"/>
    <w:rsid w:val="00C6513E"/>
    <w:rsid w:val="00C65150"/>
    <w:rsid w:val="00C6521C"/>
    <w:rsid w:val="00C65234"/>
    <w:rsid w:val="00C654BF"/>
    <w:rsid w:val="00C65504"/>
    <w:rsid w:val="00C655E1"/>
    <w:rsid w:val="00C65670"/>
    <w:rsid w:val="00C6586C"/>
    <w:rsid w:val="00C659A9"/>
    <w:rsid w:val="00C6607C"/>
    <w:rsid w:val="00C663AB"/>
    <w:rsid w:val="00C66483"/>
    <w:rsid w:val="00C66538"/>
    <w:rsid w:val="00C669BC"/>
    <w:rsid w:val="00C66CD7"/>
    <w:rsid w:val="00C66CF5"/>
    <w:rsid w:val="00C66E29"/>
    <w:rsid w:val="00C66E40"/>
    <w:rsid w:val="00C66E8E"/>
    <w:rsid w:val="00C66EA1"/>
    <w:rsid w:val="00C67017"/>
    <w:rsid w:val="00C6727A"/>
    <w:rsid w:val="00C672F2"/>
    <w:rsid w:val="00C673C6"/>
    <w:rsid w:val="00C6760E"/>
    <w:rsid w:val="00C67A35"/>
    <w:rsid w:val="00C67EEC"/>
    <w:rsid w:val="00C67F43"/>
    <w:rsid w:val="00C67FD8"/>
    <w:rsid w:val="00C700CC"/>
    <w:rsid w:val="00C708AA"/>
    <w:rsid w:val="00C70D08"/>
    <w:rsid w:val="00C70D2E"/>
    <w:rsid w:val="00C70EC8"/>
    <w:rsid w:val="00C710C2"/>
    <w:rsid w:val="00C7112A"/>
    <w:rsid w:val="00C7163A"/>
    <w:rsid w:val="00C71ACD"/>
    <w:rsid w:val="00C71B3B"/>
    <w:rsid w:val="00C71E3A"/>
    <w:rsid w:val="00C7247B"/>
    <w:rsid w:val="00C72486"/>
    <w:rsid w:val="00C72621"/>
    <w:rsid w:val="00C7291D"/>
    <w:rsid w:val="00C7298F"/>
    <w:rsid w:val="00C729CC"/>
    <w:rsid w:val="00C729F7"/>
    <w:rsid w:val="00C72B60"/>
    <w:rsid w:val="00C72F89"/>
    <w:rsid w:val="00C7322E"/>
    <w:rsid w:val="00C73311"/>
    <w:rsid w:val="00C7337C"/>
    <w:rsid w:val="00C7349A"/>
    <w:rsid w:val="00C737BE"/>
    <w:rsid w:val="00C7386E"/>
    <w:rsid w:val="00C73904"/>
    <w:rsid w:val="00C73992"/>
    <w:rsid w:val="00C73A1F"/>
    <w:rsid w:val="00C73A6D"/>
    <w:rsid w:val="00C73B67"/>
    <w:rsid w:val="00C73BAF"/>
    <w:rsid w:val="00C73DFC"/>
    <w:rsid w:val="00C7401D"/>
    <w:rsid w:val="00C7421F"/>
    <w:rsid w:val="00C744C2"/>
    <w:rsid w:val="00C745C7"/>
    <w:rsid w:val="00C74B92"/>
    <w:rsid w:val="00C74BCC"/>
    <w:rsid w:val="00C74CE1"/>
    <w:rsid w:val="00C74D6A"/>
    <w:rsid w:val="00C75140"/>
    <w:rsid w:val="00C7538B"/>
    <w:rsid w:val="00C755F2"/>
    <w:rsid w:val="00C76193"/>
    <w:rsid w:val="00C76584"/>
    <w:rsid w:val="00C7663E"/>
    <w:rsid w:val="00C7665F"/>
    <w:rsid w:val="00C769B7"/>
    <w:rsid w:val="00C76C0B"/>
    <w:rsid w:val="00C76CCF"/>
    <w:rsid w:val="00C7720A"/>
    <w:rsid w:val="00C77591"/>
    <w:rsid w:val="00C7759B"/>
    <w:rsid w:val="00C77871"/>
    <w:rsid w:val="00C7792C"/>
    <w:rsid w:val="00C7794C"/>
    <w:rsid w:val="00C800F9"/>
    <w:rsid w:val="00C80271"/>
    <w:rsid w:val="00C8063C"/>
    <w:rsid w:val="00C806A7"/>
    <w:rsid w:val="00C806AC"/>
    <w:rsid w:val="00C806BB"/>
    <w:rsid w:val="00C807B2"/>
    <w:rsid w:val="00C809FF"/>
    <w:rsid w:val="00C80F71"/>
    <w:rsid w:val="00C8122D"/>
    <w:rsid w:val="00C8124E"/>
    <w:rsid w:val="00C8130F"/>
    <w:rsid w:val="00C81507"/>
    <w:rsid w:val="00C81686"/>
    <w:rsid w:val="00C816EE"/>
    <w:rsid w:val="00C81A5A"/>
    <w:rsid w:val="00C81AFA"/>
    <w:rsid w:val="00C81CE4"/>
    <w:rsid w:val="00C81E5B"/>
    <w:rsid w:val="00C81F09"/>
    <w:rsid w:val="00C82226"/>
    <w:rsid w:val="00C82526"/>
    <w:rsid w:val="00C8252F"/>
    <w:rsid w:val="00C826D8"/>
    <w:rsid w:val="00C828B7"/>
    <w:rsid w:val="00C8292A"/>
    <w:rsid w:val="00C82960"/>
    <w:rsid w:val="00C82AC6"/>
    <w:rsid w:val="00C82E4D"/>
    <w:rsid w:val="00C82EDD"/>
    <w:rsid w:val="00C830F5"/>
    <w:rsid w:val="00C8312F"/>
    <w:rsid w:val="00C83145"/>
    <w:rsid w:val="00C83252"/>
    <w:rsid w:val="00C835D1"/>
    <w:rsid w:val="00C8366A"/>
    <w:rsid w:val="00C8376C"/>
    <w:rsid w:val="00C83955"/>
    <w:rsid w:val="00C83961"/>
    <w:rsid w:val="00C83C20"/>
    <w:rsid w:val="00C83CDE"/>
    <w:rsid w:val="00C83DAE"/>
    <w:rsid w:val="00C8430C"/>
    <w:rsid w:val="00C8458D"/>
    <w:rsid w:val="00C847F0"/>
    <w:rsid w:val="00C84A22"/>
    <w:rsid w:val="00C84B6B"/>
    <w:rsid w:val="00C850E0"/>
    <w:rsid w:val="00C85373"/>
    <w:rsid w:val="00C854FB"/>
    <w:rsid w:val="00C857E5"/>
    <w:rsid w:val="00C85C01"/>
    <w:rsid w:val="00C85C80"/>
    <w:rsid w:val="00C85F62"/>
    <w:rsid w:val="00C861F7"/>
    <w:rsid w:val="00C8628F"/>
    <w:rsid w:val="00C86404"/>
    <w:rsid w:val="00C864F6"/>
    <w:rsid w:val="00C867C7"/>
    <w:rsid w:val="00C86885"/>
    <w:rsid w:val="00C8689E"/>
    <w:rsid w:val="00C86965"/>
    <w:rsid w:val="00C86B29"/>
    <w:rsid w:val="00C86C47"/>
    <w:rsid w:val="00C86C66"/>
    <w:rsid w:val="00C86D37"/>
    <w:rsid w:val="00C86DB0"/>
    <w:rsid w:val="00C86F74"/>
    <w:rsid w:val="00C87434"/>
    <w:rsid w:val="00C876F1"/>
    <w:rsid w:val="00C878D9"/>
    <w:rsid w:val="00C87A8E"/>
    <w:rsid w:val="00C87B68"/>
    <w:rsid w:val="00C90406"/>
    <w:rsid w:val="00C9070B"/>
    <w:rsid w:val="00C907C2"/>
    <w:rsid w:val="00C90A8F"/>
    <w:rsid w:val="00C90B87"/>
    <w:rsid w:val="00C90C50"/>
    <w:rsid w:val="00C90DA7"/>
    <w:rsid w:val="00C90DD4"/>
    <w:rsid w:val="00C90F67"/>
    <w:rsid w:val="00C90FD6"/>
    <w:rsid w:val="00C9145B"/>
    <w:rsid w:val="00C915D9"/>
    <w:rsid w:val="00C91654"/>
    <w:rsid w:val="00C91799"/>
    <w:rsid w:val="00C9181C"/>
    <w:rsid w:val="00C91857"/>
    <w:rsid w:val="00C918AB"/>
    <w:rsid w:val="00C91E33"/>
    <w:rsid w:val="00C922A4"/>
    <w:rsid w:val="00C9244B"/>
    <w:rsid w:val="00C92589"/>
    <w:rsid w:val="00C9296A"/>
    <w:rsid w:val="00C92DAF"/>
    <w:rsid w:val="00C92DD8"/>
    <w:rsid w:val="00C93157"/>
    <w:rsid w:val="00C93C14"/>
    <w:rsid w:val="00C941D3"/>
    <w:rsid w:val="00C942D1"/>
    <w:rsid w:val="00C942D7"/>
    <w:rsid w:val="00C9446A"/>
    <w:rsid w:val="00C94571"/>
    <w:rsid w:val="00C94696"/>
    <w:rsid w:val="00C947EA"/>
    <w:rsid w:val="00C949A7"/>
    <w:rsid w:val="00C949FF"/>
    <w:rsid w:val="00C94C6C"/>
    <w:rsid w:val="00C94D39"/>
    <w:rsid w:val="00C94D8F"/>
    <w:rsid w:val="00C94DC0"/>
    <w:rsid w:val="00C94DFD"/>
    <w:rsid w:val="00C94F60"/>
    <w:rsid w:val="00C95055"/>
    <w:rsid w:val="00C95249"/>
    <w:rsid w:val="00C952FF"/>
    <w:rsid w:val="00C95308"/>
    <w:rsid w:val="00C957D8"/>
    <w:rsid w:val="00C9581A"/>
    <w:rsid w:val="00C958DF"/>
    <w:rsid w:val="00C95A5B"/>
    <w:rsid w:val="00C95AB5"/>
    <w:rsid w:val="00C95F2F"/>
    <w:rsid w:val="00C95F48"/>
    <w:rsid w:val="00C96116"/>
    <w:rsid w:val="00C964D7"/>
    <w:rsid w:val="00C965EF"/>
    <w:rsid w:val="00C966FC"/>
    <w:rsid w:val="00C96807"/>
    <w:rsid w:val="00C9684F"/>
    <w:rsid w:val="00C96D72"/>
    <w:rsid w:val="00C97120"/>
    <w:rsid w:val="00C972B4"/>
    <w:rsid w:val="00C97418"/>
    <w:rsid w:val="00C975F7"/>
    <w:rsid w:val="00C97A86"/>
    <w:rsid w:val="00C97D39"/>
    <w:rsid w:val="00CA000A"/>
    <w:rsid w:val="00CA0228"/>
    <w:rsid w:val="00CA0418"/>
    <w:rsid w:val="00CA07A4"/>
    <w:rsid w:val="00CA0C3E"/>
    <w:rsid w:val="00CA0E5E"/>
    <w:rsid w:val="00CA12AE"/>
    <w:rsid w:val="00CA130A"/>
    <w:rsid w:val="00CA1575"/>
    <w:rsid w:val="00CA1625"/>
    <w:rsid w:val="00CA175F"/>
    <w:rsid w:val="00CA1880"/>
    <w:rsid w:val="00CA1A0A"/>
    <w:rsid w:val="00CA1A91"/>
    <w:rsid w:val="00CA1CF7"/>
    <w:rsid w:val="00CA1E10"/>
    <w:rsid w:val="00CA1F0E"/>
    <w:rsid w:val="00CA24D8"/>
    <w:rsid w:val="00CA27BE"/>
    <w:rsid w:val="00CA295B"/>
    <w:rsid w:val="00CA2978"/>
    <w:rsid w:val="00CA2AD8"/>
    <w:rsid w:val="00CA2B60"/>
    <w:rsid w:val="00CA34AF"/>
    <w:rsid w:val="00CA362F"/>
    <w:rsid w:val="00CA3803"/>
    <w:rsid w:val="00CA38B8"/>
    <w:rsid w:val="00CA3A6A"/>
    <w:rsid w:val="00CA3D01"/>
    <w:rsid w:val="00CA3DDD"/>
    <w:rsid w:val="00CA4116"/>
    <w:rsid w:val="00CA42F1"/>
    <w:rsid w:val="00CA4428"/>
    <w:rsid w:val="00CA4713"/>
    <w:rsid w:val="00CA4864"/>
    <w:rsid w:val="00CA4A27"/>
    <w:rsid w:val="00CA4AE4"/>
    <w:rsid w:val="00CA4BE7"/>
    <w:rsid w:val="00CA4F41"/>
    <w:rsid w:val="00CA5271"/>
    <w:rsid w:val="00CA5677"/>
    <w:rsid w:val="00CA58FF"/>
    <w:rsid w:val="00CA5A33"/>
    <w:rsid w:val="00CA5B9D"/>
    <w:rsid w:val="00CA5C31"/>
    <w:rsid w:val="00CA656B"/>
    <w:rsid w:val="00CA673D"/>
    <w:rsid w:val="00CA69CA"/>
    <w:rsid w:val="00CA69E0"/>
    <w:rsid w:val="00CA6CFE"/>
    <w:rsid w:val="00CA6D56"/>
    <w:rsid w:val="00CA724B"/>
    <w:rsid w:val="00CA73A7"/>
    <w:rsid w:val="00CA7472"/>
    <w:rsid w:val="00CA7616"/>
    <w:rsid w:val="00CA7762"/>
    <w:rsid w:val="00CA77BB"/>
    <w:rsid w:val="00CA78D0"/>
    <w:rsid w:val="00CA794B"/>
    <w:rsid w:val="00CA7985"/>
    <w:rsid w:val="00CA7A3C"/>
    <w:rsid w:val="00CA7A66"/>
    <w:rsid w:val="00CA7BE7"/>
    <w:rsid w:val="00CB0479"/>
    <w:rsid w:val="00CB04EC"/>
    <w:rsid w:val="00CB052C"/>
    <w:rsid w:val="00CB0C4D"/>
    <w:rsid w:val="00CB0F2A"/>
    <w:rsid w:val="00CB1040"/>
    <w:rsid w:val="00CB118D"/>
    <w:rsid w:val="00CB1346"/>
    <w:rsid w:val="00CB1550"/>
    <w:rsid w:val="00CB1558"/>
    <w:rsid w:val="00CB15E6"/>
    <w:rsid w:val="00CB166D"/>
    <w:rsid w:val="00CB17BD"/>
    <w:rsid w:val="00CB191D"/>
    <w:rsid w:val="00CB1B20"/>
    <w:rsid w:val="00CB1C21"/>
    <w:rsid w:val="00CB1E5E"/>
    <w:rsid w:val="00CB22DB"/>
    <w:rsid w:val="00CB24A8"/>
    <w:rsid w:val="00CB26A9"/>
    <w:rsid w:val="00CB2904"/>
    <w:rsid w:val="00CB2F82"/>
    <w:rsid w:val="00CB3078"/>
    <w:rsid w:val="00CB30BE"/>
    <w:rsid w:val="00CB32D9"/>
    <w:rsid w:val="00CB3581"/>
    <w:rsid w:val="00CB3C2B"/>
    <w:rsid w:val="00CB3CC2"/>
    <w:rsid w:val="00CB3D0D"/>
    <w:rsid w:val="00CB4072"/>
    <w:rsid w:val="00CB4710"/>
    <w:rsid w:val="00CB4BF6"/>
    <w:rsid w:val="00CB4D07"/>
    <w:rsid w:val="00CB4D78"/>
    <w:rsid w:val="00CB5049"/>
    <w:rsid w:val="00CB50D0"/>
    <w:rsid w:val="00CB50FC"/>
    <w:rsid w:val="00CB553D"/>
    <w:rsid w:val="00CB558A"/>
    <w:rsid w:val="00CB5B1D"/>
    <w:rsid w:val="00CB5B41"/>
    <w:rsid w:val="00CB5C00"/>
    <w:rsid w:val="00CB5D0A"/>
    <w:rsid w:val="00CB5E05"/>
    <w:rsid w:val="00CB5F1E"/>
    <w:rsid w:val="00CB5F8C"/>
    <w:rsid w:val="00CB68B7"/>
    <w:rsid w:val="00CB6EAE"/>
    <w:rsid w:val="00CB71FF"/>
    <w:rsid w:val="00CB74D6"/>
    <w:rsid w:val="00CB75B3"/>
    <w:rsid w:val="00CB764C"/>
    <w:rsid w:val="00CB7759"/>
    <w:rsid w:val="00CB7BDE"/>
    <w:rsid w:val="00CB7C6E"/>
    <w:rsid w:val="00CB7D99"/>
    <w:rsid w:val="00CB7DA4"/>
    <w:rsid w:val="00CB7F3F"/>
    <w:rsid w:val="00CB7FF9"/>
    <w:rsid w:val="00CC00B7"/>
    <w:rsid w:val="00CC02BE"/>
    <w:rsid w:val="00CC069C"/>
    <w:rsid w:val="00CC0785"/>
    <w:rsid w:val="00CC07CB"/>
    <w:rsid w:val="00CC0A36"/>
    <w:rsid w:val="00CC0B21"/>
    <w:rsid w:val="00CC0DE8"/>
    <w:rsid w:val="00CC11B0"/>
    <w:rsid w:val="00CC1282"/>
    <w:rsid w:val="00CC1435"/>
    <w:rsid w:val="00CC15F2"/>
    <w:rsid w:val="00CC164F"/>
    <w:rsid w:val="00CC1701"/>
    <w:rsid w:val="00CC1926"/>
    <w:rsid w:val="00CC1A15"/>
    <w:rsid w:val="00CC1B0D"/>
    <w:rsid w:val="00CC1BB6"/>
    <w:rsid w:val="00CC1EC2"/>
    <w:rsid w:val="00CC1FE7"/>
    <w:rsid w:val="00CC2526"/>
    <w:rsid w:val="00CC2592"/>
    <w:rsid w:val="00CC28C8"/>
    <w:rsid w:val="00CC298F"/>
    <w:rsid w:val="00CC2A7A"/>
    <w:rsid w:val="00CC2BD1"/>
    <w:rsid w:val="00CC2C45"/>
    <w:rsid w:val="00CC2C62"/>
    <w:rsid w:val="00CC2C94"/>
    <w:rsid w:val="00CC2D98"/>
    <w:rsid w:val="00CC2DC3"/>
    <w:rsid w:val="00CC30A7"/>
    <w:rsid w:val="00CC37B0"/>
    <w:rsid w:val="00CC3AB0"/>
    <w:rsid w:val="00CC3BE6"/>
    <w:rsid w:val="00CC413E"/>
    <w:rsid w:val="00CC4252"/>
    <w:rsid w:val="00CC458C"/>
    <w:rsid w:val="00CC46F7"/>
    <w:rsid w:val="00CC472B"/>
    <w:rsid w:val="00CC483E"/>
    <w:rsid w:val="00CC48B3"/>
    <w:rsid w:val="00CC4A71"/>
    <w:rsid w:val="00CC4BA5"/>
    <w:rsid w:val="00CC51AD"/>
    <w:rsid w:val="00CC5210"/>
    <w:rsid w:val="00CC5243"/>
    <w:rsid w:val="00CC52D0"/>
    <w:rsid w:val="00CC5337"/>
    <w:rsid w:val="00CC5B73"/>
    <w:rsid w:val="00CC6006"/>
    <w:rsid w:val="00CC6223"/>
    <w:rsid w:val="00CC6717"/>
    <w:rsid w:val="00CC6828"/>
    <w:rsid w:val="00CC7292"/>
    <w:rsid w:val="00CC7493"/>
    <w:rsid w:val="00CC7572"/>
    <w:rsid w:val="00CC76CC"/>
    <w:rsid w:val="00CC77B0"/>
    <w:rsid w:val="00CC783C"/>
    <w:rsid w:val="00CC7943"/>
    <w:rsid w:val="00CC7BC2"/>
    <w:rsid w:val="00CC7D73"/>
    <w:rsid w:val="00CC7FE7"/>
    <w:rsid w:val="00CD00A7"/>
    <w:rsid w:val="00CD02B5"/>
    <w:rsid w:val="00CD0517"/>
    <w:rsid w:val="00CD06C3"/>
    <w:rsid w:val="00CD0A5F"/>
    <w:rsid w:val="00CD0AEE"/>
    <w:rsid w:val="00CD0BBF"/>
    <w:rsid w:val="00CD11CE"/>
    <w:rsid w:val="00CD1310"/>
    <w:rsid w:val="00CD13BC"/>
    <w:rsid w:val="00CD13F4"/>
    <w:rsid w:val="00CD1AF3"/>
    <w:rsid w:val="00CD1AFC"/>
    <w:rsid w:val="00CD1B5A"/>
    <w:rsid w:val="00CD1B7D"/>
    <w:rsid w:val="00CD1B95"/>
    <w:rsid w:val="00CD1BBF"/>
    <w:rsid w:val="00CD1EB5"/>
    <w:rsid w:val="00CD1F24"/>
    <w:rsid w:val="00CD2A49"/>
    <w:rsid w:val="00CD2E8C"/>
    <w:rsid w:val="00CD30DE"/>
    <w:rsid w:val="00CD30E1"/>
    <w:rsid w:val="00CD3442"/>
    <w:rsid w:val="00CD348D"/>
    <w:rsid w:val="00CD356E"/>
    <w:rsid w:val="00CD390C"/>
    <w:rsid w:val="00CD3B64"/>
    <w:rsid w:val="00CD3C98"/>
    <w:rsid w:val="00CD3D8F"/>
    <w:rsid w:val="00CD3DE3"/>
    <w:rsid w:val="00CD4299"/>
    <w:rsid w:val="00CD4900"/>
    <w:rsid w:val="00CD496F"/>
    <w:rsid w:val="00CD4A4F"/>
    <w:rsid w:val="00CD4B59"/>
    <w:rsid w:val="00CD4BDD"/>
    <w:rsid w:val="00CD4E80"/>
    <w:rsid w:val="00CD5039"/>
    <w:rsid w:val="00CD520C"/>
    <w:rsid w:val="00CD52A9"/>
    <w:rsid w:val="00CD5317"/>
    <w:rsid w:val="00CD53AF"/>
    <w:rsid w:val="00CD53D9"/>
    <w:rsid w:val="00CD5846"/>
    <w:rsid w:val="00CD5A52"/>
    <w:rsid w:val="00CD5AE5"/>
    <w:rsid w:val="00CD5BF1"/>
    <w:rsid w:val="00CD663B"/>
    <w:rsid w:val="00CD67DD"/>
    <w:rsid w:val="00CD6DEE"/>
    <w:rsid w:val="00CD70FC"/>
    <w:rsid w:val="00CD71BE"/>
    <w:rsid w:val="00CD72A9"/>
    <w:rsid w:val="00CD75EE"/>
    <w:rsid w:val="00CD7A33"/>
    <w:rsid w:val="00CE00EA"/>
    <w:rsid w:val="00CE0174"/>
    <w:rsid w:val="00CE0253"/>
    <w:rsid w:val="00CE0383"/>
    <w:rsid w:val="00CE07FF"/>
    <w:rsid w:val="00CE085A"/>
    <w:rsid w:val="00CE0E04"/>
    <w:rsid w:val="00CE0FC4"/>
    <w:rsid w:val="00CE10E2"/>
    <w:rsid w:val="00CE123C"/>
    <w:rsid w:val="00CE12B0"/>
    <w:rsid w:val="00CE12BB"/>
    <w:rsid w:val="00CE1566"/>
    <w:rsid w:val="00CE16A6"/>
    <w:rsid w:val="00CE1A07"/>
    <w:rsid w:val="00CE1A94"/>
    <w:rsid w:val="00CE1C94"/>
    <w:rsid w:val="00CE1CE9"/>
    <w:rsid w:val="00CE1DED"/>
    <w:rsid w:val="00CE218B"/>
    <w:rsid w:val="00CE2614"/>
    <w:rsid w:val="00CE26BC"/>
    <w:rsid w:val="00CE28D6"/>
    <w:rsid w:val="00CE2906"/>
    <w:rsid w:val="00CE2947"/>
    <w:rsid w:val="00CE2A8E"/>
    <w:rsid w:val="00CE2C79"/>
    <w:rsid w:val="00CE2DD6"/>
    <w:rsid w:val="00CE2E97"/>
    <w:rsid w:val="00CE34B7"/>
    <w:rsid w:val="00CE36C6"/>
    <w:rsid w:val="00CE379F"/>
    <w:rsid w:val="00CE386D"/>
    <w:rsid w:val="00CE392F"/>
    <w:rsid w:val="00CE3AC7"/>
    <w:rsid w:val="00CE40A4"/>
    <w:rsid w:val="00CE41F7"/>
    <w:rsid w:val="00CE4508"/>
    <w:rsid w:val="00CE49A5"/>
    <w:rsid w:val="00CE49FF"/>
    <w:rsid w:val="00CE4A23"/>
    <w:rsid w:val="00CE4A5A"/>
    <w:rsid w:val="00CE4BC0"/>
    <w:rsid w:val="00CE4DF3"/>
    <w:rsid w:val="00CE4EF1"/>
    <w:rsid w:val="00CE4F6F"/>
    <w:rsid w:val="00CE4F90"/>
    <w:rsid w:val="00CE5007"/>
    <w:rsid w:val="00CE51CA"/>
    <w:rsid w:val="00CE524B"/>
    <w:rsid w:val="00CE5279"/>
    <w:rsid w:val="00CE52F3"/>
    <w:rsid w:val="00CE53F9"/>
    <w:rsid w:val="00CE58E0"/>
    <w:rsid w:val="00CE598F"/>
    <w:rsid w:val="00CE5B41"/>
    <w:rsid w:val="00CE5D9C"/>
    <w:rsid w:val="00CE5DC7"/>
    <w:rsid w:val="00CE5EC0"/>
    <w:rsid w:val="00CE62CC"/>
    <w:rsid w:val="00CE634F"/>
    <w:rsid w:val="00CE646A"/>
    <w:rsid w:val="00CE6573"/>
    <w:rsid w:val="00CE672E"/>
    <w:rsid w:val="00CE68E7"/>
    <w:rsid w:val="00CE69BA"/>
    <w:rsid w:val="00CE6C36"/>
    <w:rsid w:val="00CE6D2D"/>
    <w:rsid w:val="00CE6D74"/>
    <w:rsid w:val="00CE6EC4"/>
    <w:rsid w:val="00CE721A"/>
    <w:rsid w:val="00CE751E"/>
    <w:rsid w:val="00CE7738"/>
    <w:rsid w:val="00CE79C4"/>
    <w:rsid w:val="00CE79C5"/>
    <w:rsid w:val="00CE7BC8"/>
    <w:rsid w:val="00CE7E20"/>
    <w:rsid w:val="00CE7F1B"/>
    <w:rsid w:val="00CE7FA8"/>
    <w:rsid w:val="00CF0048"/>
    <w:rsid w:val="00CF058E"/>
    <w:rsid w:val="00CF07ED"/>
    <w:rsid w:val="00CF0999"/>
    <w:rsid w:val="00CF0A23"/>
    <w:rsid w:val="00CF0E37"/>
    <w:rsid w:val="00CF0EB5"/>
    <w:rsid w:val="00CF103F"/>
    <w:rsid w:val="00CF121B"/>
    <w:rsid w:val="00CF1240"/>
    <w:rsid w:val="00CF1BEE"/>
    <w:rsid w:val="00CF1C9D"/>
    <w:rsid w:val="00CF203C"/>
    <w:rsid w:val="00CF23A5"/>
    <w:rsid w:val="00CF247C"/>
    <w:rsid w:val="00CF24BF"/>
    <w:rsid w:val="00CF2506"/>
    <w:rsid w:val="00CF25E5"/>
    <w:rsid w:val="00CF272B"/>
    <w:rsid w:val="00CF2853"/>
    <w:rsid w:val="00CF2861"/>
    <w:rsid w:val="00CF3102"/>
    <w:rsid w:val="00CF3400"/>
    <w:rsid w:val="00CF364E"/>
    <w:rsid w:val="00CF3738"/>
    <w:rsid w:val="00CF376B"/>
    <w:rsid w:val="00CF3BFD"/>
    <w:rsid w:val="00CF3C2A"/>
    <w:rsid w:val="00CF3FFC"/>
    <w:rsid w:val="00CF428E"/>
    <w:rsid w:val="00CF438D"/>
    <w:rsid w:val="00CF4453"/>
    <w:rsid w:val="00CF4571"/>
    <w:rsid w:val="00CF46BD"/>
    <w:rsid w:val="00CF471D"/>
    <w:rsid w:val="00CF473C"/>
    <w:rsid w:val="00CF483E"/>
    <w:rsid w:val="00CF4986"/>
    <w:rsid w:val="00CF49F6"/>
    <w:rsid w:val="00CF4C52"/>
    <w:rsid w:val="00CF4D5F"/>
    <w:rsid w:val="00CF4EC5"/>
    <w:rsid w:val="00CF5259"/>
    <w:rsid w:val="00CF5451"/>
    <w:rsid w:val="00CF55CF"/>
    <w:rsid w:val="00CF5763"/>
    <w:rsid w:val="00CF5830"/>
    <w:rsid w:val="00CF587D"/>
    <w:rsid w:val="00CF5A38"/>
    <w:rsid w:val="00CF5A42"/>
    <w:rsid w:val="00CF5B66"/>
    <w:rsid w:val="00CF5EC3"/>
    <w:rsid w:val="00CF6183"/>
    <w:rsid w:val="00CF618C"/>
    <w:rsid w:val="00CF6269"/>
    <w:rsid w:val="00CF64C0"/>
    <w:rsid w:val="00CF6621"/>
    <w:rsid w:val="00CF663F"/>
    <w:rsid w:val="00CF66F9"/>
    <w:rsid w:val="00CF69AA"/>
    <w:rsid w:val="00CF6A49"/>
    <w:rsid w:val="00CF6AEF"/>
    <w:rsid w:val="00CF6C07"/>
    <w:rsid w:val="00CF6FC8"/>
    <w:rsid w:val="00CF706D"/>
    <w:rsid w:val="00CF70AD"/>
    <w:rsid w:val="00CF7116"/>
    <w:rsid w:val="00CF7150"/>
    <w:rsid w:val="00CF7223"/>
    <w:rsid w:val="00CF747F"/>
    <w:rsid w:val="00CF7611"/>
    <w:rsid w:val="00CF7B78"/>
    <w:rsid w:val="00CF7EEE"/>
    <w:rsid w:val="00CF7F7F"/>
    <w:rsid w:val="00D0023D"/>
    <w:rsid w:val="00D002C8"/>
    <w:rsid w:val="00D00899"/>
    <w:rsid w:val="00D00A76"/>
    <w:rsid w:val="00D00CC8"/>
    <w:rsid w:val="00D00CFF"/>
    <w:rsid w:val="00D00FF9"/>
    <w:rsid w:val="00D01239"/>
    <w:rsid w:val="00D0145D"/>
    <w:rsid w:val="00D0151B"/>
    <w:rsid w:val="00D01630"/>
    <w:rsid w:val="00D01651"/>
    <w:rsid w:val="00D016DF"/>
    <w:rsid w:val="00D017DF"/>
    <w:rsid w:val="00D01855"/>
    <w:rsid w:val="00D01923"/>
    <w:rsid w:val="00D01978"/>
    <w:rsid w:val="00D01A62"/>
    <w:rsid w:val="00D01A9C"/>
    <w:rsid w:val="00D01C76"/>
    <w:rsid w:val="00D01DCE"/>
    <w:rsid w:val="00D0205A"/>
    <w:rsid w:val="00D02440"/>
    <w:rsid w:val="00D02499"/>
    <w:rsid w:val="00D025A1"/>
    <w:rsid w:val="00D026C4"/>
    <w:rsid w:val="00D02968"/>
    <w:rsid w:val="00D02FB4"/>
    <w:rsid w:val="00D0318B"/>
    <w:rsid w:val="00D03515"/>
    <w:rsid w:val="00D035FC"/>
    <w:rsid w:val="00D036A7"/>
    <w:rsid w:val="00D03724"/>
    <w:rsid w:val="00D03A48"/>
    <w:rsid w:val="00D03BF3"/>
    <w:rsid w:val="00D03C47"/>
    <w:rsid w:val="00D03C81"/>
    <w:rsid w:val="00D03F1A"/>
    <w:rsid w:val="00D03F32"/>
    <w:rsid w:val="00D03F88"/>
    <w:rsid w:val="00D0403C"/>
    <w:rsid w:val="00D04047"/>
    <w:rsid w:val="00D04082"/>
    <w:rsid w:val="00D04146"/>
    <w:rsid w:val="00D04475"/>
    <w:rsid w:val="00D049E9"/>
    <w:rsid w:val="00D049FE"/>
    <w:rsid w:val="00D04AEF"/>
    <w:rsid w:val="00D04B87"/>
    <w:rsid w:val="00D05020"/>
    <w:rsid w:val="00D05464"/>
    <w:rsid w:val="00D054E4"/>
    <w:rsid w:val="00D0558F"/>
    <w:rsid w:val="00D056A7"/>
    <w:rsid w:val="00D05752"/>
    <w:rsid w:val="00D05845"/>
    <w:rsid w:val="00D058AC"/>
    <w:rsid w:val="00D05FAC"/>
    <w:rsid w:val="00D06010"/>
    <w:rsid w:val="00D067DF"/>
    <w:rsid w:val="00D0680A"/>
    <w:rsid w:val="00D06ABE"/>
    <w:rsid w:val="00D06E12"/>
    <w:rsid w:val="00D071ED"/>
    <w:rsid w:val="00D07570"/>
    <w:rsid w:val="00D075F9"/>
    <w:rsid w:val="00D07758"/>
    <w:rsid w:val="00D07769"/>
    <w:rsid w:val="00D077E5"/>
    <w:rsid w:val="00D077F6"/>
    <w:rsid w:val="00D07823"/>
    <w:rsid w:val="00D07833"/>
    <w:rsid w:val="00D0795F"/>
    <w:rsid w:val="00D079DE"/>
    <w:rsid w:val="00D07D8A"/>
    <w:rsid w:val="00D07E5D"/>
    <w:rsid w:val="00D07EBE"/>
    <w:rsid w:val="00D10025"/>
    <w:rsid w:val="00D101C5"/>
    <w:rsid w:val="00D10345"/>
    <w:rsid w:val="00D10423"/>
    <w:rsid w:val="00D10478"/>
    <w:rsid w:val="00D10B90"/>
    <w:rsid w:val="00D10E70"/>
    <w:rsid w:val="00D10FAC"/>
    <w:rsid w:val="00D11555"/>
    <w:rsid w:val="00D11939"/>
    <w:rsid w:val="00D119A3"/>
    <w:rsid w:val="00D11DCC"/>
    <w:rsid w:val="00D1225A"/>
    <w:rsid w:val="00D12372"/>
    <w:rsid w:val="00D12472"/>
    <w:rsid w:val="00D125B5"/>
    <w:rsid w:val="00D128FE"/>
    <w:rsid w:val="00D12AAD"/>
    <w:rsid w:val="00D12B65"/>
    <w:rsid w:val="00D12EA5"/>
    <w:rsid w:val="00D12EBC"/>
    <w:rsid w:val="00D1326E"/>
    <w:rsid w:val="00D132EB"/>
    <w:rsid w:val="00D13362"/>
    <w:rsid w:val="00D136A1"/>
    <w:rsid w:val="00D13719"/>
    <w:rsid w:val="00D13997"/>
    <w:rsid w:val="00D13DF3"/>
    <w:rsid w:val="00D143EA"/>
    <w:rsid w:val="00D148CA"/>
    <w:rsid w:val="00D14A96"/>
    <w:rsid w:val="00D14CBA"/>
    <w:rsid w:val="00D15106"/>
    <w:rsid w:val="00D15121"/>
    <w:rsid w:val="00D15216"/>
    <w:rsid w:val="00D15440"/>
    <w:rsid w:val="00D15792"/>
    <w:rsid w:val="00D158DC"/>
    <w:rsid w:val="00D159C3"/>
    <w:rsid w:val="00D15AE3"/>
    <w:rsid w:val="00D15B66"/>
    <w:rsid w:val="00D15DE4"/>
    <w:rsid w:val="00D160D6"/>
    <w:rsid w:val="00D16455"/>
    <w:rsid w:val="00D165B8"/>
    <w:rsid w:val="00D165F7"/>
    <w:rsid w:val="00D16972"/>
    <w:rsid w:val="00D16A42"/>
    <w:rsid w:val="00D16A8C"/>
    <w:rsid w:val="00D16BEB"/>
    <w:rsid w:val="00D16E27"/>
    <w:rsid w:val="00D16F03"/>
    <w:rsid w:val="00D17276"/>
    <w:rsid w:val="00D17625"/>
    <w:rsid w:val="00D1768A"/>
    <w:rsid w:val="00D177C8"/>
    <w:rsid w:val="00D179AE"/>
    <w:rsid w:val="00D17AD1"/>
    <w:rsid w:val="00D17DC2"/>
    <w:rsid w:val="00D17E0D"/>
    <w:rsid w:val="00D17F4F"/>
    <w:rsid w:val="00D17FC2"/>
    <w:rsid w:val="00D20023"/>
    <w:rsid w:val="00D200BD"/>
    <w:rsid w:val="00D2039F"/>
    <w:rsid w:val="00D204FE"/>
    <w:rsid w:val="00D208B3"/>
    <w:rsid w:val="00D20BA8"/>
    <w:rsid w:val="00D20CAB"/>
    <w:rsid w:val="00D20E96"/>
    <w:rsid w:val="00D20F3E"/>
    <w:rsid w:val="00D21185"/>
    <w:rsid w:val="00D2123B"/>
    <w:rsid w:val="00D21724"/>
    <w:rsid w:val="00D2180B"/>
    <w:rsid w:val="00D21A41"/>
    <w:rsid w:val="00D21F84"/>
    <w:rsid w:val="00D22413"/>
    <w:rsid w:val="00D22602"/>
    <w:rsid w:val="00D2267E"/>
    <w:rsid w:val="00D22691"/>
    <w:rsid w:val="00D227C0"/>
    <w:rsid w:val="00D22904"/>
    <w:rsid w:val="00D229B2"/>
    <w:rsid w:val="00D22C67"/>
    <w:rsid w:val="00D230F2"/>
    <w:rsid w:val="00D2310C"/>
    <w:rsid w:val="00D2357C"/>
    <w:rsid w:val="00D2364A"/>
    <w:rsid w:val="00D23744"/>
    <w:rsid w:val="00D23851"/>
    <w:rsid w:val="00D23B2A"/>
    <w:rsid w:val="00D23CEA"/>
    <w:rsid w:val="00D23DF2"/>
    <w:rsid w:val="00D23EC6"/>
    <w:rsid w:val="00D23EFF"/>
    <w:rsid w:val="00D2404C"/>
    <w:rsid w:val="00D2456C"/>
    <w:rsid w:val="00D24676"/>
    <w:rsid w:val="00D246CD"/>
    <w:rsid w:val="00D246D1"/>
    <w:rsid w:val="00D246E3"/>
    <w:rsid w:val="00D2486D"/>
    <w:rsid w:val="00D248EF"/>
    <w:rsid w:val="00D2491B"/>
    <w:rsid w:val="00D2497A"/>
    <w:rsid w:val="00D251A0"/>
    <w:rsid w:val="00D25548"/>
    <w:rsid w:val="00D2562F"/>
    <w:rsid w:val="00D25748"/>
    <w:rsid w:val="00D25785"/>
    <w:rsid w:val="00D25891"/>
    <w:rsid w:val="00D25903"/>
    <w:rsid w:val="00D25A41"/>
    <w:rsid w:val="00D25F81"/>
    <w:rsid w:val="00D26122"/>
    <w:rsid w:val="00D2651B"/>
    <w:rsid w:val="00D26861"/>
    <w:rsid w:val="00D26B76"/>
    <w:rsid w:val="00D26BEA"/>
    <w:rsid w:val="00D26CBC"/>
    <w:rsid w:val="00D26D3D"/>
    <w:rsid w:val="00D26F72"/>
    <w:rsid w:val="00D27092"/>
    <w:rsid w:val="00D270D4"/>
    <w:rsid w:val="00D2730C"/>
    <w:rsid w:val="00D27556"/>
    <w:rsid w:val="00D27664"/>
    <w:rsid w:val="00D2782D"/>
    <w:rsid w:val="00D30318"/>
    <w:rsid w:val="00D303B6"/>
    <w:rsid w:val="00D30996"/>
    <w:rsid w:val="00D30C68"/>
    <w:rsid w:val="00D30D8C"/>
    <w:rsid w:val="00D3125E"/>
    <w:rsid w:val="00D316FF"/>
    <w:rsid w:val="00D31705"/>
    <w:rsid w:val="00D31922"/>
    <w:rsid w:val="00D31B9B"/>
    <w:rsid w:val="00D31EDD"/>
    <w:rsid w:val="00D31FF2"/>
    <w:rsid w:val="00D3203A"/>
    <w:rsid w:val="00D320C1"/>
    <w:rsid w:val="00D32125"/>
    <w:rsid w:val="00D3231A"/>
    <w:rsid w:val="00D32393"/>
    <w:rsid w:val="00D324B8"/>
    <w:rsid w:val="00D3253F"/>
    <w:rsid w:val="00D32638"/>
    <w:rsid w:val="00D327C2"/>
    <w:rsid w:val="00D32B54"/>
    <w:rsid w:val="00D32C0C"/>
    <w:rsid w:val="00D32C21"/>
    <w:rsid w:val="00D32C72"/>
    <w:rsid w:val="00D32EE3"/>
    <w:rsid w:val="00D33219"/>
    <w:rsid w:val="00D3324A"/>
    <w:rsid w:val="00D33330"/>
    <w:rsid w:val="00D333B7"/>
    <w:rsid w:val="00D3372C"/>
    <w:rsid w:val="00D33839"/>
    <w:rsid w:val="00D339CC"/>
    <w:rsid w:val="00D33CCE"/>
    <w:rsid w:val="00D33D2D"/>
    <w:rsid w:val="00D33D6D"/>
    <w:rsid w:val="00D33EB7"/>
    <w:rsid w:val="00D33EC1"/>
    <w:rsid w:val="00D34141"/>
    <w:rsid w:val="00D343EB"/>
    <w:rsid w:val="00D34429"/>
    <w:rsid w:val="00D34A25"/>
    <w:rsid w:val="00D34ABA"/>
    <w:rsid w:val="00D34C63"/>
    <w:rsid w:val="00D34F5E"/>
    <w:rsid w:val="00D35182"/>
    <w:rsid w:val="00D35914"/>
    <w:rsid w:val="00D359A8"/>
    <w:rsid w:val="00D35A5F"/>
    <w:rsid w:val="00D35A9F"/>
    <w:rsid w:val="00D35E9A"/>
    <w:rsid w:val="00D3602C"/>
    <w:rsid w:val="00D360D8"/>
    <w:rsid w:val="00D36159"/>
    <w:rsid w:val="00D3618A"/>
    <w:rsid w:val="00D36244"/>
    <w:rsid w:val="00D3650D"/>
    <w:rsid w:val="00D366BA"/>
    <w:rsid w:val="00D3670D"/>
    <w:rsid w:val="00D36720"/>
    <w:rsid w:val="00D3689E"/>
    <w:rsid w:val="00D36926"/>
    <w:rsid w:val="00D369F2"/>
    <w:rsid w:val="00D36D1B"/>
    <w:rsid w:val="00D36DF0"/>
    <w:rsid w:val="00D370C6"/>
    <w:rsid w:val="00D37113"/>
    <w:rsid w:val="00D3732A"/>
    <w:rsid w:val="00D37414"/>
    <w:rsid w:val="00D3748D"/>
    <w:rsid w:val="00D37555"/>
    <w:rsid w:val="00D3758A"/>
    <w:rsid w:val="00D376B9"/>
    <w:rsid w:val="00D37824"/>
    <w:rsid w:val="00D37B0D"/>
    <w:rsid w:val="00D37BDC"/>
    <w:rsid w:val="00D37CDF"/>
    <w:rsid w:val="00D37D2C"/>
    <w:rsid w:val="00D37F92"/>
    <w:rsid w:val="00D40037"/>
    <w:rsid w:val="00D404A3"/>
    <w:rsid w:val="00D4052C"/>
    <w:rsid w:val="00D40872"/>
    <w:rsid w:val="00D40937"/>
    <w:rsid w:val="00D409FD"/>
    <w:rsid w:val="00D40A64"/>
    <w:rsid w:val="00D40B6E"/>
    <w:rsid w:val="00D40EFF"/>
    <w:rsid w:val="00D41059"/>
    <w:rsid w:val="00D41115"/>
    <w:rsid w:val="00D4136D"/>
    <w:rsid w:val="00D41509"/>
    <w:rsid w:val="00D41744"/>
    <w:rsid w:val="00D417B3"/>
    <w:rsid w:val="00D41A22"/>
    <w:rsid w:val="00D41AA5"/>
    <w:rsid w:val="00D41F7C"/>
    <w:rsid w:val="00D4202E"/>
    <w:rsid w:val="00D4213B"/>
    <w:rsid w:val="00D42401"/>
    <w:rsid w:val="00D42595"/>
    <w:rsid w:val="00D42650"/>
    <w:rsid w:val="00D42779"/>
    <w:rsid w:val="00D427C9"/>
    <w:rsid w:val="00D42D59"/>
    <w:rsid w:val="00D42DCB"/>
    <w:rsid w:val="00D4326F"/>
    <w:rsid w:val="00D437D3"/>
    <w:rsid w:val="00D43AC6"/>
    <w:rsid w:val="00D43C18"/>
    <w:rsid w:val="00D43DD1"/>
    <w:rsid w:val="00D43DF7"/>
    <w:rsid w:val="00D43F52"/>
    <w:rsid w:val="00D43F8D"/>
    <w:rsid w:val="00D44308"/>
    <w:rsid w:val="00D44597"/>
    <w:rsid w:val="00D446BC"/>
    <w:rsid w:val="00D44719"/>
    <w:rsid w:val="00D4483B"/>
    <w:rsid w:val="00D44BAA"/>
    <w:rsid w:val="00D44C6C"/>
    <w:rsid w:val="00D44DA8"/>
    <w:rsid w:val="00D45068"/>
    <w:rsid w:val="00D45119"/>
    <w:rsid w:val="00D454EF"/>
    <w:rsid w:val="00D45771"/>
    <w:rsid w:val="00D45CC8"/>
    <w:rsid w:val="00D45EC1"/>
    <w:rsid w:val="00D45F27"/>
    <w:rsid w:val="00D45F78"/>
    <w:rsid w:val="00D460C4"/>
    <w:rsid w:val="00D4648C"/>
    <w:rsid w:val="00D467C9"/>
    <w:rsid w:val="00D4680F"/>
    <w:rsid w:val="00D469F2"/>
    <w:rsid w:val="00D46ACF"/>
    <w:rsid w:val="00D46EB5"/>
    <w:rsid w:val="00D4703A"/>
    <w:rsid w:val="00D47194"/>
    <w:rsid w:val="00D47235"/>
    <w:rsid w:val="00D4725D"/>
    <w:rsid w:val="00D47443"/>
    <w:rsid w:val="00D47835"/>
    <w:rsid w:val="00D47B28"/>
    <w:rsid w:val="00D47BFF"/>
    <w:rsid w:val="00D47FD4"/>
    <w:rsid w:val="00D50343"/>
    <w:rsid w:val="00D505B6"/>
    <w:rsid w:val="00D50864"/>
    <w:rsid w:val="00D50868"/>
    <w:rsid w:val="00D50B19"/>
    <w:rsid w:val="00D51110"/>
    <w:rsid w:val="00D5127D"/>
    <w:rsid w:val="00D512A7"/>
    <w:rsid w:val="00D51446"/>
    <w:rsid w:val="00D516CC"/>
    <w:rsid w:val="00D5172C"/>
    <w:rsid w:val="00D517D9"/>
    <w:rsid w:val="00D517E4"/>
    <w:rsid w:val="00D5180B"/>
    <w:rsid w:val="00D5180C"/>
    <w:rsid w:val="00D51DA6"/>
    <w:rsid w:val="00D52059"/>
    <w:rsid w:val="00D52495"/>
    <w:rsid w:val="00D52498"/>
    <w:rsid w:val="00D526B6"/>
    <w:rsid w:val="00D526E5"/>
    <w:rsid w:val="00D527A5"/>
    <w:rsid w:val="00D52822"/>
    <w:rsid w:val="00D52AB8"/>
    <w:rsid w:val="00D52B31"/>
    <w:rsid w:val="00D52B43"/>
    <w:rsid w:val="00D52D71"/>
    <w:rsid w:val="00D5362C"/>
    <w:rsid w:val="00D538E4"/>
    <w:rsid w:val="00D5394C"/>
    <w:rsid w:val="00D53A85"/>
    <w:rsid w:val="00D53D0F"/>
    <w:rsid w:val="00D53D34"/>
    <w:rsid w:val="00D53E91"/>
    <w:rsid w:val="00D53F4A"/>
    <w:rsid w:val="00D541AD"/>
    <w:rsid w:val="00D54239"/>
    <w:rsid w:val="00D547E9"/>
    <w:rsid w:val="00D549E1"/>
    <w:rsid w:val="00D54A35"/>
    <w:rsid w:val="00D54BEC"/>
    <w:rsid w:val="00D54F5E"/>
    <w:rsid w:val="00D5524B"/>
    <w:rsid w:val="00D55264"/>
    <w:rsid w:val="00D552B9"/>
    <w:rsid w:val="00D55345"/>
    <w:rsid w:val="00D55507"/>
    <w:rsid w:val="00D55522"/>
    <w:rsid w:val="00D558EE"/>
    <w:rsid w:val="00D5591A"/>
    <w:rsid w:val="00D55A88"/>
    <w:rsid w:val="00D55D39"/>
    <w:rsid w:val="00D561F3"/>
    <w:rsid w:val="00D5641C"/>
    <w:rsid w:val="00D56605"/>
    <w:rsid w:val="00D568DD"/>
    <w:rsid w:val="00D5696E"/>
    <w:rsid w:val="00D56D97"/>
    <w:rsid w:val="00D56E5F"/>
    <w:rsid w:val="00D56F3A"/>
    <w:rsid w:val="00D57173"/>
    <w:rsid w:val="00D572B3"/>
    <w:rsid w:val="00D573BA"/>
    <w:rsid w:val="00D574B5"/>
    <w:rsid w:val="00D5792B"/>
    <w:rsid w:val="00D579A7"/>
    <w:rsid w:val="00D57B1A"/>
    <w:rsid w:val="00D57C65"/>
    <w:rsid w:val="00D57E82"/>
    <w:rsid w:val="00D604EA"/>
    <w:rsid w:val="00D6054E"/>
    <w:rsid w:val="00D60B0E"/>
    <w:rsid w:val="00D60C3D"/>
    <w:rsid w:val="00D60CA9"/>
    <w:rsid w:val="00D60CFA"/>
    <w:rsid w:val="00D6173C"/>
    <w:rsid w:val="00D61932"/>
    <w:rsid w:val="00D61A97"/>
    <w:rsid w:val="00D61AC6"/>
    <w:rsid w:val="00D61BCD"/>
    <w:rsid w:val="00D61ED0"/>
    <w:rsid w:val="00D61EFD"/>
    <w:rsid w:val="00D6206B"/>
    <w:rsid w:val="00D62CB8"/>
    <w:rsid w:val="00D63014"/>
    <w:rsid w:val="00D6307C"/>
    <w:rsid w:val="00D630CF"/>
    <w:rsid w:val="00D630FE"/>
    <w:rsid w:val="00D632EA"/>
    <w:rsid w:val="00D634F4"/>
    <w:rsid w:val="00D6386D"/>
    <w:rsid w:val="00D638CA"/>
    <w:rsid w:val="00D63BAC"/>
    <w:rsid w:val="00D63BC2"/>
    <w:rsid w:val="00D63DBC"/>
    <w:rsid w:val="00D645FD"/>
    <w:rsid w:val="00D6490D"/>
    <w:rsid w:val="00D649D3"/>
    <w:rsid w:val="00D64ABF"/>
    <w:rsid w:val="00D64B5E"/>
    <w:rsid w:val="00D64EC9"/>
    <w:rsid w:val="00D65072"/>
    <w:rsid w:val="00D655AD"/>
    <w:rsid w:val="00D6582F"/>
    <w:rsid w:val="00D65BDF"/>
    <w:rsid w:val="00D65F10"/>
    <w:rsid w:val="00D65F8D"/>
    <w:rsid w:val="00D65FB8"/>
    <w:rsid w:val="00D660B3"/>
    <w:rsid w:val="00D66138"/>
    <w:rsid w:val="00D66326"/>
    <w:rsid w:val="00D66327"/>
    <w:rsid w:val="00D663F2"/>
    <w:rsid w:val="00D664C6"/>
    <w:rsid w:val="00D664CA"/>
    <w:rsid w:val="00D665F7"/>
    <w:rsid w:val="00D666C6"/>
    <w:rsid w:val="00D6677C"/>
    <w:rsid w:val="00D668E8"/>
    <w:rsid w:val="00D66C11"/>
    <w:rsid w:val="00D66CFC"/>
    <w:rsid w:val="00D66EE8"/>
    <w:rsid w:val="00D67247"/>
    <w:rsid w:val="00D674FD"/>
    <w:rsid w:val="00D6751C"/>
    <w:rsid w:val="00D67584"/>
    <w:rsid w:val="00D675A9"/>
    <w:rsid w:val="00D675AE"/>
    <w:rsid w:val="00D6770A"/>
    <w:rsid w:val="00D67A11"/>
    <w:rsid w:val="00D67A79"/>
    <w:rsid w:val="00D67C9A"/>
    <w:rsid w:val="00D67E46"/>
    <w:rsid w:val="00D7005C"/>
    <w:rsid w:val="00D7053D"/>
    <w:rsid w:val="00D705B0"/>
    <w:rsid w:val="00D7065B"/>
    <w:rsid w:val="00D70786"/>
    <w:rsid w:val="00D7078A"/>
    <w:rsid w:val="00D707A8"/>
    <w:rsid w:val="00D707FA"/>
    <w:rsid w:val="00D70E63"/>
    <w:rsid w:val="00D71309"/>
    <w:rsid w:val="00D7132C"/>
    <w:rsid w:val="00D713ED"/>
    <w:rsid w:val="00D71468"/>
    <w:rsid w:val="00D7150A"/>
    <w:rsid w:val="00D71586"/>
    <w:rsid w:val="00D71655"/>
    <w:rsid w:val="00D71664"/>
    <w:rsid w:val="00D717B5"/>
    <w:rsid w:val="00D718DD"/>
    <w:rsid w:val="00D71934"/>
    <w:rsid w:val="00D7193F"/>
    <w:rsid w:val="00D7194D"/>
    <w:rsid w:val="00D71DB6"/>
    <w:rsid w:val="00D7212A"/>
    <w:rsid w:val="00D72229"/>
    <w:rsid w:val="00D723F8"/>
    <w:rsid w:val="00D72512"/>
    <w:rsid w:val="00D72B29"/>
    <w:rsid w:val="00D72C69"/>
    <w:rsid w:val="00D731C8"/>
    <w:rsid w:val="00D732A8"/>
    <w:rsid w:val="00D7333B"/>
    <w:rsid w:val="00D735A2"/>
    <w:rsid w:val="00D736D4"/>
    <w:rsid w:val="00D73806"/>
    <w:rsid w:val="00D73A64"/>
    <w:rsid w:val="00D73AC4"/>
    <w:rsid w:val="00D73ED2"/>
    <w:rsid w:val="00D74182"/>
    <w:rsid w:val="00D743CB"/>
    <w:rsid w:val="00D743F5"/>
    <w:rsid w:val="00D74469"/>
    <w:rsid w:val="00D74C06"/>
    <w:rsid w:val="00D752CB"/>
    <w:rsid w:val="00D753C2"/>
    <w:rsid w:val="00D75487"/>
    <w:rsid w:val="00D756A0"/>
    <w:rsid w:val="00D756BB"/>
    <w:rsid w:val="00D75810"/>
    <w:rsid w:val="00D758C3"/>
    <w:rsid w:val="00D758F0"/>
    <w:rsid w:val="00D758F4"/>
    <w:rsid w:val="00D7596B"/>
    <w:rsid w:val="00D759D9"/>
    <w:rsid w:val="00D759DD"/>
    <w:rsid w:val="00D759F5"/>
    <w:rsid w:val="00D75DF4"/>
    <w:rsid w:val="00D75EC7"/>
    <w:rsid w:val="00D76115"/>
    <w:rsid w:val="00D76189"/>
    <w:rsid w:val="00D761AB"/>
    <w:rsid w:val="00D767A0"/>
    <w:rsid w:val="00D76929"/>
    <w:rsid w:val="00D76993"/>
    <w:rsid w:val="00D76B26"/>
    <w:rsid w:val="00D76B5C"/>
    <w:rsid w:val="00D7731F"/>
    <w:rsid w:val="00D776B1"/>
    <w:rsid w:val="00D779CB"/>
    <w:rsid w:val="00D80277"/>
    <w:rsid w:val="00D80497"/>
    <w:rsid w:val="00D805C4"/>
    <w:rsid w:val="00D80676"/>
    <w:rsid w:val="00D80792"/>
    <w:rsid w:val="00D80CB3"/>
    <w:rsid w:val="00D80CBD"/>
    <w:rsid w:val="00D810E2"/>
    <w:rsid w:val="00D8126D"/>
    <w:rsid w:val="00D813B7"/>
    <w:rsid w:val="00D814FE"/>
    <w:rsid w:val="00D81909"/>
    <w:rsid w:val="00D81AEC"/>
    <w:rsid w:val="00D81B99"/>
    <w:rsid w:val="00D82168"/>
    <w:rsid w:val="00D82212"/>
    <w:rsid w:val="00D822C9"/>
    <w:rsid w:val="00D82366"/>
    <w:rsid w:val="00D8282B"/>
    <w:rsid w:val="00D82852"/>
    <w:rsid w:val="00D82BDC"/>
    <w:rsid w:val="00D82C14"/>
    <w:rsid w:val="00D82CBA"/>
    <w:rsid w:val="00D83256"/>
    <w:rsid w:val="00D83281"/>
    <w:rsid w:val="00D83528"/>
    <w:rsid w:val="00D8352B"/>
    <w:rsid w:val="00D835DE"/>
    <w:rsid w:val="00D836A1"/>
    <w:rsid w:val="00D837E2"/>
    <w:rsid w:val="00D83855"/>
    <w:rsid w:val="00D83859"/>
    <w:rsid w:val="00D838F0"/>
    <w:rsid w:val="00D83C8E"/>
    <w:rsid w:val="00D84045"/>
    <w:rsid w:val="00D84083"/>
    <w:rsid w:val="00D84151"/>
    <w:rsid w:val="00D841A9"/>
    <w:rsid w:val="00D845E6"/>
    <w:rsid w:val="00D848F1"/>
    <w:rsid w:val="00D849A8"/>
    <w:rsid w:val="00D849B6"/>
    <w:rsid w:val="00D84C61"/>
    <w:rsid w:val="00D84D07"/>
    <w:rsid w:val="00D84DB2"/>
    <w:rsid w:val="00D85059"/>
    <w:rsid w:val="00D85170"/>
    <w:rsid w:val="00D85274"/>
    <w:rsid w:val="00D852AC"/>
    <w:rsid w:val="00D852B6"/>
    <w:rsid w:val="00D853B0"/>
    <w:rsid w:val="00D85436"/>
    <w:rsid w:val="00D855AC"/>
    <w:rsid w:val="00D85A0C"/>
    <w:rsid w:val="00D85A90"/>
    <w:rsid w:val="00D85B24"/>
    <w:rsid w:val="00D85DE4"/>
    <w:rsid w:val="00D86082"/>
    <w:rsid w:val="00D860BE"/>
    <w:rsid w:val="00D86588"/>
    <w:rsid w:val="00D8660F"/>
    <w:rsid w:val="00D86AF2"/>
    <w:rsid w:val="00D86B1A"/>
    <w:rsid w:val="00D86BCB"/>
    <w:rsid w:val="00D86EC3"/>
    <w:rsid w:val="00D87115"/>
    <w:rsid w:val="00D87173"/>
    <w:rsid w:val="00D8720D"/>
    <w:rsid w:val="00D87218"/>
    <w:rsid w:val="00D8732D"/>
    <w:rsid w:val="00D87399"/>
    <w:rsid w:val="00D8765B"/>
    <w:rsid w:val="00D87774"/>
    <w:rsid w:val="00D87984"/>
    <w:rsid w:val="00D87D32"/>
    <w:rsid w:val="00D87D77"/>
    <w:rsid w:val="00D87EDD"/>
    <w:rsid w:val="00D87F02"/>
    <w:rsid w:val="00D87FAF"/>
    <w:rsid w:val="00D900AC"/>
    <w:rsid w:val="00D903D9"/>
    <w:rsid w:val="00D907BE"/>
    <w:rsid w:val="00D90A4D"/>
    <w:rsid w:val="00D90B44"/>
    <w:rsid w:val="00D90C1A"/>
    <w:rsid w:val="00D9165B"/>
    <w:rsid w:val="00D92616"/>
    <w:rsid w:val="00D926AF"/>
    <w:rsid w:val="00D9286F"/>
    <w:rsid w:val="00D92DC4"/>
    <w:rsid w:val="00D92F64"/>
    <w:rsid w:val="00D93171"/>
    <w:rsid w:val="00D93325"/>
    <w:rsid w:val="00D93838"/>
    <w:rsid w:val="00D939CF"/>
    <w:rsid w:val="00D94264"/>
    <w:rsid w:val="00D944BA"/>
    <w:rsid w:val="00D949B2"/>
    <w:rsid w:val="00D949D3"/>
    <w:rsid w:val="00D94AE0"/>
    <w:rsid w:val="00D94C7A"/>
    <w:rsid w:val="00D9505F"/>
    <w:rsid w:val="00D9523F"/>
    <w:rsid w:val="00D95278"/>
    <w:rsid w:val="00D95830"/>
    <w:rsid w:val="00D95892"/>
    <w:rsid w:val="00D95973"/>
    <w:rsid w:val="00D95AEC"/>
    <w:rsid w:val="00D95B47"/>
    <w:rsid w:val="00D95B94"/>
    <w:rsid w:val="00D95CDF"/>
    <w:rsid w:val="00D95D7D"/>
    <w:rsid w:val="00D95DA6"/>
    <w:rsid w:val="00D95FCC"/>
    <w:rsid w:val="00D95FFA"/>
    <w:rsid w:val="00D96007"/>
    <w:rsid w:val="00D962DE"/>
    <w:rsid w:val="00D9639E"/>
    <w:rsid w:val="00D9653A"/>
    <w:rsid w:val="00D96555"/>
    <w:rsid w:val="00D9681A"/>
    <w:rsid w:val="00D9689B"/>
    <w:rsid w:val="00D96BC4"/>
    <w:rsid w:val="00D96CA8"/>
    <w:rsid w:val="00D97079"/>
    <w:rsid w:val="00D97706"/>
    <w:rsid w:val="00D9794F"/>
    <w:rsid w:val="00D97A15"/>
    <w:rsid w:val="00D97B98"/>
    <w:rsid w:val="00D97BB2"/>
    <w:rsid w:val="00D97EAE"/>
    <w:rsid w:val="00DA05C3"/>
    <w:rsid w:val="00DA0905"/>
    <w:rsid w:val="00DA0980"/>
    <w:rsid w:val="00DA0D94"/>
    <w:rsid w:val="00DA1128"/>
    <w:rsid w:val="00DA1266"/>
    <w:rsid w:val="00DA13BE"/>
    <w:rsid w:val="00DA16E3"/>
    <w:rsid w:val="00DA184C"/>
    <w:rsid w:val="00DA186E"/>
    <w:rsid w:val="00DA1CEF"/>
    <w:rsid w:val="00DA1E11"/>
    <w:rsid w:val="00DA1FB0"/>
    <w:rsid w:val="00DA2333"/>
    <w:rsid w:val="00DA23E6"/>
    <w:rsid w:val="00DA244D"/>
    <w:rsid w:val="00DA2846"/>
    <w:rsid w:val="00DA291A"/>
    <w:rsid w:val="00DA293A"/>
    <w:rsid w:val="00DA29FF"/>
    <w:rsid w:val="00DA2C45"/>
    <w:rsid w:val="00DA2D85"/>
    <w:rsid w:val="00DA2DF8"/>
    <w:rsid w:val="00DA2E5D"/>
    <w:rsid w:val="00DA31BF"/>
    <w:rsid w:val="00DA321C"/>
    <w:rsid w:val="00DA3728"/>
    <w:rsid w:val="00DA37CD"/>
    <w:rsid w:val="00DA38A6"/>
    <w:rsid w:val="00DA38D1"/>
    <w:rsid w:val="00DA3B0C"/>
    <w:rsid w:val="00DA3BB8"/>
    <w:rsid w:val="00DA3DD7"/>
    <w:rsid w:val="00DA3EDC"/>
    <w:rsid w:val="00DA3F62"/>
    <w:rsid w:val="00DA3FC6"/>
    <w:rsid w:val="00DA40A1"/>
    <w:rsid w:val="00DA43A6"/>
    <w:rsid w:val="00DA43AD"/>
    <w:rsid w:val="00DA43D1"/>
    <w:rsid w:val="00DA4768"/>
    <w:rsid w:val="00DA4828"/>
    <w:rsid w:val="00DA4CAF"/>
    <w:rsid w:val="00DA4F04"/>
    <w:rsid w:val="00DA4F91"/>
    <w:rsid w:val="00DA506D"/>
    <w:rsid w:val="00DA540D"/>
    <w:rsid w:val="00DA5444"/>
    <w:rsid w:val="00DA5501"/>
    <w:rsid w:val="00DA5CA7"/>
    <w:rsid w:val="00DA6117"/>
    <w:rsid w:val="00DA64A5"/>
    <w:rsid w:val="00DA64ED"/>
    <w:rsid w:val="00DA6726"/>
    <w:rsid w:val="00DA6B39"/>
    <w:rsid w:val="00DA6BB3"/>
    <w:rsid w:val="00DA6CF4"/>
    <w:rsid w:val="00DA6D57"/>
    <w:rsid w:val="00DA6F7B"/>
    <w:rsid w:val="00DA70F8"/>
    <w:rsid w:val="00DA72B0"/>
    <w:rsid w:val="00DA73E5"/>
    <w:rsid w:val="00DA74E5"/>
    <w:rsid w:val="00DA7572"/>
    <w:rsid w:val="00DA761A"/>
    <w:rsid w:val="00DA7B85"/>
    <w:rsid w:val="00DA7E10"/>
    <w:rsid w:val="00DA7E8B"/>
    <w:rsid w:val="00DA7EB5"/>
    <w:rsid w:val="00DA7F8A"/>
    <w:rsid w:val="00DA7FDE"/>
    <w:rsid w:val="00DB0131"/>
    <w:rsid w:val="00DB03DF"/>
    <w:rsid w:val="00DB080B"/>
    <w:rsid w:val="00DB089F"/>
    <w:rsid w:val="00DB0F0B"/>
    <w:rsid w:val="00DB1373"/>
    <w:rsid w:val="00DB13F8"/>
    <w:rsid w:val="00DB1605"/>
    <w:rsid w:val="00DB1617"/>
    <w:rsid w:val="00DB1759"/>
    <w:rsid w:val="00DB180A"/>
    <w:rsid w:val="00DB1C30"/>
    <w:rsid w:val="00DB2027"/>
    <w:rsid w:val="00DB2434"/>
    <w:rsid w:val="00DB2896"/>
    <w:rsid w:val="00DB28C6"/>
    <w:rsid w:val="00DB2CE8"/>
    <w:rsid w:val="00DB2FF8"/>
    <w:rsid w:val="00DB31EA"/>
    <w:rsid w:val="00DB31F1"/>
    <w:rsid w:val="00DB3467"/>
    <w:rsid w:val="00DB35CE"/>
    <w:rsid w:val="00DB36CE"/>
    <w:rsid w:val="00DB3746"/>
    <w:rsid w:val="00DB379F"/>
    <w:rsid w:val="00DB383B"/>
    <w:rsid w:val="00DB38BB"/>
    <w:rsid w:val="00DB3BBE"/>
    <w:rsid w:val="00DB3C36"/>
    <w:rsid w:val="00DB3CEF"/>
    <w:rsid w:val="00DB40E8"/>
    <w:rsid w:val="00DB4144"/>
    <w:rsid w:val="00DB4203"/>
    <w:rsid w:val="00DB42FD"/>
    <w:rsid w:val="00DB43CF"/>
    <w:rsid w:val="00DB4675"/>
    <w:rsid w:val="00DB47C0"/>
    <w:rsid w:val="00DB47F8"/>
    <w:rsid w:val="00DB494C"/>
    <w:rsid w:val="00DB4985"/>
    <w:rsid w:val="00DB4ABB"/>
    <w:rsid w:val="00DB4C65"/>
    <w:rsid w:val="00DB4E97"/>
    <w:rsid w:val="00DB502A"/>
    <w:rsid w:val="00DB50BA"/>
    <w:rsid w:val="00DB50FB"/>
    <w:rsid w:val="00DB5151"/>
    <w:rsid w:val="00DB5228"/>
    <w:rsid w:val="00DB5234"/>
    <w:rsid w:val="00DB526E"/>
    <w:rsid w:val="00DB5426"/>
    <w:rsid w:val="00DB5845"/>
    <w:rsid w:val="00DB5913"/>
    <w:rsid w:val="00DB5BF1"/>
    <w:rsid w:val="00DB607A"/>
    <w:rsid w:val="00DB632A"/>
    <w:rsid w:val="00DB651B"/>
    <w:rsid w:val="00DB659B"/>
    <w:rsid w:val="00DB6810"/>
    <w:rsid w:val="00DB682B"/>
    <w:rsid w:val="00DB696B"/>
    <w:rsid w:val="00DB698E"/>
    <w:rsid w:val="00DB6DAA"/>
    <w:rsid w:val="00DB6FC9"/>
    <w:rsid w:val="00DB71A2"/>
    <w:rsid w:val="00DB7383"/>
    <w:rsid w:val="00DB7548"/>
    <w:rsid w:val="00DB7A1C"/>
    <w:rsid w:val="00DB7BF2"/>
    <w:rsid w:val="00DB7CEB"/>
    <w:rsid w:val="00DB7D33"/>
    <w:rsid w:val="00DB7FF4"/>
    <w:rsid w:val="00DC02A3"/>
    <w:rsid w:val="00DC0393"/>
    <w:rsid w:val="00DC03A0"/>
    <w:rsid w:val="00DC0612"/>
    <w:rsid w:val="00DC07B2"/>
    <w:rsid w:val="00DC08A8"/>
    <w:rsid w:val="00DC0BC4"/>
    <w:rsid w:val="00DC0D8E"/>
    <w:rsid w:val="00DC113D"/>
    <w:rsid w:val="00DC14A3"/>
    <w:rsid w:val="00DC1A9B"/>
    <w:rsid w:val="00DC1CDC"/>
    <w:rsid w:val="00DC1EE4"/>
    <w:rsid w:val="00DC1F10"/>
    <w:rsid w:val="00DC21D0"/>
    <w:rsid w:val="00DC2498"/>
    <w:rsid w:val="00DC2549"/>
    <w:rsid w:val="00DC2602"/>
    <w:rsid w:val="00DC26AE"/>
    <w:rsid w:val="00DC28AB"/>
    <w:rsid w:val="00DC2969"/>
    <w:rsid w:val="00DC2F8A"/>
    <w:rsid w:val="00DC2FA5"/>
    <w:rsid w:val="00DC30C0"/>
    <w:rsid w:val="00DC31B7"/>
    <w:rsid w:val="00DC3525"/>
    <w:rsid w:val="00DC3683"/>
    <w:rsid w:val="00DC36AB"/>
    <w:rsid w:val="00DC3871"/>
    <w:rsid w:val="00DC3E1F"/>
    <w:rsid w:val="00DC3E43"/>
    <w:rsid w:val="00DC40FC"/>
    <w:rsid w:val="00DC4305"/>
    <w:rsid w:val="00DC4768"/>
    <w:rsid w:val="00DC49FA"/>
    <w:rsid w:val="00DC4A73"/>
    <w:rsid w:val="00DC4CAE"/>
    <w:rsid w:val="00DC4CEA"/>
    <w:rsid w:val="00DC4DC1"/>
    <w:rsid w:val="00DC4DC8"/>
    <w:rsid w:val="00DC4DDE"/>
    <w:rsid w:val="00DC4F9B"/>
    <w:rsid w:val="00DC517D"/>
    <w:rsid w:val="00DC5255"/>
    <w:rsid w:val="00DC544C"/>
    <w:rsid w:val="00DC5A85"/>
    <w:rsid w:val="00DC6048"/>
    <w:rsid w:val="00DC61BA"/>
    <w:rsid w:val="00DC6219"/>
    <w:rsid w:val="00DC630F"/>
    <w:rsid w:val="00DC6749"/>
    <w:rsid w:val="00DC68C7"/>
    <w:rsid w:val="00DC69D8"/>
    <w:rsid w:val="00DC6C66"/>
    <w:rsid w:val="00DC6D2A"/>
    <w:rsid w:val="00DC6D74"/>
    <w:rsid w:val="00DC6E08"/>
    <w:rsid w:val="00DC6EFE"/>
    <w:rsid w:val="00DC6FDF"/>
    <w:rsid w:val="00DC7041"/>
    <w:rsid w:val="00DC7324"/>
    <w:rsid w:val="00DC73BB"/>
    <w:rsid w:val="00DC73D8"/>
    <w:rsid w:val="00DC75C2"/>
    <w:rsid w:val="00DC75CB"/>
    <w:rsid w:val="00DC781D"/>
    <w:rsid w:val="00DC799E"/>
    <w:rsid w:val="00DC7EA8"/>
    <w:rsid w:val="00DC7FBB"/>
    <w:rsid w:val="00DD0476"/>
    <w:rsid w:val="00DD06F6"/>
    <w:rsid w:val="00DD0CA2"/>
    <w:rsid w:val="00DD0DF0"/>
    <w:rsid w:val="00DD0E2E"/>
    <w:rsid w:val="00DD0EB0"/>
    <w:rsid w:val="00DD0F81"/>
    <w:rsid w:val="00DD0FE0"/>
    <w:rsid w:val="00DD11E8"/>
    <w:rsid w:val="00DD1314"/>
    <w:rsid w:val="00DD164D"/>
    <w:rsid w:val="00DD178B"/>
    <w:rsid w:val="00DD1A82"/>
    <w:rsid w:val="00DD1B62"/>
    <w:rsid w:val="00DD1C82"/>
    <w:rsid w:val="00DD1D42"/>
    <w:rsid w:val="00DD1D6F"/>
    <w:rsid w:val="00DD1E20"/>
    <w:rsid w:val="00DD1F04"/>
    <w:rsid w:val="00DD2163"/>
    <w:rsid w:val="00DD21F6"/>
    <w:rsid w:val="00DD23E9"/>
    <w:rsid w:val="00DD25E0"/>
    <w:rsid w:val="00DD2857"/>
    <w:rsid w:val="00DD2A2F"/>
    <w:rsid w:val="00DD2C77"/>
    <w:rsid w:val="00DD2F66"/>
    <w:rsid w:val="00DD34BC"/>
    <w:rsid w:val="00DD36AF"/>
    <w:rsid w:val="00DD37EF"/>
    <w:rsid w:val="00DD3AF8"/>
    <w:rsid w:val="00DD3B88"/>
    <w:rsid w:val="00DD3F27"/>
    <w:rsid w:val="00DD3FBE"/>
    <w:rsid w:val="00DD4075"/>
    <w:rsid w:val="00DD40A3"/>
    <w:rsid w:val="00DD4382"/>
    <w:rsid w:val="00DD43A9"/>
    <w:rsid w:val="00DD44FF"/>
    <w:rsid w:val="00DD4668"/>
    <w:rsid w:val="00DD468F"/>
    <w:rsid w:val="00DD4806"/>
    <w:rsid w:val="00DD498C"/>
    <w:rsid w:val="00DD4CF7"/>
    <w:rsid w:val="00DD4E6D"/>
    <w:rsid w:val="00DD5253"/>
    <w:rsid w:val="00DD52A8"/>
    <w:rsid w:val="00DD53F2"/>
    <w:rsid w:val="00DD5470"/>
    <w:rsid w:val="00DD5765"/>
    <w:rsid w:val="00DD58F1"/>
    <w:rsid w:val="00DD5906"/>
    <w:rsid w:val="00DD5D57"/>
    <w:rsid w:val="00DD6351"/>
    <w:rsid w:val="00DD6645"/>
    <w:rsid w:val="00DD6801"/>
    <w:rsid w:val="00DD6B6F"/>
    <w:rsid w:val="00DD6BB7"/>
    <w:rsid w:val="00DD6BBF"/>
    <w:rsid w:val="00DD6BEC"/>
    <w:rsid w:val="00DD6CBF"/>
    <w:rsid w:val="00DD6D89"/>
    <w:rsid w:val="00DD6E04"/>
    <w:rsid w:val="00DD6E4E"/>
    <w:rsid w:val="00DD7100"/>
    <w:rsid w:val="00DD7830"/>
    <w:rsid w:val="00DD7952"/>
    <w:rsid w:val="00DD7AEC"/>
    <w:rsid w:val="00DD7B19"/>
    <w:rsid w:val="00DD7C2F"/>
    <w:rsid w:val="00DD7D47"/>
    <w:rsid w:val="00DD7E23"/>
    <w:rsid w:val="00DE03A9"/>
    <w:rsid w:val="00DE05ED"/>
    <w:rsid w:val="00DE0A04"/>
    <w:rsid w:val="00DE0B3C"/>
    <w:rsid w:val="00DE0E7B"/>
    <w:rsid w:val="00DE1132"/>
    <w:rsid w:val="00DE12B2"/>
    <w:rsid w:val="00DE153C"/>
    <w:rsid w:val="00DE1965"/>
    <w:rsid w:val="00DE1A94"/>
    <w:rsid w:val="00DE1AA6"/>
    <w:rsid w:val="00DE1D2E"/>
    <w:rsid w:val="00DE1EEB"/>
    <w:rsid w:val="00DE223D"/>
    <w:rsid w:val="00DE250D"/>
    <w:rsid w:val="00DE2546"/>
    <w:rsid w:val="00DE2597"/>
    <w:rsid w:val="00DE2876"/>
    <w:rsid w:val="00DE2C8C"/>
    <w:rsid w:val="00DE2E32"/>
    <w:rsid w:val="00DE30B3"/>
    <w:rsid w:val="00DE31FF"/>
    <w:rsid w:val="00DE3267"/>
    <w:rsid w:val="00DE32F9"/>
    <w:rsid w:val="00DE33E3"/>
    <w:rsid w:val="00DE3558"/>
    <w:rsid w:val="00DE365F"/>
    <w:rsid w:val="00DE3683"/>
    <w:rsid w:val="00DE3736"/>
    <w:rsid w:val="00DE38B2"/>
    <w:rsid w:val="00DE39B4"/>
    <w:rsid w:val="00DE3AC7"/>
    <w:rsid w:val="00DE3BBC"/>
    <w:rsid w:val="00DE3C5B"/>
    <w:rsid w:val="00DE4111"/>
    <w:rsid w:val="00DE42A8"/>
    <w:rsid w:val="00DE42CE"/>
    <w:rsid w:val="00DE43DA"/>
    <w:rsid w:val="00DE44DC"/>
    <w:rsid w:val="00DE46A3"/>
    <w:rsid w:val="00DE4987"/>
    <w:rsid w:val="00DE4A6E"/>
    <w:rsid w:val="00DE4CB3"/>
    <w:rsid w:val="00DE4DC7"/>
    <w:rsid w:val="00DE4E78"/>
    <w:rsid w:val="00DE507D"/>
    <w:rsid w:val="00DE53B1"/>
    <w:rsid w:val="00DE5773"/>
    <w:rsid w:val="00DE577D"/>
    <w:rsid w:val="00DE587D"/>
    <w:rsid w:val="00DE5912"/>
    <w:rsid w:val="00DE5942"/>
    <w:rsid w:val="00DE5D4C"/>
    <w:rsid w:val="00DE61A2"/>
    <w:rsid w:val="00DE63C0"/>
    <w:rsid w:val="00DE67ED"/>
    <w:rsid w:val="00DE6842"/>
    <w:rsid w:val="00DE68DF"/>
    <w:rsid w:val="00DE69DD"/>
    <w:rsid w:val="00DE6A5E"/>
    <w:rsid w:val="00DE6CFA"/>
    <w:rsid w:val="00DE6ED3"/>
    <w:rsid w:val="00DE711E"/>
    <w:rsid w:val="00DE72C2"/>
    <w:rsid w:val="00DE72CA"/>
    <w:rsid w:val="00DE7658"/>
    <w:rsid w:val="00DE765F"/>
    <w:rsid w:val="00DE772D"/>
    <w:rsid w:val="00DE7734"/>
    <w:rsid w:val="00DE79C9"/>
    <w:rsid w:val="00DE79FB"/>
    <w:rsid w:val="00DE7A4D"/>
    <w:rsid w:val="00DE7B9A"/>
    <w:rsid w:val="00DE7F37"/>
    <w:rsid w:val="00DF000F"/>
    <w:rsid w:val="00DF015A"/>
    <w:rsid w:val="00DF01AD"/>
    <w:rsid w:val="00DF02D8"/>
    <w:rsid w:val="00DF0541"/>
    <w:rsid w:val="00DF09F7"/>
    <w:rsid w:val="00DF0A9B"/>
    <w:rsid w:val="00DF0B60"/>
    <w:rsid w:val="00DF0DE4"/>
    <w:rsid w:val="00DF0E37"/>
    <w:rsid w:val="00DF0EB4"/>
    <w:rsid w:val="00DF1145"/>
    <w:rsid w:val="00DF11A5"/>
    <w:rsid w:val="00DF12BB"/>
    <w:rsid w:val="00DF14DA"/>
    <w:rsid w:val="00DF161F"/>
    <w:rsid w:val="00DF180B"/>
    <w:rsid w:val="00DF1935"/>
    <w:rsid w:val="00DF1D24"/>
    <w:rsid w:val="00DF1E0D"/>
    <w:rsid w:val="00DF1E9F"/>
    <w:rsid w:val="00DF1F79"/>
    <w:rsid w:val="00DF200C"/>
    <w:rsid w:val="00DF209B"/>
    <w:rsid w:val="00DF20D6"/>
    <w:rsid w:val="00DF214F"/>
    <w:rsid w:val="00DF2672"/>
    <w:rsid w:val="00DF294A"/>
    <w:rsid w:val="00DF2AD0"/>
    <w:rsid w:val="00DF2BC4"/>
    <w:rsid w:val="00DF30F4"/>
    <w:rsid w:val="00DF33D1"/>
    <w:rsid w:val="00DF33F7"/>
    <w:rsid w:val="00DF356A"/>
    <w:rsid w:val="00DF3757"/>
    <w:rsid w:val="00DF37FB"/>
    <w:rsid w:val="00DF38B7"/>
    <w:rsid w:val="00DF38C8"/>
    <w:rsid w:val="00DF3B9C"/>
    <w:rsid w:val="00DF3BA7"/>
    <w:rsid w:val="00DF3DB4"/>
    <w:rsid w:val="00DF3DC7"/>
    <w:rsid w:val="00DF3E83"/>
    <w:rsid w:val="00DF3FA5"/>
    <w:rsid w:val="00DF3FE7"/>
    <w:rsid w:val="00DF43F0"/>
    <w:rsid w:val="00DF454D"/>
    <w:rsid w:val="00DF4818"/>
    <w:rsid w:val="00DF4836"/>
    <w:rsid w:val="00DF4A74"/>
    <w:rsid w:val="00DF4AB4"/>
    <w:rsid w:val="00DF4ADD"/>
    <w:rsid w:val="00DF4CF0"/>
    <w:rsid w:val="00DF4EA6"/>
    <w:rsid w:val="00DF510E"/>
    <w:rsid w:val="00DF51F5"/>
    <w:rsid w:val="00DF5442"/>
    <w:rsid w:val="00DF5A0D"/>
    <w:rsid w:val="00DF5B36"/>
    <w:rsid w:val="00DF5FBF"/>
    <w:rsid w:val="00DF6274"/>
    <w:rsid w:val="00DF69B2"/>
    <w:rsid w:val="00DF69F7"/>
    <w:rsid w:val="00DF6C74"/>
    <w:rsid w:val="00DF6D7A"/>
    <w:rsid w:val="00DF6F52"/>
    <w:rsid w:val="00DF6F73"/>
    <w:rsid w:val="00DF745A"/>
    <w:rsid w:val="00DF74A6"/>
    <w:rsid w:val="00DF7C0D"/>
    <w:rsid w:val="00DF7D1C"/>
    <w:rsid w:val="00DF7D66"/>
    <w:rsid w:val="00DF7FD3"/>
    <w:rsid w:val="00E00411"/>
    <w:rsid w:val="00E0053F"/>
    <w:rsid w:val="00E00598"/>
    <w:rsid w:val="00E0078A"/>
    <w:rsid w:val="00E00864"/>
    <w:rsid w:val="00E00BE3"/>
    <w:rsid w:val="00E00C16"/>
    <w:rsid w:val="00E00CAC"/>
    <w:rsid w:val="00E00CB0"/>
    <w:rsid w:val="00E00E11"/>
    <w:rsid w:val="00E00F15"/>
    <w:rsid w:val="00E01065"/>
    <w:rsid w:val="00E010A7"/>
    <w:rsid w:val="00E0113E"/>
    <w:rsid w:val="00E01417"/>
    <w:rsid w:val="00E015D9"/>
    <w:rsid w:val="00E016A1"/>
    <w:rsid w:val="00E01758"/>
    <w:rsid w:val="00E0269D"/>
    <w:rsid w:val="00E02A15"/>
    <w:rsid w:val="00E02C7C"/>
    <w:rsid w:val="00E02F04"/>
    <w:rsid w:val="00E02F63"/>
    <w:rsid w:val="00E02FC2"/>
    <w:rsid w:val="00E03015"/>
    <w:rsid w:val="00E03285"/>
    <w:rsid w:val="00E03374"/>
    <w:rsid w:val="00E033B0"/>
    <w:rsid w:val="00E03509"/>
    <w:rsid w:val="00E03654"/>
    <w:rsid w:val="00E03A18"/>
    <w:rsid w:val="00E03A39"/>
    <w:rsid w:val="00E03A47"/>
    <w:rsid w:val="00E03A7C"/>
    <w:rsid w:val="00E03BE5"/>
    <w:rsid w:val="00E03E8E"/>
    <w:rsid w:val="00E03F1A"/>
    <w:rsid w:val="00E0401C"/>
    <w:rsid w:val="00E04352"/>
    <w:rsid w:val="00E04401"/>
    <w:rsid w:val="00E04DF4"/>
    <w:rsid w:val="00E0542A"/>
    <w:rsid w:val="00E05732"/>
    <w:rsid w:val="00E05740"/>
    <w:rsid w:val="00E057C0"/>
    <w:rsid w:val="00E05857"/>
    <w:rsid w:val="00E05BE2"/>
    <w:rsid w:val="00E05DF2"/>
    <w:rsid w:val="00E05E18"/>
    <w:rsid w:val="00E061DB"/>
    <w:rsid w:val="00E06234"/>
    <w:rsid w:val="00E062BC"/>
    <w:rsid w:val="00E06617"/>
    <w:rsid w:val="00E0693B"/>
    <w:rsid w:val="00E069C2"/>
    <w:rsid w:val="00E06AA6"/>
    <w:rsid w:val="00E06D38"/>
    <w:rsid w:val="00E06DE7"/>
    <w:rsid w:val="00E06E99"/>
    <w:rsid w:val="00E07127"/>
    <w:rsid w:val="00E07172"/>
    <w:rsid w:val="00E071A8"/>
    <w:rsid w:val="00E0725B"/>
    <w:rsid w:val="00E0756C"/>
    <w:rsid w:val="00E076AC"/>
    <w:rsid w:val="00E07753"/>
    <w:rsid w:val="00E078D9"/>
    <w:rsid w:val="00E07C75"/>
    <w:rsid w:val="00E07F53"/>
    <w:rsid w:val="00E102D7"/>
    <w:rsid w:val="00E109A4"/>
    <w:rsid w:val="00E10A7B"/>
    <w:rsid w:val="00E10B53"/>
    <w:rsid w:val="00E10C55"/>
    <w:rsid w:val="00E10E86"/>
    <w:rsid w:val="00E10FB7"/>
    <w:rsid w:val="00E10FC9"/>
    <w:rsid w:val="00E10FD6"/>
    <w:rsid w:val="00E114A6"/>
    <w:rsid w:val="00E1154B"/>
    <w:rsid w:val="00E115FA"/>
    <w:rsid w:val="00E11848"/>
    <w:rsid w:val="00E11B01"/>
    <w:rsid w:val="00E11C24"/>
    <w:rsid w:val="00E11DAB"/>
    <w:rsid w:val="00E11EC8"/>
    <w:rsid w:val="00E11F5B"/>
    <w:rsid w:val="00E12483"/>
    <w:rsid w:val="00E12516"/>
    <w:rsid w:val="00E12C31"/>
    <w:rsid w:val="00E12C51"/>
    <w:rsid w:val="00E12FC7"/>
    <w:rsid w:val="00E132F3"/>
    <w:rsid w:val="00E133CD"/>
    <w:rsid w:val="00E13404"/>
    <w:rsid w:val="00E134BE"/>
    <w:rsid w:val="00E1350A"/>
    <w:rsid w:val="00E13AB5"/>
    <w:rsid w:val="00E13AF5"/>
    <w:rsid w:val="00E13AF8"/>
    <w:rsid w:val="00E13FF8"/>
    <w:rsid w:val="00E140DF"/>
    <w:rsid w:val="00E14102"/>
    <w:rsid w:val="00E1456E"/>
    <w:rsid w:val="00E1492B"/>
    <w:rsid w:val="00E14C67"/>
    <w:rsid w:val="00E14C9B"/>
    <w:rsid w:val="00E14DB4"/>
    <w:rsid w:val="00E15080"/>
    <w:rsid w:val="00E1517B"/>
    <w:rsid w:val="00E15332"/>
    <w:rsid w:val="00E153C0"/>
    <w:rsid w:val="00E15498"/>
    <w:rsid w:val="00E154C9"/>
    <w:rsid w:val="00E1593D"/>
    <w:rsid w:val="00E159B8"/>
    <w:rsid w:val="00E15E8A"/>
    <w:rsid w:val="00E160A8"/>
    <w:rsid w:val="00E16181"/>
    <w:rsid w:val="00E16189"/>
    <w:rsid w:val="00E161A8"/>
    <w:rsid w:val="00E16548"/>
    <w:rsid w:val="00E17369"/>
    <w:rsid w:val="00E17464"/>
    <w:rsid w:val="00E17A27"/>
    <w:rsid w:val="00E17C99"/>
    <w:rsid w:val="00E17D99"/>
    <w:rsid w:val="00E200F8"/>
    <w:rsid w:val="00E2054E"/>
    <w:rsid w:val="00E20555"/>
    <w:rsid w:val="00E20917"/>
    <w:rsid w:val="00E20AAE"/>
    <w:rsid w:val="00E20BEB"/>
    <w:rsid w:val="00E20F6A"/>
    <w:rsid w:val="00E211BF"/>
    <w:rsid w:val="00E211E5"/>
    <w:rsid w:val="00E211F4"/>
    <w:rsid w:val="00E21556"/>
    <w:rsid w:val="00E21651"/>
    <w:rsid w:val="00E21795"/>
    <w:rsid w:val="00E2190E"/>
    <w:rsid w:val="00E2193D"/>
    <w:rsid w:val="00E21B12"/>
    <w:rsid w:val="00E21FAA"/>
    <w:rsid w:val="00E2248D"/>
    <w:rsid w:val="00E224D2"/>
    <w:rsid w:val="00E22B86"/>
    <w:rsid w:val="00E23193"/>
    <w:rsid w:val="00E23243"/>
    <w:rsid w:val="00E23430"/>
    <w:rsid w:val="00E235F2"/>
    <w:rsid w:val="00E2363E"/>
    <w:rsid w:val="00E2370F"/>
    <w:rsid w:val="00E238A1"/>
    <w:rsid w:val="00E23B84"/>
    <w:rsid w:val="00E23BB5"/>
    <w:rsid w:val="00E23C05"/>
    <w:rsid w:val="00E23C1A"/>
    <w:rsid w:val="00E23E25"/>
    <w:rsid w:val="00E23F80"/>
    <w:rsid w:val="00E2400A"/>
    <w:rsid w:val="00E24018"/>
    <w:rsid w:val="00E2412B"/>
    <w:rsid w:val="00E2413A"/>
    <w:rsid w:val="00E241FB"/>
    <w:rsid w:val="00E243E8"/>
    <w:rsid w:val="00E243FE"/>
    <w:rsid w:val="00E245C4"/>
    <w:rsid w:val="00E2461E"/>
    <w:rsid w:val="00E2466C"/>
    <w:rsid w:val="00E246FB"/>
    <w:rsid w:val="00E24781"/>
    <w:rsid w:val="00E24904"/>
    <w:rsid w:val="00E24A27"/>
    <w:rsid w:val="00E24AC8"/>
    <w:rsid w:val="00E24B98"/>
    <w:rsid w:val="00E24C06"/>
    <w:rsid w:val="00E24C5A"/>
    <w:rsid w:val="00E24E29"/>
    <w:rsid w:val="00E24F90"/>
    <w:rsid w:val="00E251CD"/>
    <w:rsid w:val="00E25274"/>
    <w:rsid w:val="00E2551B"/>
    <w:rsid w:val="00E2594A"/>
    <w:rsid w:val="00E26034"/>
    <w:rsid w:val="00E26336"/>
    <w:rsid w:val="00E267A0"/>
    <w:rsid w:val="00E26B18"/>
    <w:rsid w:val="00E26CB0"/>
    <w:rsid w:val="00E26CDB"/>
    <w:rsid w:val="00E2712F"/>
    <w:rsid w:val="00E27182"/>
    <w:rsid w:val="00E27205"/>
    <w:rsid w:val="00E2721A"/>
    <w:rsid w:val="00E275E5"/>
    <w:rsid w:val="00E2781A"/>
    <w:rsid w:val="00E27AC9"/>
    <w:rsid w:val="00E27BCA"/>
    <w:rsid w:val="00E27CD3"/>
    <w:rsid w:val="00E27CD9"/>
    <w:rsid w:val="00E27DCE"/>
    <w:rsid w:val="00E3021B"/>
    <w:rsid w:val="00E303B1"/>
    <w:rsid w:val="00E304B2"/>
    <w:rsid w:val="00E304EF"/>
    <w:rsid w:val="00E3064F"/>
    <w:rsid w:val="00E30680"/>
    <w:rsid w:val="00E306F9"/>
    <w:rsid w:val="00E308D4"/>
    <w:rsid w:val="00E30920"/>
    <w:rsid w:val="00E30978"/>
    <w:rsid w:val="00E30B23"/>
    <w:rsid w:val="00E30B76"/>
    <w:rsid w:val="00E30DFB"/>
    <w:rsid w:val="00E313B0"/>
    <w:rsid w:val="00E31488"/>
    <w:rsid w:val="00E3187B"/>
    <w:rsid w:val="00E3195A"/>
    <w:rsid w:val="00E31B57"/>
    <w:rsid w:val="00E31D66"/>
    <w:rsid w:val="00E320C9"/>
    <w:rsid w:val="00E3238D"/>
    <w:rsid w:val="00E325C0"/>
    <w:rsid w:val="00E3281A"/>
    <w:rsid w:val="00E329C8"/>
    <w:rsid w:val="00E32A40"/>
    <w:rsid w:val="00E32C2F"/>
    <w:rsid w:val="00E32DC4"/>
    <w:rsid w:val="00E33051"/>
    <w:rsid w:val="00E33100"/>
    <w:rsid w:val="00E3378D"/>
    <w:rsid w:val="00E3388D"/>
    <w:rsid w:val="00E339A9"/>
    <w:rsid w:val="00E33A66"/>
    <w:rsid w:val="00E33AE6"/>
    <w:rsid w:val="00E33D08"/>
    <w:rsid w:val="00E34257"/>
    <w:rsid w:val="00E34658"/>
    <w:rsid w:val="00E3472D"/>
    <w:rsid w:val="00E347B7"/>
    <w:rsid w:val="00E34A33"/>
    <w:rsid w:val="00E34C52"/>
    <w:rsid w:val="00E34E07"/>
    <w:rsid w:val="00E35067"/>
    <w:rsid w:val="00E351B1"/>
    <w:rsid w:val="00E352D3"/>
    <w:rsid w:val="00E35385"/>
    <w:rsid w:val="00E35487"/>
    <w:rsid w:val="00E354D6"/>
    <w:rsid w:val="00E35555"/>
    <w:rsid w:val="00E35AC7"/>
    <w:rsid w:val="00E35B17"/>
    <w:rsid w:val="00E35B81"/>
    <w:rsid w:val="00E35C0A"/>
    <w:rsid w:val="00E35E7D"/>
    <w:rsid w:val="00E3677F"/>
    <w:rsid w:val="00E36867"/>
    <w:rsid w:val="00E36AB0"/>
    <w:rsid w:val="00E36B95"/>
    <w:rsid w:val="00E36C26"/>
    <w:rsid w:val="00E36C46"/>
    <w:rsid w:val="00E36C68"/>
    <w:rsid w:val="00E36ED6"/>
    <w:rsid w:val="00E3708A"/>
    <w:rsid w:val="00E3709E"/>
    <w:rsid w:val="00E371A1"/>
    <w:rsid w:val="00E3727F"/>
    <w:rsid w:val="00E37303"/>
    <w:rsid w:val="00E37360"/>
    <w:rsid w:val="00E37785"/>
    <w:rsid w:val="00E37883"/>
    <w:rsid w:val="00E378A3"/>
    <w:rsid w:val="00E37B4B"/>
    <w:rsid w:val="00E40395"/>
    <w:rsid w:val="00E406AD"/>
    <w:rsid w:val="00E40741"/>
    <w:rsid w:val="00E40971"/>
    <w:rsid w:val="00E40C0F"/>
    <w:rsid w:val="00E41003"/>
    <w:rsid w:val="00E41033"/>
    <w:rsid w:val="00E41058"/>
    <w:rsid w:val="00E416AD"/>
    <w:rsid w:val="00E41C78"/>
    <w:rsid w:val="00E42088"/>
    <w:rsid w:val="00E422AB"/>
    <w:rsid w:val="00E42A5A"/>
    <w:rsid w:val="00E42C65"/>
    <w:rsid w:val="00E42FFD"/>
    <w:rsid w:val="00E4322B"/>
    <w:rsid w:val="00E432FE"/>
    <w:rsid w:val="00E4338D"/>
    <w:rsid w:val="00E43720"/>
    <w:rsid w:val="00E43CEE"/>
    <w:rsid w:val="00E440A4"/>
    <w:rsid w:val="00E4449D"/>
    <w:rsid w:val="00E4454C"/>
    <w:rsid w:val="00E445F8"/>
    <w:rsid w:val="00E44BF6"/>
    <w:rsid w:val="00E44D47"/>
    <w:rsid w:val="00E44D7F"/>
    <w:rsid w:val="00E44F2B"/>
    <w:rsid w:val="00E45109"/>
    <w:rsid w:val="00E45129"/>
    <w:rsid w:val="00E45142"/>
    <w:rsid w:val="00E4549B"/>
    <w:rsid w:val="00E456E9"/>
    <w:rsid w:val="00E4583B"/>
    <w:rsid w:val="00E4586D"/>
    <w:rsid w:val="00E4590C"/>
    <w:rsid w:val="00E45915"/>
    <w:rsid w:val="00E45A55"/>
    <w:rsid w:val="00E45CE7"/>
    <w:rsid w:val="00E45D3E"/>
    <w:rsid w:val="00E4613A"/>
    <w:rsid w:val="00E461C7"/>
    <w:rsid w:val="00E46466"/>
    <w:rsid w:val="00E46920"/>
    <w:rsid w:val="00E46995"/>
    <w:rsid w:val="00E46AC4"/>
    <w:rsid w:val="00E46D66"/>
    <w:rsid w:val="00E47027"/>
    <w:rsid w:val="00E4708B"/>
    <w:rsid w:val="00E47100"/>
    <w:rsid w:val="00E4715D"/>
    <w:rsid w:val="00E4727F"/>
    <w:rsid w:val="00E476BB"/>
    <w:rsid w:val="00E47CDF"/>
    <w:rsid w:val="00E47ED5"/>
    <w:rsid w:val="00E503CD"/>
    <w:rsid w:val="00E50588"/>
    <w:rsid w:val="00E50618"/>
    <w:rsid w:val="00E50643"/>
    <w:rsid w:val="00E50756"/>
    <w:rsid w:val="00E50901"/>
    <w:rsid w:val="00E50B09"/>
    <w:rsid w:val="00E50DBA"/>
    <w:rsid w:val="00E50E23"/>
    <w:rsid w:val="00E50E4D"/>
    <w:rsid w:val="00E51057"/>
    <w:rsid w:val="00E51361"/>
    <w:rsid w:val="00E51666"/>
    <w:rsid w:val="00E518A7"/>
    <w:rsid w:val="00E51BC6"/>
    <w:rsid w:val="00E51D68"/>
    <w:rsid w:val="00E51E2B"/>
    <w:rsid w:val="00E52102"/>
    <w:rsid w:val="00E53104"/>
    <w:rsid w:val="00E53385"/>
    <w:rsid w:val="00E534B5"/>
    <w:rsid w:val="00E535A8"/>
    <w:rsid w:val="00E535E5"/>
    <w:rsid w:val="00E53781"/>
    <w:rsid w:val="00E5378A"/>
    <w:rsid w:val="00E53959"/>
    <w:rsid w:val="00E53AD5"/>
    <w:rsid w:val="00E53E42"/>
    <w:rsid w:val="00E53F31"/>
    <w:rsid w:val="00E54116"/>
    <w:rsid w:val="00E541E9"/>
    <w:rsid w:val="00E5425D"/>
    <w:rsid w:val="00E54F29"/>
    <w:rsid w:val="00E55073"/>
    <w:rsid w:val="00E550AE"/>
    <w:rsid w:val="00E5525D"/>
    <w:rsid w:val="00E555C2"/>
    <w:rsid w:val="00E5587C"/>
    <w:rsid w:val="00E558D4"/>
    <w:rsid w:val="00E55CB3"/>
    <w:rsid w:val="00E55E18"/>
    <w:rsid w:val="00E56069"/>
    <w:rsid w:val="00E56151"/>
    <w:rsid w:val="00E56622"/>
    <w:rsid w:val="00E566C5"/>
    <w:rsid w:val="00E56AF9"/>
    <w:rsid w:val="00E56D00"/>
    <w:rsid w:val="00E56ECF"/>
    <w:rsid w:val="00E570DD"/>
    <w:rsid w:val="00E57150"/>
    <w:rsid w:val="00E5745A"/>
    <w:rsid w:val="00E576C0"/>
    <w:rsid w:val="00E57885"/>
    <w:rsid w:val="00E57B98"/>
    <w:rsid w:val="00E57C68"/>
    <w:rsid w:val="00E57D91"/>
    <w:rsid w:val="00E57FAE"/>
    <w:rsid w:val="00E600FA"/>
    <w:rsid w:val="00E60168"/>
    <w:rsid w:val="00E60207"/>
    <w:rsid w:val="00E6050A"/>
    <w:rsid w:val="00E60543"/>
    <w:rsid w:val="00E605A4"/>
    <w:rsid w:val="00E60752"/>
    <w:rsid w:val="00E607B3"/>
    <w:rsid w:val="00E6087C"/>
    <w:rsid w:val="00E60B29"/>
    <w:rsid w:val="00E60E8B"/>
    <w:rsid w:val="00E60ECB"/>
    <w:rsid w:val="00E612DA"/>
    <w:rsid w:val="00E613D5"/>
    <w:rsid w:val="00E6154E"/>
    <w:rsid w:val="00E615AF"/>
    <w:rsid w:val="00E615C7"/>
    <w:rsid w:val="00E616A3"/>
    <w:rsid w:val="00E618CC"/>
    <w:rsid w:val="00E61AA1"/>
    <w:rsid w:val="00E61BD8"/>
    <w:rsid w:val="00E61F19"/>
    <w:rsid w:val="00E6232B"/>
    <w:rsid w:val="00E62519"/>
    <w:rsid w:val="00E62576"/>
    <w:rsid w:val="00E625A0"/>
    <w:rsid w:val="00E6264A"/>
    <w:rsid w:val="00E628B9"/>
    <w:rsid w:val="00E628F9"/>
    <w:rsid w:val="00E62BB2"/>
    <w:rsid w:val="00E62D21"/>
    <w:rsid w:val="00E62F7E"/>
    <w:rsid w:val="00E62F9F"/>
    <w:rsid w:val="00E6300E"/>
    <w:rsid w:val="00E630A4"/>
    <w:rsid w:val="00E63775"/>
    <w:rsid w:val="00E63B06"/>
    <w:rsid w:val="00E63CA2"/>
    <w:rsid w:val="00E64410"/>
    <w:rsid w:val="00E64857"/>
    <w:rsid w:val="00E64909"/>
    <w:rsid w:val="00E649A1"/>
    <w:rsid w:val="00E649F7"/>
    <w:rsid w:val="00E64A20"/>
    <w:rsid w:val="00E64A4E"/>
    <w:rsid w:val="00E64E21"/>
    <w:rsid w:val="00E64ED7"/>
    <w:rsid w:val="00E64F19"/>
    <w:rsid w:val="00E64F58"/>
    <w:rsid w:val="00E64F94"/>
    <w:rsid w:val="00E651A9"/>
    <w:rsid w:val="00E65254"/>
    <w:rsid w:val="00E6548C"/>
    <w:rsid w:val="00E65777"/>
    <w:rsid w:val="00E658A1"/>
    <w:rsid w:val="00E65C69"/>
    <w:rsid w:val="00E65CBB"/>
    <w:rsid w:val="00E65D49"/>
    <w:rsid w:val="00E6602B"/>
    <w:rsid w:val="00E6607E"/>
    <w:rsid w:val="00E66343"/>
    <w:rsid w:val="00E66521"/>
    <w:rsid w:val="00E66710"/>
    <w:rsid w:val="00E667E1"/>
    <w:rsid w:val="00E668AA"/>
    <w:rsid w:val="00E66910"/>
    <w:rsid w:val="00E66C1E"/>
    <w:rsid w:val="00E66C76"/>
    <w:rsid w:val="00E66EA3"/>
    <w:rsid w:val="00E67011"/>
    <w:rsid w:val="00E670ED"/>
    <w:rsid w:val="00E673F4"/>
    <w:rsid w:val="00E6787C"/>
    <w:rsid w:val="00E678A5"/>
    <w:rsid w:val="00E679F1"/>
    <w:rsid w:val="00E67CCF"/>
    <w:rsid w:val="00E67D34"/>
    <w:rsid w:val="00E7011A"/>
    <w:rsid w:val="00E702A0"/>
    <w:rsid w:val="00E704EB"/>
    <w:rsid w:val="00E7065B"/>
    <w:rsid w:val="00E7074D"/>
    <w:rsid w:val="00E7077D"/>
    <w:rsid w:val="00E70805"/>
    <w:rsid w:val="00E70810"/>
    <w:rsid w:val="00E70A8C"/>
    <w:rsid w:val="00E70CD1"/>
    <w:rsid w:val="00E70F53"/>
    <w:rsid w:val="00E70FBB"/>
    <w:rsid w:val="00E7146B"/>
    <w:rsid w:val="00E71601"/>
    <w:rsid w:val="00E7172E"/>
    <w:rsid w:val="00E71823"/>
    <w:rsid w:val="00E71BC2"/>
    <w:rsid w:val="00E71D13"/>
    <w:rsid w:val="00E71DA9"/>
    <w:rsid w:val="00E71DAD"/>
    <w:rsid w:val="00E71F74"/>
    <w:rsid w:val="00E72164"/>
    <w:rsid w:val="00E72588"/>
    <w:rsid w:val="00E726EC"/>
    <w:rsid w:val="00E72922"/>
    <w:rsid w:val="00E72C84"/>
    <w:rsid w:val="00E72FA0"/>
    <w:rsid w:val="00E73158"/>
    <w:rsid w:val="00E733D2"/>
    <w:rsid w:val="00E734DD"/>
    <w:rsid w:val="00E7379D"/>
    <w:rsid w:val="00E737FA"/>
    <w:rsid w:val="00E738C8"/>
    <w:rsid w:val="00E73C55"/>
    <w:rsid w:val="00E73D32"/>
    <w:rsid w:val="00E73E41"/>
    <w:rsid w:val="00E741EA"/>
    <w:rsid w:val="00E7448D"/>
    <w:rsid w:val="00E74537"/>
    <w:rsid w:val="00E749F4"/>
    <w:rsid w:val="00E74A2A"/>
    <w:rsid w:val="00E74A9C"/>
    <w:rsid w:val="00E74BEF"/>
    <w:rsid w:val="00E74CAE"/>
    <w:rsid w:val="00E74F1C"/>
    <w:rsid w:val="00E74F7F"/>
    <w:rsid w:val="00E7513F"/>
    <w:rsid w:val="00E752B0"/>
    <w:rsid w:val="00E752F8"/>
    <w:rsid w:val="00E75456"/>
    <w:rsid w:val="00E75BBF"/>
    <w:rsid w:val="00E75EAE"/>
    <w:rsid w:val="00E75ED3"/>
    <w:rsid w:val="00E75F77"/>
    <w:rsid w:val="00E7603E"/>
    <w:rsid w:val="00E76172"/>
    <w:rsid w:val="00E76188"/>
    <w:rsid w:val="00E7625B"/>
    <w:rsid w:val="00E763E8"/>
    <w:rsid w:val="00E76581"/>
    <w:rsid w:val="00E76C08"/>
    <w:rsid w:val="00E76CAF"/>
    <w:rsid w:val="00E76D6C"/>
    <w:rsid w:val="00E77030"/>
    <w:rsid w:val="00E77045"/>
    <w:rsid w:val="00E770E5"/>
    <w:rsid w:val="00E778EE"/>
    <w:rsid w:val="00E80036"/>
    <w:rsid w:val="00E800EA"/>
    <w:rsid w:val="00E80146"/>
    <w:rsid w:val="00E802B3"/>
    <w:rsid w:val="00E803FE"/>
    <w:rsid w:val="00E804EA"/>
    <w:rsid w:val="00E806AD"/>
    <w:rsid w:val="00E80A5D"/>
    <w:rsid w:val="00E80B63"/>
    <w:rsid w:val="00E80CC9"/>
    <w:rsid w:val="00E80DF9"/>
    <w:rsid w:val="00E80E16"/>
    <w:rsid w:val="00E8115A"/>
    <w:rsid w:val="00E81537"/>
    <w:rsid w:val="00E815B0"/>
    <w:rsid w:val="00E8176B"/>
    <w:rsid w:val="00E81CD6"/>
    <w:rsid w:val="00E81F51"/>
    <w:rsid w:val="00E820FD"/>
    <w:rsid w:val="00E82287"/>
    <w:rsid w:val="00E822A2"/>
    <w:rsid w:val="00E82305"/>
    <w:rsid w:val="00E82890"/>
    <w:rsid w:val="00E828BF"/>
    <w:rsid w:val="00E82D3D"/>
    <w:rsid w:val="00E82DFF"/>
    <w:rsid w:val="00E8382B"/>
    <w:rsid w:val="00E83AA8"/>
    <w:rsid w:val="00E83FE1"/>
    <w:rsid w:val="00E8405F"/>
    <w:rsid w:val="00E84235"/>
    <w:rsid w:val="00E8431F"/>
    <w:rsid w:val="00E84502"/>
    <w:rsid w:val="00E8451D"/>
    <w:rsid w:val="00E84704"/>
    <w:rsid w:val="00E84B53"/>
    <w:rsid w:val="00E84C39"/>
    <w:rsid w:val="00E84C4C"/>
    <w:rsid w:val="00E850F6"/>
    <w:rsid w:val="00E856A9"/>
    <w:rsid w:val="00E85A87"/>
    <w:rsid w:val="00E86072"/>
    <w:rsid w:val="00E8697F"/>
    <w:rsid w:val="00E86B22"/>
    <w:rsid w:val="00E86BBF"/>
    <w:rsid w:val="00E86DAC"/>
    <w:rsid w:val="00E86EB4"/>
    <w:rsid w:val="00E87369"/>
    <w:rsid w:val="00E87784"/>
    <w:rsid w:val="00E878C1"/>
    <w:rsid w:val="00E87946"/>
    <w:rsid w:val="00E87A0E"/>
    <w:rsid w:val="00E87CC1"/>
    <w:rsid w:val="00E87F2F"/>
    <w:rsid w:val="00E87FFC"/>
    <w:rsid w:val="00E90274"/>
    <w:rsid w:val="00E9051B"/>
    <w:rsid w:val="00E9078C"/>
    <w:rsid w:val="00E908AD"/>
    <w:rsid w:val="00E908D0"/>
    <w:rsid w:val="00E909BD"/>
    <w:rsid w:val="00E90A89"/>
    <w:rsid w:val="00E90D57"/>
    <w:rsid w:val="00E91119"/>
    <w:rsid w:val="00E91D09"/>
    <w:rsid w:val="00E91D1F"/>
    <w:rsid w:val="00E9210F"/>
    <w:rsid w:val="00E921F2"/>
    <w:rsid w:val="00E924DD"/>
    <w:rsid w:val="00E92824"/>
    <w:rsid w:val="00E92BA6"/>
    <w:rsid w:val="00E92CD1"/>
    <w:rsid w:val="00E9313D"/>
    <w:rsid w:val="00E93286"/>
    <w:rsid w:val="00E9336C"/>
    <w:rsid w:val="00E93398"/>
    <w:rsid w:val="00E933B0"/>
    <w:rsid w:val="00E93637"/>
    <w:rsid w:val="00E9367B"/>
    <w:rsid w:val="00E93737"/>
    <w:rsid w:val="00E937F3"/>
    <w:rsid w:val="00E93A05"/>
    <w:rsid w:val="00E93A32"/>
    <w:rsid w:val="00E93C20"/>
    <w:rsid w:val="00E940E6"/>
    <w:rsid w:val="00E94296"/>
    <w:rsid w:val="00E946EA"/>
    <w:rsid w:val="00E947D4"/>
    <w:rsid w:val="00E94AA1"/>
    <w:rsid w:val="00E94B33"/>
    <w:rsid w:val="00E94C32"/>
    <w:rsid w:val="00E94DAE"/>
    <w:rsid w:val="00E95323"/>
    <w:rsid w:val="00E955BF"/>
    <w:rsid w:val="00E956D3"/>
    <w:rsid w:val="00E95A00"/>
    <w:rsid w:val="00E95A99"/>
    <w:rsid w:val="00E95EAD"/>
    <w:rsid w:val="00E962D2"/>
    <w:rsid w:val="00E96340"/>
    <w:rsid w:val="00E96468"/>
    <w:rsid w:val="00E96694"/>
    <w:rsid w:val="00E968BF"/>
    <w:rsid w:val="00E96982"/>
    <w:rsid w:val="00E96C03"/>
    <w:rsid w:val="00E96C3B"/>
    <w:rsid w:val="00E96CAC"/>
    <w:rsid w:val="00E96E35"/>
    <w:rsid w:val="00E96E39"/>
    <w:rsid w:val="00E96EE3"/>
    <w:rsid w:val="00E96F0D"/>
    <w:rsid w:val="00E9713B"/>
    <w:rsid w:val="00E9736D"/>
    <w:rsid w:val="00E97422"/>
    <w:rsid w:val="00E977DA"/>
    <w:rsid w:val="00E97890"/>
    <w:rsid w:val="00E97942"/>
    <w:rsid w:val="00E97AE1"/>
    <w:rsid w:val="00E97B7C"/>
    <w:rsid w:val="00E97BA6"/>
    <w:rsid w:val="00E97CBD"/>
    <w:rsid w:val="00E97D28"/>
    <w:rsid w:val="00E97D53"/>
    <w:rsid w:val="00E97EFC"/>
    <w:rsid w:val="00EA01B1"/>
    <w:rsid w:val="00EA0311"/>
    <w:rsid w:val="00EA0453"/>
    <w:rsid w:val="00EA0752"/>
    <w:rsid w:val="00EA0807"/>
    <w:rsid w:val="00EA0837"/>
    <w:rsid w:val="00EA0B24"/>
    <w:rsid w:val="00EA0B57"/>
    <w:rsid w:val="00EA0BCB"/>
    <w:rsid w:val="00EA0CC5"/>
    <w:rsid w:val="00EA1031"/>
    <w:rsid w:val="00EA1155"/>
    <w:rsid w:val="00EA1539"/>
    <w:rsid w:val="00EA173A"/>
    <w:rsid w:val="00EA175A"/>
    <w:rsid w:val="00EA17DC"/>
    <w:rsid w:val="00EA197B"/>
    <w:rsid w:val="00EA1A8C"/>
    <w:rsid w:val="00EA1E8C"/>
    <w:rsid w:val="00EA228A"/>
    <w:rsid w:val="00EA2CF3"/>
    <w:rsid w:val="00EA2D0F"/>
    <w:rsid w:val="00EA2D97"/>
    <w:rsid w:val="00EA2DB8"/>
    <w:rsid w:val="00EA3003"/>
    <w:rsid w:val="00EA305B"/>
    <w:rsid w:val="00EA308D"/>
    <w:rsid w:val="00EA3187"/>
    <w:rsid w:val="00EA3222"/>
    <w:rsid w:val="00EA3237"/>
    <w:rsid w:val="00EA3352"/>
    <w:rsid w:val="00EA3E31"/>
    <w:rsid w:val="00EA3E51"/>
    <w:rsid w:val="00EA42E6"/>
    <w:rsid w:val="00EA43E2"/>
    <w:rsid w:val="00EA43F8"/>
    <w:rsid w:val="00EA45C8"/>
    <w:rsid w:val="00EA45E2"/>
    <w:rsid w:val="00EA47F6"/>
    <w:rsid w:val="00EA4824"/>
    <w:rsid w:val="00EA4C69"/>
    <w:rsid w:val="00EA4C87"/>
    <w:rsid w:val="00EA4EBB"/>
    <w:rsid w:val="00EA5275"/>
    <w:rsid w:val="00EA54C1"/>
    <w:rsid w:val="00EA57DC"/>
    <w:rsid w:val="00EA5889"/>
    <w:rsid w:val="00EA5A8E"/>
    <w:rsid w:val="00EA5AC3"/>
    <w:rsid w:val="00EA5B2B"/>
    <w:rsid w:val="00EA5E23"/>
    <w:rsid w:val="00EA6219"/>
    <w:rsid w:val="00EA66EA"/>
    <w:rsid w:val="00EA6801"/>
    <w:rsid w:val="00EA6B9B"/>
    <w:rsid w:val="00EA6CAF"/>
    <w:rsid w:val="00EA6DFC"/>
    <w:rsid w:val="00EA735B"/>
    <w:rsid w:val="00EA73FB"/>
    <w:rsid w:val="00EA7656"/>
    <w:rsid w:val="00EA7F0D"/>
    <w:rsid w:val="00EB0122"/>
    <w:rsid w:val="00EB034C"/>
    <w:rsid w:val="00EB0660"/>
    <w:rsid w:val="00EB0721"/>
    <w:rsid w:val="00EB07F4"/>
    <w:rsid w:val="00EB0950"/>
    <w:rsid w:val="00EB0E46"/>
    <w:rsid w:val="00EB1156"/>
    <w:rsid w:val="00EB11EC"/>
    <w:rsid w:val="00EB14C6"/>
    <w:rsid w:val="00EB1796"/>
    <w:rsid w:val="00EB1848"/>
    <w:rsid w:val="00EB18D9"/>
    <w:rsid w:val="00EB193E"/>
    <w:rsid w:val="00EB19CE"/>
    <w:rsid w:val="00EB19EA"/>
    <w:rsid w:val="00EB1A33"/>
    <w:rsid w:val="00EB1B4D"/>
    <w:rsid w:val="00EB1C6E"/>
    <w:rsid w:val="00EB2094"/>
    <w:rsid w:val="00EB216A"/>
    <w:rsid w:val="00EB2232"/>
    <w:rsid w:val="00EB2288"/>
    <w:rsid w:val="00EB2345"/>
    <w:rsid w:val="00EB236D"/>
    <w:rsid w:val="00EB2470"/>
    <w:rsid w:val="00EB25BD"/>
    <w:rsid w:val="00EB2FEB"/>
    <w:rsid w:val="00EB3005"/>
    <w:rsid w:val="00EB324F"/>
    <w:rsid w:val="00EB337D"/>
    <w:rsid w:val="00EB38F2"/>
    <w:rsid w:val="00EB3B26"/>
    <w:rsid w:val="00EB3C62"/>
    <w:rsid w:val="00EB3CBF"/>
    <w:rsid w:val="00EB3D69"/>
    <w:rsid w:val="00EB4059"/>
    <w:rsid w:val="00EB426A"/>
    <w:rsid w:val="00EB4394"/>
    <w:rsid w:val="00EB4491"/>
    <w:rsid w:val="00EB4795"/>
    <w:rsid w:val="00EB4805"/>
    <w:rsid w:val="00EB4CBC"/>
    <w:rsid w:val="00EB4D12"/>
    <w:rsid w:val="00EB4DC6"/>
    <w:rsid w:val="00EB4E6D"/>
    <w:rsid w:val="00EB4E95"/>
    <w:rsid w:val="00EB4ED6"/>
    <w:rsid w:val="00EB4EDA"/>
    <w:rsid w:val="00EB5353"/>
    <w:rsid w:val="00EB57A2"/>
    <w:rsid w:val="00EB5CEC"/>
    <w:rsid w:val="00EB60C6"/>
    <w:rsid w:val="00EB6469"/>
    <w:rsid w:val="00EB680C"/>
    <w:rsid w:val="00EB6DDC"/>
    <w:rsid w:val="00EB7113"/>
    <w:rsid w:val="00EB7738"/>
    <w:rsid w:val="00EB7A3C"/>
    <w:rsid w:val="00EB7B91"/>
    <w:rsid w:val="00EB7BDF"/>
    <w:rsid w:val="00EB7CBA"/>
    <w:rsid w:val="00EB7D95"/>
    <w:rsid w:val="00EB7DA8"/>
    <w:rsid w:val="00EB7FA4"/>
    <w:rsid w:val="00EC0271"/>
    <w:rsid w:val="00EC033E"/>
    <w:rsid w:val="00EC0629"/>
    <w:rsid w:val="00EC06AA"/>
    <w:rsid w:val="00EC06CF"/>
    <w:rsid w:val="00EC0A60"/>
    <w:rsid w:val="00EC0C8B"/>
    <w:rsid w:val="00EC10FB"/>
    <w:rsid w:val="00EC1175"/>
    <w:rsid w:val="00EC139A"/>
    <w:rsid w:val="00EC1438"/>
    <w:rsid w:val="00EC1562"/>
    <w:rsid w:val="00EC1627"/>
    <w:rsid w:val="00EC16CA"/>
    <w:rsid w:val="00EC1957"/>
    <w:rsid w:val="00EC1B11"/>
    <w:rsid w:val="00EC1B44"/>
    <w:rsid w:val="00EC1E22"/>
    <w:rsid w:val="00EC1F5F"/>
    <w:rsid w:val="00EC24FA"/>
    <w:rsid w:val="00EC28A3"/>
    <w:rsid w:val="00EC28DC"/>
    <w:rsid w:val="00EC2B82"/>
    <w:rsid w:val="00EC2DB4"/>
    <w:rsid w:val="00EC2F59"/>
    <w:rsid w:val="00EC2FB7"/>
    <w:rsid w:val="00EC31E0"/>
    <w:rsid w:val="00EC33A5"/>
    <w:rsid w:val="00EC3A3C"/>
    <w:rsid w:val="00EC3A43"/>
    <w:rsid w:val="00EC3D48"/>
    <w:rsid w:val="00EC4473"/>
    <w:rsid w:val="00EC45B1"/>
    <w:rsid w:val="00EC4956"/>
    <w:rsid w:val="00EC4C72"/>
    <w:rsid w:val="00EC4CB4"/>
    <w:rsid w:val="00EC4ED2"/>
    <w:rsid w:val="00EC5045"/>
    <w:rsid w:val="00EC5176"/>
    <w:rsid w:val="00EC51B0"/>
    <w:rsid w:val="00EC51FC"/>
    <w:rsid w:val="00EC56C7"/>
    <w:rsid w:val="00EC56D5"/>
    <w:rsid w:val="00EC5705"/>
    <w:rsid w:val="00EC5825"/>
    <w:rsid w:val="00EC5873"/>
    <w:rsid w:val="00EC59FF"/>
    <w:rsid w:val="00EC5C13"/>
    <w:rsid w:val="00EC5D4D"/>
    <w:rsid w:val="00EC5F36"/>
    <w:rsid w:val="00EC61D9"/>
    <w:rsid w:val="00EC643B"/>
    <w:rsid w:val="00EC65F4"/>
    <w:rsid w:val="00EC676B"/>
    <w:rsid w:val="00EC6CA8"/>
    <w:rsid w:val="00EC6D59"/>
    <w:rsid w:val="00EC6E43"/>
    <w:rsid w:val="00EC6F91"/>
    <w:rsid w:val="00EC7067"/>
    <w:rsid w:val="00EC72C3"/>
    <w:rsid w:val="00EC73A9"/>
    <w:rsid w:val="00EC73AA"/>
    <w:rsid w:val="00EC742F"/>
    <w:rsid w:val="00EC74A0"/>
    <w:rsid w:val="00EC74AA"/>
    <w:rsid w:val="00EC7653"/>
    <w:rsid w:val="00EC7674"/>
    <w:rsid w:val="00EC78F9"/>
    <w:rsid w:val="00EC7922"/>
    <w:rsid w:val="00EC7998"/>
    <w:rsid w:val="00EC7E8E"/>
    <w:rsid w:val="00ED0152"/>
    <w:rsid w:val="00ED0176"/>
    <w:rsid w:val="00ED01A1"/>
    <w:rsid w:val="00ED0297"/>
    <w:rsid w:val="00ED0342"/>
    <w:rsid w:val="00ED04DA"/>
    <w:rsid w:val="00ED05B9"/>
    <w:rsid w:val="00ED0A12"/>
    <w:rsid w:val="00ED0A97"/>
    <w:rsid w:val="00ED0DD5"/>
    <w:rsid w:val="00ED0E93"/>
    <w:rsid w:val="00ED11C0"/>
    <w:rsid w:val="00ED130A"/>
    <w:rsid w:val="00ED1370"/>
    <w:rsid w:val="00ED1667"/>
    <w:rsid w:val="00ED18BB"/>
    <w:rsid w:val="00ED1901"/>
    <w:rsid w:val="00ED1A45"/>
    <w:rsid w:val="00ED1E13"/>
    <w:rsid w:val="00ED1EB4"/>
    <w:rsid w:val="00ED2057"/>
    <w:rsid w:val="00ED2646"/>
    <w:rsid w:val="00ED2838"/>
    <w:rsid w:val="00ED2846"/>
    <w:rsid w:val="00ED2D13"/>
    <w:rsid w:val="00ED2D5A"/>
    <w:rsid w:val="00ED307C"/>
    <w:rsid w:val="00ED344A"/>
    <w:rsid w:val="00ED356B"/>
    <w:rsid w:val="00ED360A"/>
    <w:rsid w:val="00ED3754"/>
    <w:rsid w:val="00ED385A"/>
    <w:rsid w:val="00ED3BD9"/>
    <w:rsid w:val="00ED3CD7"/>
    <w:rsid w:val="00ED3D97"/>
    <w:rsid w:val="00ED3E2D"/>
    <w:rsid w:val="00ED4008"/>
    <w:rsid w:val="00ED4062"/>
    <w:rsid w:val="00ED4337"/>
    <w:rsid w:val="00ED46EB"/>
    <w:rsid w:val="00ED475B"/>
    <w:rsid w:val="00ED4891"/>
    <w:rsid w:val="00ED48BE"/>
    <w:rsid w:val="00ED4B98"/>
    <w:rsid w:val="00ED4CED"/>
    <w:rsid w:val="00ED4E8A"/>
    <w:rsid w:val="00ED513F"/>
    <w:rsid w:val="00ED5252"/>
    <w:rsid w:val="00ED52CE"/>
    <w:rsid w:val="00ED56D1"/>
    <w:rsid w:val="00ED5836"/>
    <w:rsid w:val="00ED584F"/>
    <w:rsid w:val="00ED5FB4"/>
    <w:rsid w:val="00ED62C6"/>
    <w:rsid w:val="00ED664F"/>
    <w:rsid w:val="00ED679E"/>
    <w:rsid w:val="00ED6997"/>
    <w:rsid w:val="00ED6AB5"/>
    <w:rsid w:val="00ED6B3C"/>
    <w:rsid w:val="00ED6DF1"/>
    <w:rsid w:val="00ED6E7A"/>
    <w:rsid w:val="00ED6FBB"/>
    <w:rsid w:val="00ED7058"/>
    <w:rsid w:val="00ED7228"/>
    <w:rsid w:val="00ED748C"/>
    <w:rsid w:val="00ED74BB"/>
    <w:rsid w:val="00ED74EB"/>
    <w:rsid w:val="00ED781A"/>
    <w:rsid w:val="00ED7CA3"/>
    <w:rsid w:val="00ED7E47"/>
    <w:rsid w:val="00ED7EB2"/>
    <w:rsid w:val="00ED7F6B"/>
    <w:rsid w:val="00ED7FBB"/>
    <w:rsid w:val="00EE0219"/>
    <w:rsid w:val="00EE06AC"/>
    <w:rsid w:val="00EE06C8"/>
    <w:rsid w:val="00EE07F0"/>
    <w:rsid w:val="00EE09E5"/>
    <w:rsid w:val="00EE0FA4"/>
    <w:rsid w:val="00EE0FF9"/>
    <w:rsid w:val="00EE122A"/>
    <w:rsid w:val="00EE1261"/>
    <w:rsid w:val="00EE1294"/>
    <w:rsid w:val="00EE150B"/>
    <w:rsid w:val="00EE1685"/>
    <w:rsid w:val="00EE1703"/>
    <w:rsid w:val="00EE172B"/>
    <w:rsid w:val="00EE1EAF"/>
    <w:rsid w:val="00EE1FF4"/>
    <w:rsid w:val="00EE210C"/>
    <w:rsid w:val="00EE213A"/>
    <w:rsid w:val="00EE21BC"/>
    <w:rsid w:val="00EE2345"/>
    <w:rsid w:val="00EE25EC"/>
    <w:rsid w:val="00EE267B"/>
    <w:rsid w:val="00EE28B0"/>
    <w:rsid w:val="00EE2934"/>
    <w:rsid w:val="00EE2972"/>
    <w:rsid w:val="00EE2B13"/>
    <w:rsid w:val="00EE2B3C"/>
    <w:rsid w:val="00EE2CE3"/>
    <w:rsid w:val="00EE2E19"/>
    <w:rsid w:val="00EE2F8A"/>
    <w:rsid w:val="00EE3057"/>
    <w:rsid w:val="00EE3116"/>
    <w:rsid w:val="00EE3303"/>
    <w:rsid w:val="00EE3619"/>
    <w:rsid w:val="00EE36B5"/>
    <w:rsid w:val="00EE3719"/>
    <w:rsid w:val="00EE37E1"/>
    <w:rsid w:val="00EE383B"/>
    <w:rsid w:val="00EE3942"/>
    <w:rsid w:val="00EE3A83"/>
    <w:rsid w:val="00EE3B9E"/>
    <w:rsid w:val="00EE3BF4"/>
    <w:rsid w:val="00EE3CA3"/>
    <w:rsid w:val="00EE3CE7"/>
    <w:rsid w:val="00EE40EC"/>
    <w:rsid w:val="00EE40F9"/>
    <w:rsid w:val="00EE47D3"/>
    <w:rsid w:val="00EE4889"/>
    <w:rsid w:val="00EE497A"/>
    <w:rsid w:val="00EE4A08"/>
    <w:rsid w:val="00EE4C07"/>
    <w:rsid w:val="00EE4C84"/>
    <w:rsid w:val="00EE5551"/>
    <w:rsid w:val="00EE5697"/>
    <w:rsid w:val="00EE5893"/>
    <w:rsid w:val="00EE597E"/>
    <w:rsid w:val="00EE5DF2"/>
    <w:rsid w:val="00EE5EAB"/>
    <w:rsid w:val="00EE60D2"/>
    <w:rsid w:val="00EE66A0"/>
    <w:rsid w:val="00EE6CB8"/>
    <w:rsid w:val="00EE6D59"/>
    <w:rsid w:val="00EE6D8C"/>
    <w:rsid w:val="00EE6E91"/>
    <w:rsid w:val="00EE6EFD"/>
    <w:rsid w:val="00EE70D9"/>
    <w:rsid w:val="00EE75A1"/>
    <w:rsid w:val="00EE765B"/>
    <w:rsid w:val="00EE7760"/>
    <w:rsid w:val="00EE7ACB"/>
    <w:rsid w:val="00EE7B66"/>
    <w:rsid w:val="00EE7D8D"/>
    <w:rsid w:val="00EE7E26"/>
    <w:rsid w:val="00EF00BC"/>
    <w:rsid w:val="00EF06AE"/>
    <w:rsid w:val="00EF0993"/>
    <w:rsid w:val="00EF0B3E"/>
    <w:rsid w:val="00EF0C08"/>
    <w:rsid w:val="00EF0D2B"/>
    <w:rsid w:val="00EF0E55"/>
    <w:rsid w:val="00EF1055"/>
    <w:rsid w:val="00EF16E8"/>
    <w:rsid w:val="00EF1C7C"/>
    <w:rsid w:val="00EF1DDB"/>
    <w:rsid w:val="00EF1FB6"/>
    <w:rsid w:val="00EF205D"/>
    <w:rsid w:val="00EF22B6"/>
    <w:rsid w:val="00EF276A"/>
    <w:rsid w:val="00EF29CF"/>
    <w:rsid w:val="00EF2BE4"/>
    <w:rsid w:val="00EF2DA7"/>
    <w:rsid w:val="00EF2E81"/>
    <w:rsid w:val="00EF2F07"/>
    <w:rsid w:val="00EF312C"/>
    <w:rsid w:val="00EF32F3"/>
    <w:rsid w:val="00EF3927"/>
    <w:rsid w:val="00EF3B2E"/>
    <w:rsid w:val="00EF3BD6"/>
    <w:rsid w:val="00EF3D05"/>
    <w:rsid w:val="00EF42C2"/>
    <w:rsid w:val="00EF4590"/>
    <w:rsid w:val="00EF4671"/>
    <w:rsid w:val="00EF4766"/>
    <w:rsid w:val="00EF4944"/>
    <w:rsid w:val="00EF499C"/>
    <w:rsid w:val="00EF4C71"/>
    <w:rsid w:val="00EF4C91"/>
    <w:rsid w:val="00EF4D1C"/>
    <w:rsid w:val="00EF4E4E"/>
    <w:rsid w:val="00EF519D"/>
    <w:rsid w:val="00EF51E5"/>
    <w:rsid w:val="00EF51EA"/>
    <w:rsid w:val="00EF5250"/>
    <w:rsid w:val="00EF53C9"/>
    <w:rsid w:val="00EF548C"/>
    <w:rsid w:val="00EF54FB"/>
    <w:rsid w:val="00EF5599"/>
    <w:rsid w:val="00EF588B"/>
    <w:rsid w:val="00EF58E6"/>
    <w:rsid w:val="00EF5E64"/>
    <w:rsid w:val="00EF5FE7"/>
    <w:rsid w:val="00EF6107"/>
    <w:rsid w:val="00EF6319"/>
    <w:rsid w:val="00EF6433"/>
    <w:rsid w:val="00EF65B3"/>
    <w:rsid w:val="00EF65D6"/>
    <w:rsid w:val="00EF65E2"/>
    <w:rsid w:val="00EF6A6B"/>
    <w:rsid w:val="00EF6A8C"/>
    <w:rsid w:val="00EF6C0F"/>
    <w:rsid w:val="00EF6C6A"/>
    <w:rsid w:val="00EF7043"/>
    <w:rsid w:val="00EF712D"/>
    <w:rsid w:val="00EF71B6"/>
    <w:rsid w:val="00EF755F"/>
    <w:rsid w:val="00EF7749"/>
    <w:rsid w:val="00EF79BA"/>
    <w:rsid w:val="00EF7A5C"/>
    <w:rsid w:val="00EF7BAB"/>
    <w:rsid w:val="00EF7C10"/>
    <w:rsid w:val="00EF7C85"/>
    <w:rsid w:val="00EF7E71"/>
    <w:rsid w:val="00F001A0"/>
    <w:rsid w:val="00F001E8"/>
    <w:rsid w:val="00F0025F"/>
    <w:rsid w:val="00F002DB"/>
    <w:rsid w:val="00F00583"/>
    <w:rsid w:val="00F0066F"/>
    <w:rsid w:val="00F006C2"/>
    <w:rsid w:val="00F008A0"/>
    <w:rsid w:val="00F0096C"/>
    <w:rsid w:val="00F009DE"/>
    <w:rsid w:val="00F01257"/>
    <w:rsid w:val="00F01321"/>
    <w:rsid w:val="00F01591"/>
    <w:rsid w:val="00F0168F"/>
    <w:rsid w:val="00F01692"/>
    <w:rsid w:val="00F0192A"/>
    <w:rsid w:val="00F01D20"/>
    <w:rsid w:val="00F01DC1"/>
    <w:rsid w:val="00F01FE1"/>
    <w:rsid w:val="00F01FEB"/>
    <w:rsid w:val="00F02047"/>
    <w:rsid w:val="00F022E8"/>
    <w:rsid w:val="00F0238E"/>
    <w:rsid w:val="00F027F4"/>
    <w:rsid w:val="00F0288D"/>
    <w:rsid w:val="00F028BD"/>
    <w:rsid w:val="00F02B4B"/>
    <w:rsid w:val="00F02B8B"/>
    <w:rsid w:val="00F02BD1"/>
    <w:rsid w:val="00F03063"/>
    <w:rsid w:val="00F030E0"/>
    <w:rsid w:val="00F031E5"/>
    <w:rsid w:val="00F035CA"/>
    <w:rsid w:val="00F03641"/>
    <w:rsid w:val="00F036E7"/>
    <w:rsid w:val="00F03795"/>
    <w:rsid w:val="00F039C0"/>
    <w:rsid w:val="00F03B71"/>
    <w:rsid w:val="00F03C93"/>
    <w:rsid w:val="00F03D03"/>
    <w:rsid w:val="00F03F58"/>
    <w:rsid w:val="00F042BB"/>
    <w:rsid w:val="00F04D2A"/>
    <w:rsid w:val="00F04F19"/>
    <w:rsid w:val="00F04FC9"/>
    <w:rsid w:val="00F04FF2"/>
    <w:rsid w:val="00F05016"/>
    <w:rsid w:val="00F05134"/>
    <w:rsid w:val="00F052FC"/>
    <w:rsid w:val="00F0551B"/>
    <w:rsid w:val="00F05D09"/>
    <w:rsid w:val="00F05DE8"/>
    <w:rsid w:val="00F060C4"/>
    <w:rsid w:val="00F06162"/>
    <w:rsid w:val="00F062E9"/>
    <w:rsid w:val="00F063BB"/>
    <w:rsid w:val="00F06921"/>
    <w:rsid w:val="00F06A70"/>
    <w:rsid w:val="00F06AB6"/>
    <w:rsid w:val="00F06B09"/>
    <w:rsid w:val="00F06B32"/>
    <w:rsid w:val="00F06CAE"/>
    <w:rsid w:val="00F07015"/>
    <w:rsid w:val="00F070A8"/>
    <w:rsid w:val="00F070D3"/>
    <w:rsid w:val="00F07384"/>
    <w:rsid w:val="00F074EF"/>
    <w:rsid w:val="00F07575"/>
    <w:rsid w:val="00F07593"/>
    <w:rsid w:val="00F077D7"/>
    <w:rsid w:val="00F07A53"/>
    <w:rsid w:val="00F07B60"/>
    <w:rsid w:val="00F07BA1"/>
    <w:rsid w:val="00F07C79"/>
    <w:rsid w:val="00F07D47"/>
    <w:rsid w:val="00F1069E"/>
    <w:rsid w:val="00F10ADB"/>
    <w:rsid w:val="00F10C56"/>
    <w:rsid w:val="00F10C5D"/>
    <w:rsid w:val="00F10D11"/>
    <w:rsid w:val="00F10D77"/>
    <w:rsid w:val="00F10F68"/>
    <w:rsid w:val="00F11004"/>
    <w:rsid w:val="00F110E4"/>
    <w:rsid w:val="00F113D6"/>
    <w:rsid w:val="00F11502"/>
    <w:rsid w:val="00F117AB"/>
    <w:rsid w:val="00F11A9D"/>
    <w:rsid w:val="00F11B59"/>
    <w:rsid w:val="00F11D73"/>
    <w:rsid w:val="00F11EFA"/>
    <w:rsid w:val="00F1214E"/>
    <w:rsid w:val="00F12198"/>
    <w:rsid w:val="00F1244C"/>
    <w:rsid w:val="00F1269D"/>
    <w:rsid w:val="00F12701"/>
    <w:rsid w:val="00F12815"/>
    <w:rsid w:val="00F12819"/>
    <w:rsid w:val="00F1283B"/>
    <w:rsid w:val="00F128A3"/>
    <w:rsid w:val="00F128C0"/>
    <w:rsid w:val="00F12A4C"/>
    <w:rsid w:val="00F12B6E"/>
    <w:rsid w:val="00F12CC8"/>
    <w:rsid w:val="00F12CF6"/>
    <w:rsid w:val="00F12DC6"/>
    <w:rsid w:val="00F130C4"/>
    <w:rsid w:val="00F135D6"/>
    <w:rsid w:val="00F137A8"/>
    <w:rsid w:val="00F13821"/>
    <w:rsid w:val="00F13981"/>
    <w:rsid w:val="00F13AB8"/>
    <w:rsid w:val="00F13E71"/>
    <w:rsid w:val="00F14203"/>
    <w:rsid w:val="00F1443F"/>
    <w:rsid w:val="00F144DA"/>
    <w:rsid w:val="00F145D7"/>
    <w:rsid w:val="00F1489F"/>
    <w:rsid w:val="00F14BDF"/>
    <w:rsid w:val="00F1518C"/>
    <w:rsid w:val="00F15535"/>
    <w:rsid w:val="00F1571E"/>
    <w:rsid w:val="00F15A4C"/>
    <w:rsid w:val="00F15C06"/>
    <w:rsid w:val="00F15ED4"/>
    <w:rsid w:val="00F1653C"/>
    <w:rsid w:val="00F1669D"/>
    <w:rsid w:val="00F16710"/>
    <w:rsid w:val="00F16A27"/>
    <w:rsid w:val="00F16C52"/>
    <w:rsid w:val="00F16DFE"/>
    <w:rsid w:val="00F16EB6"/>
    <w:rsid w:val="00F16FCD"/>
    <w:rsid w:val="00F1702B"/>
    <w:rsid w:val="00F17159"/>
    <w:rsid w:val="00F17542"/>
    <w:rsid w:val="00F1754F"/>
    <w:rsid w:val="00F17633"/>
    <w:rsid w:val="00F178C3"/>
    <w:rsid w:val="00F17A46"/>
    <w:rsid w:val="00F17A74"/>
    <w:rsid w:val="00F20223"/>
    <w:rsid w:val="00F2033A"/>
    <w:rsid w:val="00F20754"/>
    <w:rsid w:val="00F20A1E"/>
    <w:rsid w:val="00F20BCE"/>
    <w:rsid w:val="00F20CF1"/>
    <w:rsid w:val="00F21277"/>
    <w:rsid w:val="00F21761"/>
    <w:rsid w:val="00F21795"/>
    <w:rsid w:val="00F217D2"/>
    <w:rsid w:val="00F21BCE"/>
    <w:rsid w:val="00F21F02"/>
    <w:rsid w:val="00F22119"/>
    <w:rsid w:val="00F22329"/>
    <w:rsid w:val="00F223F8"/>
    <w:rsid w:val="00F2241A"/>
    <w:rsid w:val="00F2247E"/>
    <w:rsid w:val="00F22771"/>
    <w:rsid w:val="00F22800"/>
    <w:rsid w:val="00F229A8"/>
    <w:rsid w:val="00F230EF"/>
    <w:rsid w:val="00F232BF"/>
    <w:rsid w:val="00F23311"/>
    <w:rsid w:val="00F23330"/>
    <w:rsid w:val="00F23B7A"/>
    <w:rsid w:val="00F23C4D"/>
    <w:rsid w:val="00F24118"/>
    <w:rsid w:val="00F24769"/>
    <w:rsid w:val="00F248C4"/>
    <w:rsid w:val="00F24968"/>
    <w:rsid w:val="00F24A51"/>
    <w:rsid w:val="00F24B7D"/>
    <w:rsid w:val="00F24B84"/>
    <w:rsid w:val="00F2531D"/>
    <w:rsid w:val="00F2543B"/>
    <w:rsid w:val="00F2578E"/>
    <w:rsid w:val="00F25995"/>
    <w:rsid w:val="00F259E2"/>
    <w:rsid w:val="00F25B43"/>
    <w:rsid w:val="00F25BAD"/>
    <w:rsid w:val="00F25C53"/>
    <w:rsid w:val="00F25CD5"/>
    <w:rsid w:val="00F25CEC"/>
    <w:rsid w:val="00F26282"/>
    <w:rsid w:val="00F26365"/>
    <w:rsid w:val="00F26464"/>
    <w:rsid w:val="00F26483"/>
    <w:rsid w:val="00F2670D"/>
    <w:rsid w:val="00F268B5"/>
    <w:rsid w:val="00F268EB"/>
    <w:rsid w:val="00F27051"/>
    <w:rsid w:val="00F2727A"/>
    <w:rsid w:val="00F2743F"/>
    <w:rsid w:val="00F27CC9"/>
    <w:rsid w:val="00F27D8F"/>
    <w:rsid w:val="00F3001A"/>
    <w:rsid w:val="00F30257"/>
    <w:rsid w:val="00F304BD"/>
    <w:rsid w:val="00F30585"/>
    <w:rsid w:val="00F308DA"/>
    <w:rsid w:val="00F30C02"/>
    <w:rsid w:val="00F30E20"/>
    <w:rsid w:val="00F30FE4"/>
    <w:rsid w:val="00F3100D"/>
    <w:rsid w:val="00F31332"/>
    <w:rsid w:val="00F31353"/>
    <w:rsid w:val="00F3136E"/>
    <w:rsid w:val="00F314AC"/>
    <w:rsid w:val="00F314EC"/>
    <w:rsid w:val="00F316C9"/>
    <w:rsid w:val="00F316D4"/>
    <w:rsid w:val="00F317F2"/>
    <w:rsid w:val="00F318DC"/>
    <w:rsid w:val="00F31E1F"/>
    <w:rsid w:val="00F31ECF"/>
    <w:rsid w:val="00F32061"/>
    <w:rsid w:val="00F320AE"/>
    <w:rsid w:val="00F322C6"/>
    <w:rsid w:val="00F32615"/>
    <w:rsid w:val="00F3265C"/>
    <w:rsid w:val="00F32751"/>
    <w:rsid w:val="00F32BA8"/>
    <w:rsid w:val="00F334C0"/>
    <w:rsid w:val="00F334E6"/>
    <w:rsid w:val="00F33767"/>
    <w:rsid w:val="00F338CC"/>
    <w:rsid w:val="00F339F8"/>
    <w:rsid w:val="00F33B04"/>
    <w:rsid w:val="00F33C6A"/>
    <w:rsid w:val="00F33C81"/>
    <w:rsid w:val="00F34155"/>
    <w:rsid w:val="00F34459"/>
    <w:rsid w:val="00F34704"/>
    <w:rsid w:val="00F348CE"/>
    <w:rsid w:val="00F34C73"/>
    <w:rsid w:val="00F34EC7"/>
    <w:rsid w:val="00F351A4"/>
    <w:rsid w:val="00F3547E"/>
    <w:rsid w:val="00F355AE"/>
    <w:rsid w:val="00F356F5"/>
    <w:rsid w:val="00F357AE"/>
    <w:rsid w:val="00F359EA"/>
    <w:rsid w:val="00F35B2B"/>
    <w:rsid w:val="00F35B5E"/>
    <w:rsid w:val="00F35C7C"/>
    <w:rsid w:val="00F35C92"/>
    <w:rsid w:val="00F3617D"/>
    <w:rsid w:val="00F368E2"/>
    <w:rsid w:val="00F36AC5"/>
    <w:rsid w:val="00F36C13"/>
    <w:rsid w:val="00F36C4A"/>
    <w:rsid w:val="00F36C4D"/>
    <w:rsid w:val="00F36D0A"/>
    <w:rsid w:val="00F36E74"/>
    <w:rsid w:val="00F36F0C"/>
    <w:rsid w:val="00F37183"/>
    <w:rsid w:val="00F371DD"/>
    <w:rsid w:val="00F3721B"/>
    <w:rsid w:val="00F3729C"/>
    <w:rsid w:val="00F3733D"/>
    <w:rsid w:val="00F37477"/>
    <w:rsid w:val="00F37680"/>
    <w:rsid w:val="00F37759"/>
    <w:rsid w:val="00F3786E"/>
    <w:rsid w:val="00F37BFF"/>
    <w:rsid w:val="00F37D8B"/>
    <w:rsid w:val="00F37DAD"/>
    <w:rsid w:val="00F37E88"/>
    <w:rsid w:val="00F37ECF"/>
    <w:rsid w:val="00F37FCD"/>
    <w:rsid w:val="00F40099"/>
    <w:rsid w:val="00F40423"/>
    <w:rsid w:val="00F404AD"/>
    <w:rsid w:val="00F40600"/>
    <w:rsid w:val="00F40611"/>
    <w:rsid w:val="00F4062A"/>
    <w:rsid w:val="00F40854"/>
    <w:rsid w:val="00F409A0"/>
    <w:rsid w:val="00F409ED"/>
    <w:rsid w:val="00F40BFE"/>
    <w:rsid w:val="00F40E10"/>
    <w:rsid w:val="00F411A8"/>
    <w:rsid w:val="00F41336"/>
    <w:rsid w:val="00F41408"/>
    <w:rsid w:val="00F4147C"/>
    <w:rsid w:val="00F41784"/>
    <w:rsid w:val="00F417E7"/>
    <w:rsid w:val="00F4183E"/>
    <w:rsid w:val="00F41938"/>
    <w:rsid w:val="00F41DEE"/>
    <w:rsid w:val="00F41E7C"/>
    <w:rsid w:val="00F41F2C"/>
    <w:rsid w:val="00F41FC1"/>
    <w:rsid w:val="00F42023"/>
    <w:rsid w:val="00F42117"/>
    <w:rsid w:val="00F4224D"/>
    <w:rsid w:val="00F42255"/>
    <w:rsid w:val="00F422E4"/>
    <w:rsid w:val="00F4259E"/>
    <w:rsid w:val="00F42862"/>
    <w:rsid w:val="00F42CBA"/>
    <w:rsid w:val="00F42ECF"/>
    <w:rsid w:val="00F42F6A"/>
    <w:rsid w:val="00F42FCD"/>
    <w:rsid w:val="00F432A4"/>
    <w:rsid w:val="00F4339A"/>
    <w:rsid w:val="00F4365B"/>
    <w:rsid w:val="00F43BEB"/>
    <w:rsid w:val="00F43D8D"/>
    <w:rsid w:val="00F4405F"/>
    <w:rsid w:val="00F441F2"/>
    <w:rsid w:val="00F443D0"/>
    <w:rsid w:val="00F44485"/>
    <w:rsid w:val="00F4454A"/>
    <w:rsid w:val="00F445B7"/>
    <w:rsid w:val="00F445D2"/>
    <w:rsid w:val="00F44732"/>
    <w:rsid w:val="00F44805"/>
    <w:rsid w:val="00F44A35"/>
    <w:rsid w:val="00F44BAD"/>
    <w:rsid w:val="00F44BD2"/>
    <w:rsid w:val="00F4521C"/>
    <w:rsid w:val="00F45290"/>
    <w:rsid w:val="00F4549D"/>
    <w:rsid w:val="00F455B5"/>
    <w:rsid w:val="00F456DF"/>
    <w:rsid w:val="00F4570B"/>
    <w:rsid w:val="00F45BF4"/>
    <w:rsid w:val="00F46286"/>
    <w:rsid w:val="00F46944"/>
    <w:rsid w:val="00F46A47"/>
    <w:rsid w:val="00F46AAC"/>
    <w:rsid w:val="00F46DE8"/>
    <w:rsid w:val="00F46FFF"/>
    <w:rsid w:val="00F47510"/>
    <w:rsid w:val="00F475B0"/>
    <w:rsid w:val="00F47643"/>
    <w:rsid w:val="00F47812"/>
    <w:rsid w:val="00F4782E"/>
    <w:rsid w:val="00F478FE"/>
    <w:rsid w:val="00F47B82"/>
    <w:rsid w:val="00F47BBC"/>
    <w:rsid w:val="00F47C3B"/>
    <w:rsid w:val="00F47DB6"/>
    <w:rsid w:val="00F50526"/>
    <w:rsid w:val="00F50960"/>
    <w:rsid w:val="00F5097C"/>
    <w:rsid w:val="00F517D9"/>
    <w:rsid w:val="00F51808"/>
    <w:rsid w:val="00F51AFD"/>
    <w:rsid w:val="00F51CBE"/>
    <w:rsid w:val="00F51DB6"/>
    <w:rsid w:val="00F51F1B"/>
    <w:rsid w:val="00F5224D"/>
    <w:rsid w:val="00F5226D"/>
    <w:rsid w:val="00F52597"/>
    <w:rsid w:val="00F52B51"/>
    <w:rsid w:val="00F52D5A"/>
    <w:rsid w:val="00F52ECB"/>
    <w:rsid w:val="00F53026"/>
    <w:rsid w:val="00F5343C"/>
    <w:rsid w:val="00F5355F"/>
    <w:rsid w:val="00F5396D"/>
    <w:rsid w:val="00F53FDE"/>
    <w:rsid w:val="00F53FFD"/>
    <w:rsid w:val="00F54197"/>
    <w:rsid w:val="00F541AD"/>
    <w:rsid w:val="00F54530"/>
    <w:rsid w:val="00F546CF"/>
    <w:rsid w:val="00F54797"/>
    <w:rsid w:val="00F5482D"/>
    <w:rsid w:val="00F5496B"/>
    <w:rsid w:val="00F549B0"/>
    <w:rsid w:val="00F54DAE"/>
    <w:rsid w:val="00F54DB4"/>
    <w:rsid w:val="00F54F0A"/>
    <w:rsid w:val="00F5500F"/>
    <w:rsid w:val="00F55516"/>
    <w:rsid w:val="00F55AE5"/>
    <w:rsid w:val="00F55C40"/>
    <w:rsid w:val="00F55CEE"/>
    <w:rsid w:val="00F56076"/>
    <w:rsid w:val="00F56912"/>
    <w:rsid w:val="00F56A71"/>
    <w:rsid w:val="00F56AF6"/>
    <w:rsid w:val="00F56CF3"/>
    <w:rsid w:val="00F56EB2"/>
    <w:rsid w:val="00F56EBE"/>
    <w:rsid w:val="00F56FA8"/>
    <w:rsid w:val="00F57031"/>
    <w:rsid w:val="00F57437"/>
    <w:rsid w:val="00F575E2"/>
    <w:rsid w:val="00F57802"/>
    <w:rsid w:val="00F57828"/>
    <w:rsid w:val="00F57852"/>
    <w:rsid w:val="00F578E5"/>
    <w:rsid w:val="00F57A76"/>
    <w:rsid w:val="00F57B36"/>
    <w:rsid w:val="00F57DB2"/>
    <w:rsid w:val="00F57E83"/>
    <w:rsid w:val="00F57FC8"/>
    <w:rsid w:val="00F6012F"/>
    <w:rsid w:val="00F6014D"/>
    <w:rsid w:val="00F601C2"/>
    <w:rsid w:val="00F601C9"/>
    <w:rsid w:val="00F6023C"/>
    <w:rsid w:val="00F602A6"/>
    <w:rsid w:val="00F602BF"/>
    <w:rsid w:val="00F606F3"/>
    <w:rsid w:val="00F60897"/>
    <w:rsid w:val="00F60931"/>
    <w:rsid w:val="00F60A8A"/>
    <w:rsid w:val="00F60A9A"/>
    <w:rsid w:val="00F60B9E"/>
    <w:rsid w:val="00F60F76"/>
    <w:rsid w:val="00F612B1"/>
    <w:rsid w:val="00F613B5"/>
    <w:rsid w:val="00F61B4C"/>
    <w:rsid w:val="00F61BB6"/>
    <w:rsid w:val="00F61C79"/>
    <w:rsid w:val="00F61C80"/>
    <w:rsid w:val="00F61D87"/>
    <w:rsid w:val="00F61D8C"/>
    <w:rsid w:val="00F62638"/>
    <w:rsid w:val="00F627B7"/>
    <w:rsid w:val="00F627BB"/>
    <w:rsid w:val="00F628BC"/>
    <w:rsid w:val="00F62D78"/>
    <w:rsid w:val="00F630D9"/>
    <w:rsid w:val="00F6316A"/>
    <w:rsid w:val="00F631C1"/>
    <w:rsid w:val="00F6383C"/>
    <w:rsid w:val="00F638B3"/>
    <w:rsid w:val="00F638D6"/>
    <w:rsid w:val="00F63B67"/>
    <w:rsid w:val="00F63D3A"/>
    <w:rsid w:val="00F63DD8"/>
    <w:rsid w:val="00F6415B"/>
    <w:rsid w:val="00F64211"/>
    <w:rsid w:val="00F64247"/>
    <w:rsid w:val="00F64651"/>
    <w:rsid w:val="00F647DF"/>
    <w:rsid w:val="00F649EF"/>
    <w:rsid w:val="00F64BCE"/>
    <w:rsid w:val="00F64EA8"/>
    <w:rsid w:val="00F650DD"/>
    <w:rsid w:val="00F6528F"/>
    <w:rsid w:val="00F653DD"/>
    <w:rsid w:val="00F65585"/>
    <w:rsid w:val="00F6565A"/>
    <w:rsid w:val="00F65687"/>
    <w:rsid w:val="00F65807"/>
    <w:rsid w:val="00F664D7"/>
    <w:rsid w:val="00F66853"/>
    <w:rsid w:val="00F66BEF"/>
    <w:rsid w:val="00F66C4D"/>
    <w:rsid w:val="00F66F27"/>
    <w:rsid w:val="00F66FCB"/>
    <w:rsid w:val="00F671C2"/>
    <w:rsid w:val="00F67305"/>
    <w:rsid w:val="00F67829"/>
    <w:rsid w:val="00F67B55"/>
    <w:rsid w:val="00F67B69"/>
    <w:rsid w:val="00F67CA1"/>
    <w:rsid w:val="00F67D35"/>
    <w:rsid w:val="00F70500"/>
    <w:rsid w:val="00F7058A"/>
    <w:rsid w:val="00F708A5"/>
    <w:rsid w:val="00F709A7"/>
    <w:rsid w:val="00F70C43"/>
    <w:rsid w:val="00F70C54"/>
    <w:rsid w:val="00F70C84"/>
    <w:rsid w:val="00F70CA2"/>
    <w:rsid w:val="00F70D85"/>
    <w:rsid w:val="00F70DB6"/>
    <w:rsid w:val="00F70F0D"/>
    <w:rsid w:val="00F7146D"/>
    <w:rsid w:val="00F714B1"/>
    <w:rsid w:val="00F71729"/>
    <w:rsid w:val="00F71913"/>
    <w:rsid w:val="00F71B13"/>
    <w:rsid w:val="00F71BC4"/>
    <w:rsid w:val="00F71DD4"/>
    <w:rsid w:val="00F71EE7"/>
    <w:rsid w:val="00F71F84"/>
    <w:rsid w:val="00F71FD2"/>
    <w:rsid w:val="00F72063"/>
    <w:rsid w:val="00F72191"/>
    <w:rsid w:val="00F72272"/>
    <w:rsid w:val="00F7241D"/>
    <w:rsid w:val="00F72517"/>
    <w:rsid w:val="00F7257B"/>
    <w:rsid w:val="00F72A7C"/>
    <w:rsid w:val="00F72B78"/>
    <w:rsid w:val="00F7304A"/>
    <w:rsid w:val="00F73216"/>
    <w:rsid w:val="00F7337C"/>
    <w:rsid w:val="00F733D6"/>
    <w:rsid w:val="00F73525"/>
    <w:rsid w:val="00F73991"/>
    <w:rsid w:val="00F739D9"/>
    <w:rsid w:val="00F739EB"/>
    <w:rsid w:val="00F73B40"/>
    <w:rsid w:val="00F73BE8"/>
    <w:rsid w:val="00F7400C"/>
    <w:rsid w:val="00F7402F"/>
    <w:rsid w:val="00F74328"/>
    <w:rsid w:val="00F74749"/>
    <w:rsid w:val="00F7494E"/>
    <w:rsid w:val="00F74CF9"/>
    <w:rsid w:val="00F74D89"/>
    <w:rsid w:val="00F74D96"/>
    <w:rsid w:val="00F74F2C"/>
    <w:rsid w:val="00F7530C"/>
    <w:rsid w:val="00F754D8"/>
    <w:rsid w:val="00F75696"/>
    <w:rsid w:val="00F757C8"/>
    <w:rsid w:val="00F75870"/>
    <w:rsid w:val="00F758A7"/>
    <w:rsid w:val="00F75D08"/>
    <w:rsid w:val="00F76813"/>
    <w:rsid w:val="00F76B5E"/>
    <w:rsid w:val="00F76D9F"/>
    <w:rsid w:val="00F77648"/>
    <w:rsid w:val="00F777FD"/>
    <w:rsid w:val="00F77824"/>
    <w:rsid w:val="00F77926"/>
    <w:rsid w:val="00F77A41"/>
    <w:rsid w:val="00F77BE9"/>
    <w:rsid w:val="00F80190"/>
    <w:rsid w:val="00F8023C"/>
    <w:rsid w:val="00F806F8"/>
    <w:rsid w:val="00F8089B"/>
    <w:rsid w:val="00F808D6"/>
    <w:rsid w:val="00F80929"/>
    <w:rsid w:val="00F80B4F"/>
    <w:rsid w:val="00F80B6E"/>
    <w:rsid w:val="00F80BD1"/>
    <w:rsid w:val="00F80D17"/>
    <w:rsid w:val="00F80D38"/>
    <w:rsid w:val="00F80E2C"/>
    <w:rsid w:val="00F810A3"/>
    <w:rsid w:val="00F8123A"/>
    <w:rsid w:val="00F814A7"/>
    <w:rsid w:val="00F814E9"/>
    <w:rsid w:val="00F8150B"/>
    <w:rsid w:val="00F81B53"/>
    <w:rsid w:val="00F81B7F"/>
    <w:rsid w:val="00F81C1D"/>
    <w:rsid w:val="00F81F5B"/>
    <w:rsid w:val="00F821E8"/>
    <w:rsid w:val="00F82406"/>
    <w:rsid w:val="00F824A8"/>
    <w:rsid w:val="00F82526"/>
    <w:rsid w:val="00F82AB2"/>
    <w:rsid w:val="00F82C33"/>
    <w:rsid w:val="00F82C70"/>
    <w:rsid w:val="00F82C8B"/>
    <w:rsid w:val="00F82CE3"/>
    <w:rsid w:val="00F82EC6"/>
    <w:rsid w:val="00F83125"/>
    <w:rsid w:val="00F83176"/>
    <w:rsid w:val="00F8326A"/>
    <w:rsid w:val="00F832AB"/>
    <w:rsid w:val="00F83330"/>
    <w:rsid w:val="00F8377D"/>
    <w:rsid w:val="00F8387F"/>
    <w:rsid w:val="00F83B44"/>
    <w:rsid w:val="00F83FEC"/>
    <w:rsid w:val="00F8402D"/>
    <w:rsid w:val="00F84051"/>
    <w:rsid w:val="00F8439A"/>
    <w:rsid w:val="00F844A3"/>
    <w:rsid w:val="00F8458B"/>
    <w:rsid w:val="00F84888"/>
    <w:rsid w:val="00F8493C"/>
    <w:rsid w:val="00F84B1B"/>
    <w:rsid w:val="00F84F64"/>
    <w:rsid w:val="00F8525E"/>
    <w:rsid w:val="00F85293"/>
    <w:rsid w:val="00F853B7"/>
    <w:rsid w:val="00F853E3"/>
    <w:rsid w:val="00F85A11"/>
    <w:rsid w:val="00F85A12"/>
    <w:rsid w:val="00F85AAF"/>
    <w:rsid w:val="00F85EE8"/>
    <w:rsid w:val="00F85FB3"/>
    <w:rsid w:val="00F860CD"/>
    <w:rsid w:val="00F861CE"/>
    <w:rsid w:val="00F86392"/>
    <w:rsid w:val="00F863A1"/>
    <w:rsid w:val="00F863CC"/>
    <w:rsid w:val="00F86422"/>
    <w:rsid w:val="00F865DD"/>
    <w:rsid w:val="00F866DA"/>
    <w:rsid w:val="00F86827"/>
    <w:rsid w:val="00F86879"/>
    <w:rsid w:val="00F86AA3"/>
    <w:rsid w:val="00F86B78"/>
    <w:rsid w:val="00F86BAC"/>
    <w:rsid w:val="00F86DB5"/>
    <w:rsid w:val="00F86FB9"/>
    <w:rsid w:val="00F870A9"/>
    <w:rsid w:val="00F871A3"/>
    <w:rsid w:val="00F871FA"/>
    <w:rsid w:val="00F87210"/>
    <w:rsid w:val="00F87390"/>
    <w:rsid w:val="00F87403"/>
    <w:rsid w:val="00F87B47"/>
    <w:rsid w:val="00F87CD3"/>
    <w:rsid w:val="00F87D55"/>
    <w:rsid w:val="00F87E15"/>
    <w:rsid w:val="00F9005D"/>
    <w:rsid w:val="00F90140"/>
    <w:rsid w:val="00F901E8"/>
    <w:rsid w:val="00F9033A"/>
    <w:rsid w:val="00F90AD2"/>
    <w:rsid w:val="00F90B41"/>
    <w:rsid w:val="00F910DC"/>
    <w:rsid w:val="00F910E4"/>
    <w:rsid w:val="00F91490"/>
    <w:rsid w:val="00F9156A"/>
    <w:rsid w:val="00F91800"/>
    <w:rsid w:val="00F91C9C"/>
    <w:rsid w:val="00F91E29"/>
    <w:rsid w:val="00F91F83"/>
    <w:rsid w:val="00F92369"/>
    <w:rsid w:val="00F92702"/>
    <w:rsid w:val="00F92B36"/>
    <w:rsid w:val="00F92CB6"/>
    <w:rsid w:val="00F92DAF"/>
    <w:rsid w:val="00F92E7C"/>
    <w:rsid w:val="00F930BE"/>
    <w:rsid w:val="00F9327E"/>
    <w:rsid w:val="00F934FF"/>
    <w:rsid w:val="00F9355B"/>
    <w:rsid w:val="00F93612"/>
    <w:rsid w:val="00F93755"/>
    <w:rsid w:val="00F9381D"/>
    <w:rsid w:val="00F939D1"/>
    <w:rsid w:val="00F93EC3"/>
    <w:rsid w:val="00F93F49"/>
    <w:rsid w:val="00F94043"/>
    <w:rsid w:val="00F942CE"/>
    <w:rsid w:val="00F9453E"/>
    <w:rsid w:val="00F94675"/>
    <w:rsid w:val="00F94705"/>
    <w:rsid w:val="00F94741"/>
    <w:rsid w:val="00F95118"/>
    <w:rsid w:val="00F95509"/>
    <w:rsid w:val="00F957F2"/>
    <w:rsid w:val="00F95967"/>
    <w:rsid w:val="00F95C4A"/>
    <w:rsid w:val="00F95D19"/>
    <w:rsid w:val="00F95E30"/>
    <w:rsid w:val="00F95FFE"/>
    <w:rsid w:val="00F96070"/>
    <w:rsid w:val="00F9633F"/>
    <w:rsid w:val="00F96426"/>
    <w:rsid w:val="00F96433"/>
    <w:rsid w:val="00F964B9"/>
    <w:rsid w:val="00F9686E"/>
    <w:rsid w:val="00F968EF"/>
    <w:rsid w:val="00F9701F"/>
    <w:rsid w:val="00F973EF"/>
    <w:rsid w:val="00F97475"/>
    <w:rsid w:val="00F97709"/>
    <w:rsid w:val="00F97EFD"/>
    <w:rsid w:val="00FA033C"/>
    <w:rsid w:val="00FA03DB"/>
    <w:rsid w:val="00FA051D"/>
    <w:rsid w:val="00FA06CF"/>
    <w:rsid w:val="00FA072B"/>
    <w:rsid w:val="00FA092D"/>
    <w:rsid w:val="00FA159E"/>
    <w:rsid w:val="00FA15E2"/>
    <w:rsid w:val="00FA15F2"/>
    <w:rsid w:val="00FA1758"/>
    <w:rsid w:val="00FA17C3"/>
    <w:rsid w:val="00FA183C"/>
    <w:rsid w:val="00FA1982"/>
    <w:rsid w:val="00FA19B5"/>
    <w:rsid w:val="00FA19DB"/>
    <w:rsid w:val="00FA19EB"/>
    <w:rsid w:val="00FA19FB"/>
    <w:rsid w:val="00FA1A04"/>
    <w:rsid w:val="00FA1A78"/>
    <w:rsid w:val="00FA1C3C"/>
    <w:rsid w:val="00FA24BE"/>
    <w:rsid w:val="00FA250B"/>
    <w:rsid w:val="00FA2686"/>
    <w:rsid w:val="00FA29B0"/>
    <w:rsid w:val="00FA2A5E"/>
    <w:rsid w:val="00FA2A62"/>
    <w:rsid w:val="00FA2A9C"/>
    <w:rsid w:val="00FA2CDE"/>
    <w:rsid w:val="00FA2F64"/>
    <w:rsid w:val="00FA33D4"/>
    <w:rsid w:val="00FA34A8"/>
    <w:rsid w:val="00FA3555"/>
    <w:rsid w:val="00FA3563"/>
    <w:rsid w:val="00FA35B9"/>
    <w:rsid w:val="00FA3714"/>
    <w:rsid w:val="00FA379F"/>
    <w:rsid w:val="00FA3826"/>
    <w:rsid w:val="00FA3868"/>
    <w:rsid w:val="00FA3978"/>
    <w:rsid w:val="00FA3A55"/>
    <w:rsid w:val="00FA3D29"/>
    <w:rsid w:val="00FA3F79"/>
    <w:rsid w:val="00FA4053"/>
    <w:rsid w:val="00FA4182"/>
    <w:rsid w:val="00FA43C6"/>
    <w:rsid w:val="00FA45FA"/>
    <w:rsid w:val="00FA4B43"/>
    <w:rsid w:val="00FA4C06"/>
    <w:rsid w:val="00FA4DBF"/>
    <w:rsid w:val="00FA4E17"/>
    <w:rsid w:val="00FA5262"/>
    <w:rsid w:val="00FA537D"/>
    <w:rsid w:val="00FA548A"/>
    <w:rsid w:val="00FA56D4"/>
    <w:rsid w:val="00FA61E9"/>
    <w:rsid w:val="00FA62A0"/>
    <w:rsid w:val="00FA6845"/>
    <w:rsid w:val="00FA7000"/>
    <w:rsid w:val="00FA7687"/>
    <w:rsid w:val="00FA77A9"/>
    <w:rsid w:val="00FA795E"/>
    <w:rsid w:val="00FA7BEF"/>
    <w:rsid w:val="00FA7CAA"/>
    <w:rsid w:val="00FA7DDC"/>
    <w:rsid w:val="00FB026B"/>
    <w:rsid w:val="00FB0FD2"/>
    <w:rsid w:val="00FB10C9"/>
    <w:rsid w:val="00FB114B"/>
    <w:rsid w:val="00FB11D9"/>
    <w:rsid w:val="00FB121F"/>
    <w:rsid w:val="00FB12E4"/>
    <w:rsid w:val="00FB14FF"/>
    <w:rsid w:val="00FB1560"/>
    <w:rsid w:val="00FB1B37"/>
    <w:rsid w:val="00FB1B3C"/>
    <w:rsid w:val="00FB1B5C"/>
    <w:rsid w:val="00FB1C63"/>
    <w:rsid w:val="00FB1E3B"/>
    <w:rsid w:val="00FB1F7C"/>
    <w:rsid w:val="00FB2262"/>
    <w:rsid w:val="00FB250B"/>
    <w:rsid w:val="00FB27BC"/>
    <w:rsid w:val="00FB2B0C"/>
    <w:rsid w:val="00FB2CA8"/>
    <w:rsid w:val="00FB3067"/>
    <w:rsid w:val="00FB3304"/>
    <w:rsid w:val="00FB33CB"/>
    <w:rsid w:val="00FB34A0"/>
    <w:rsid w:val="00FB36A9"/>
    <w:rsid w:val="00FB37A1"/>
    <w:rsid w:val="00FB388A"/>
    <w:rsid w:val="00FB3989"/>
    <w:rsid w:val="00FB3D4D"/>
    <w:rsid w:val="00FB3EC2"/>
    <w:rsid w:val="00FB449F"/>
    <w:rsid w:val="00FB4563"/>
    <w:rsid w:val="00FB4A64"/>
    <w:rsid w:val="00FB4A8A"/>
    <w:rsid w:val="00FB4E69"/>
    <w:rsid w:val="00FB5268"/>
    <w:rsid w:val="00FB55E9"/>
    <w:rsid w:val="00FB57C2"/>
    <w:rsid w:val="00FB5832"/>
    <w:rsid w:val="00FB58B8"/>
    <w:rsid w:val="00FB5D6E"/>
    <w:rsid w:val="00FB5D84"/>
    <w:rsid w:val="00FB5E41"/>
    <w:rsid w:val="00FB5ECF"/>
    <w:rsid w:val="00FB6036"/>
    <w:rsid w:val="00FB608A"/>
    <w:rsid w:val="00FB60A7"/>
    <w:rsid w:val="00FB62E0"/>
    <w:rsid w:val="00FB6528"/>
    <w:rsid w:val="00FB66E7"/>
    <w:rsid w:val="00FB6E73"/>
    <w:rsid w:val="00FB731D"/>
    <w:rsid w:val="00FB741D"/>
    <w:rsid w:val="00FB7550"/>
    <w:rsid w:val="00FB776D"/>
    <w:rsid w:val="00FB7969"/>
    <w:rsid w:val="00FB7B0B"/>
    <w:rsid w:val="00FB7C50"/>
    <w:rsid w:val="00FB7D6A"/>
    <w:rsid w:val="00FB7F02"/>
    <w:rsid w:val="00FB7F4D"/>
    <w:rsid w:val="00FC01AE"/>
    <w:rsid w:val="00FC0D7B"/>
    <w:rsid w:val="00FC0E68"/>
    <w:rsid w:val="00FC0E85"/>
    <w:rsid w:val="00FC0F2E"/>
    <w:rsid w:val="00FC1023"/>
    <w:rsid w:val="00FC145E"/>
    <w:rsid w:val="00FC1B67"/>
    <w:rsid w:val="00FC1BC4"/>
    <w:rsid w:val="00FC1F6F"/>
    <w:rsid w:val="00FC20D0"/>
    <w:rsid w:val="00FC230C"/>
    <w:rsid w:val="00FC237C"/>
    <w:rsid w:val="00FC2562"/>
    <w:rsid w:val="00FC25DA"/>
    <w:rsid w:val="00FC2821"/>
    <w:rsid w:val="00FC2BC1"/>
    <w:rsid w:val="00FC2CAA"/>
    <w:rsid w:val="00FC2CCD"/>
    <w:rsid w:val="00FC340C"/>
    <w:rsid w:val="00FC34BA"/>
    <w:rsid w:val="00FC3560"/>
    <w:rsid w:val="00FC37F4"/>
    <w:rsid w:val="00FC3B95"/>
    <w:rsid w:val="00FC40F8"/>
    <w:rsid w:val="00FC413F"/>
    <w:rsid w:val="00FC41E7"/>
    <w:rsid w:val="00FC43A7"/>
    <w:rsid w:val="00FC460C"/>
    <w:rsid w:val="00FC4793"/>
    <w:rsid w:val="00FC4810"/>
    <w:rsid w:val="00FC4A46"/>
    <w:rsid w:val="00FC4E81"/>
    <w:rsid w:val="00FC4F46"/>
    <w:rsid w:val="00FC50EA"/>
    <w:rsid w:val="00FC515A"/>
    <w:rsid w:val="00FC54B0"/>
    <w:rsid w:val="00FC5572"/>
    <w:rsid w:val="00FC5D93"/>
    <w:rsid w:val="00FC621F"/>
    <w:rsid w:val="00FC628B"/>
    <w:rsid w:val="00FC66A4"/>
    <w:rsid w:val="00FC66F4"/>
    <w:rsid w:val="00FC66FB"/>
    <w:rsid w:val="00FC682F"/>
    <w:rsid w:val="00FC693E"/>
    <w:rsid w:val="00FC6B47"/>
    <w:rsid w:val="00FC6C81"/>
    <w:rsid w:val="00FC6DA9"/>
    <w:rsid w:val="00FC7055"/>
    <w:rsid w:val="00FC709E"/>
    <w:rsid w:val="00FC71B1"/>
    <w:rsid w:val="00FC71F2"/>
    <w:rsid w:val="00FC7F42"/>
    <w:rsid w:val="00FD0264"/>
    <w:rsid w:val="00FD02AA"/>
    <w:rsid w:val="00FD0481"/>
    <w:rsid w:val="00FD0650"/>
    <w:rsid w:val="00FD06F4"/>
    <w:rsid w:val="00FD0A9C"/>
    <w:rsid w:val="00FD0B14"/>
    <w:rsid w:val="00FD0DAF"/>
    <w:rsid w:val="00FD0E24"/>
    <w:rsid w:val="00FD0F1D"/>
    <w:rsid w:val="00FD1219"/>
    <w:rsid w:val="00FD129E"/>
    <w:rsid w:val="00FD1348"/>
    <w:rsid w:val="00FD162A"/>
    <w:rsid w:val="00FD1750"/>
    <w:rsid w:val="00FD1829"/>
    <w:rsid w:val="00FD18AB"/>
    <w:rsid w:val="00FD19AD"/>
    <w:rsid w:val="00FD1EEB"/>
    <w:rsid w:val="00FD1F76"/>
    <w:rsid w:val="00FD27BF"/>
    <w:rsid w:val="00FD292B"/>
    <w:rsid w:val="00FD2989"/>
    <w:rsid w:val="00FD29C2"/>
    <w:rsid w:val="00FD2C1B"/>
    <w:rsid w:val="00FD2DBD"/>
    <w:rsid w:val="00FD307D"/>
    <w:rsid w:val="00FD3093"/>
    <w:rsid w:val="00FD3350"/>
    <w:rsid w:val="00FD3588"/>
    <w:rsid w:val="00FD38DD"/>
    <w:rsid w:val="00FD3BBF"/>
    <w:rsid w:val="00FD3BDA"/>
    <w:rsid w:val="00FD41A0"/>
    <w:rsid w:val="00FD452B"/>
    <w:rsid w:val="00FD4555"/>
    <w:rsid w:val="00FD4751"/>
    <w:rsid w:val="00FD4788"/>
    <w:rsid w:val="00FD48C0"/>
    <w:rsid w:val="00FD4A48"/>
    <w:rsid w:val="00FD4CA4"/>
    <w:rsid w:val="00FD4DAC"/>
    <w:rsid w:val="00FD4E4D"/>
    <w:rsid w:val="00FD5045"/>
    <w:rsid w:val="00FD50F9"/>
    <w:rsid w:val="00FD556F"/>
    <w:rsid w:val="00FD57E8"/>
    <w:rsid w:val="00FD58C4"/>
    <w:rsid w:val="00FD59FA"/>
    <w:rsid w:val="00FD5A03"/>
    <w:rsid w:val="00FD5DA5"/>
    <w:rsid w:val="00FD6084"/>
    <w:rsid w:val="00FD60E9"/>
    <w:rsid w:val="00FD63AE"/>
    <w:rsid w:val="00FD63F7"/>
    <w:rsid w:val="00FD6414"/>
    <w:rsid w:val="00FD6514"/>
    <w:rsid w:val="00FD6682"/>
    <w:rsid w:val="00FD6779"/>
    <w:rsid w:val="00FD679A"/>
    <w:rsid w:val="00FD68F2"/>
    <w:rsid w:val="00FD6943"/>
    <w:rsid w:val="00FD6BA3"/>
    <w:rsid w:val="00FD6BFE"/>
    <w:rsid w:val="00FD712A"/>
    <w:rsid w:val="00FD745D"/>
    <w:rsid w:val="00FD746F"/>
    <w:rsid w:val="00FD7586"/>
    <w:rsid w:val="00FD76A8"/>
    <w:rsid w:val="00FD7887"/>
    <w:rsid w:val="00FD7A89"/>
    <w:rsid w:val="00FE02C7"/>
    <w:rsid w:val="00FE035D"/>
    <w:rsid w:val="00FE0514"/>
    <w:rsid w:val="00FE07BD"/>
    <w:rsid w:val="00FE09E6"/>
    <w:rsid w:val="00FE0A61"/>
    <w:rsid w:val="00FE0C41"/>
    <w:rsid w:val="00FE1007"/>
    <w:rsid w:val="00FE102B"/>
    <w:rsid w:val="00FE1148"/>
    <w:rsid w:val="00FE1159"/>
    <w:rsid w:val="00FE1892"/>
    <w:rsid w:val="00FE196F"/>
    <w:rsid w:val="00FE19A1"/>
    <w:rsid w:val="00FE1C59"/>
    <w:rsid w:val="00FE1D7E"/>
    <w:rsid w:val="00FE2276"/>
    <w:rsid w:val="00FE2336"/>
    <w:rsid w:val="00FE27F4"/>
    <w:rsid w:val="00FE29DB"/>
    <w:rsid w:val="00FE2A5D"/>
    <w:rsid w:val="00FE2D1B"/>
    <w:rsid w:val="00FE2E2D"/>
    <w:rsid w:val="00FE3020"/>
    <w:rsid w:val="00FE3741"/>
    <w:rsid w:val="00FE3A98"/>
    <w:rsid w:val="00FE4400"/>
    <w:rsid w:val="00FE4454"/>
    <w:rsid w:val="00FE45F8"/>
    <w:rsid w:val="00FE49B1"/>
    <w:rsid w:val="00FE4C5B"/>
    <w:rsid w:val="00FE4CBA"/>
    <w:rsid w:val="00FE4FA4"/>
    <w:rsid w:val="00FE4FFB"/>
    <w:rsid w:val="00FE5198"/>
    <w:rsid w:val="00FE5206"/>
    <w:rsid w:val="00FE5207"/>
    <w:rsid w:val="00FE54FE"/>
    <w:rsid w:val="00FE55C7"/>
    <w:rsid w:val="00FE56BC"/>
    <w:rsid w:val="00FE586F"/>
    <w:rsid w:val="00FE5882"/>
    <w:rsid w:val="00FE5CE0"/>
    <w:rsid w:val="00FE5DCD"/>
    <w:rsid w:val="00FE60F4"/>
    <w:rsid w:val="00FE61EB"/>
    <w:rsid w:val="00FE63A6"/>
    <w:rsid w:val="00FE6504"/>
    <w:rsid w:val="00FE689C"/>
    <w:rsid w:val="00FE6934"/>
    <w:rsid w:val="00FE699E"/>
    <w:rsid w:val="00FE6E79"/>
    <w:rsid w:val="00FE6F52"/>
    <w:rsid w:val="00FE70D8"/>
    <w:rsid w:val="00FE71EC"/>
    <w:rsid w:val="00FE7253"/>
    <w:rsid w:val="00FE75D6"/>
    <w:rsid w:val="00FE77A9"/>
    <w:rsid w:val="00FE7C76"/>
    <w:rsid w:val="00FE7FC9"/>
    <w:rsid w:val="00FF0001"/>
    <w:rsid w:val="00FF003B"/>
    <w:rsid w:val="00FF0093"/>
    <w:rsid w:val="00FF0450"/>
    <w:rsid w:val="00FF04D5"/>
    <w:rsid w:val="00FF0647"/>
    <w:rsid w:val="00FF08C1"/>
    <w:rsid w:val="00FF0B5F"/>
    <w:rsid w:val="00FF100E"/>
    <w:rsid w:val="00FF1021"/>
    <w:rsid w:val="00FF113B"/>
    <w:rsid w:val="00FF114D"/>
    <w:rsid w:val="00FF11E1"/>
    <w:rsid w:val="00FF13A2"/>
    <w:rsid w:val="00FF1539"/>
    <w:rsid w:val="00FF17C6"/>
    <w:rsid w:val="00FF1A7E"/>
    <w:rsid w:val="00FF1D25"/>
    <w:rsid w:val="00FF1FCF"/>
    <w:rsid w:val="00FF20AB"/>
    <w:rsid w:val="00FF246F"/>
    <w:rsid w:val="00FF2561"/>
    <w:rsid w:val="00FF2631"/>
    <w:rsid w:val="00FF27E3"/>
    <w:rsid w:val="00FF2942"/>
    <w:rsid w:val="00FF2AE6"/>
    <w:rsid w:val="00FF2D24"/>
    <w:rsid w:val="00FF305F"/>
    <w:rsid w:val="00FF30B7"/>
    <w:rsid w:val="00FF30E0"/>
    <w:rsid w:val="00FF399B"/>
    <w:rsid w:val="00FF3A80"/>
    <w:rsid w:val="00FF3A9D"/>
    <w:rsid w:val="00FF40B8"/>
    <w:rsid w:val="00FF4124"/>
    <w:rsid w:val="00FF44B4"/>
    <w:rsid w:val="00FF4509"/>
    <w:rsid w:val="00FF4786"/>
    <w:rsid w:val="00FF47D2"/>
    <w:rsid w:val="00FF4A76"/>
    <w:rsid w:val="00FF4AC6"/>
    <w:rsid w:val="00FF4F11"/>
    <w:rsid w:val="00FF4F9F"/>
    <w:rsid w:val="00FF4FB1"/>
    <w:rsid w:val="00FF509E"/>
    <w:rsid w:val="00FF5103"/>
    <w:rsid w:val="00FF5136"/>
    <w:rsid w:val="00FF51C2"/>
    <w:rsid w:val="00FF57D6"/>
    <w:rsid w:val="00FF5C03"/>
    <w:rsid w:val="00FF5D49"/>
    <w:rsid w:val="00FF5F1C"/>
    <w:rsid w:val="00FF6239"/>
    <w:rsid w:val="00FF630F"/>
    <w:rsid w:val="00FF67F4"/>
    <w:rsid w:val="00FF6825"/>
    <w:rsid w:val="00FF692D"/>
    <w:rsid w:val="00FF6AAC"/>
    <w:rsid w:val="00FF6ACE"/>
    <w:rsid w:val="00FF6B6F"/>
    <w:rsid w:val="00FF6BD9"/>
    <w:rsid w:val="00FF6C92"/>
    <w:rsid w:val="00FF6F0B"/>
    <w:rsid w:val="00FF6FFB"/>
    <w:rsid w:val="00FF715F"/>
    <w:rsid w:val="00FF741E"/>
    <w:rsid w:val="00FF7613"/>
    <w:rsid w:val="00FF76E4"/>
    <w:rsid w:val="00FF774F"/>
    <w:rsid w:val="00FF79B5"/>
    <w:rsid w:val="00FF7AB6"/>
    <w:rsid w:val="00FF7BA1"/>
    <w:rsid w:val="00FF7DBB"/>
    <w:rsid w:val="00FF7E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DE583C"/>
  <w15:docId w15:val="{98E60069-F91A-467B-9588-408152651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480" w:lineRule="auto"/>
    </w:pPr>
    <w:rPr>
      <w:sz w:val="24"/>
      <w:szCs w:val="24"/>
    </w:rPr>
  </w:style>
  <w:style w:type="paragraph" w:styleId="Heading1">
    <w:name w:val="heading 1"/>
    <w:basedOn w:val="Normal"/>
    <w:next w:val="Normal"/>
    <w:link w:val="Heading1Char"/>
    <w:uiPriority w:val="9"/>
    <w:qFormat/>
    <w:rsid w:val="003B3ED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9A6A15"/>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 w:type="paragraph" w:customStyle="1" w:styleId="cpformat">
    <w:name w:val="cpformat"/>
    <w:basedOn w:val="Normal"/>
    <w:rsid w:val="009224FE"/>
    <w:pPr>
      <w:spacing w:before="100" w:beforeAutospacing="1" w:after="100" w:afterAutospacing="1" w:line="240" w:lineRule="auto"/>
    </w:pPr>
    <w:rPr>
      <w:rFonts w:eastAsia="Times New Roman"/>
    </w:rPr>
  </w:style>
  <w:style w:type="character" w:styleId="Emphasis">
    <w:name w:val="Emphasis"/>
    <w:basedOn w:val="DefaultParagraphFont"/>
    <w:uiPriority w:val="20"/>
    <w:qFormat/>
    <w:rsid w:val="009224FE"/>
    <w:rPr>
      <w:i/>
      <w:iCs/>
    </w:rPr>
  </w:style>
  <w:style w:type="paragraph" w:styleId="ListParagraph">
    <w:name w:val="List Paragraph"/>
    <w:basedOn w:val="Normal"/>
    <w:uiPriority w:val="34"/>
    <w:qFormat/>
    <w:rsid w:val="00D2651B"/>
    <w:pPr>
      <w:ind w:left="720"/>
      <w:contextualSpacing/>
    </w:pPr>
  </w:style>
  <w:style w:type="character" w:styleId="Hyperlink">
    <w:name w:val="Hyperlink"/>
    <w:basedOn w:val="DefaultParagraphFont"/>
    <w:uiPriority w:val="99"/>
    <w:unhideWhenUsed/>
    <w:rsid w:val="00953B8E"/>
    <w:rPr>
      <w:color w:val="0000FF" w:themeColor="hyperlink"/>
      <w:u w:val="single"/>
    </w:rPr>
  </w:style>
  <w:style w:type="character" w:customStyle="1" w:styleId="Heading1Char">
    <w:name w:val="Heading 1 Char"/>
    <w:basedOn w:val="DefaultParagraphFont"/>
    <w:link w:val="Heading1"/>
    <w:uiPriority w:val="9"/>
    <w:rsid w:val="003B3EDB"/>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9A6A15"/>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unhideWhenUsed/>
    <w:rsid w:val="00791AD2"/>
  </w:style>
  <w:style w:type="table" w:styleId="TableGrid">
    <w:name w:val="Table Grid"/>
    <w:basedOn w:val="TableNormal"/>
    <w:uiPriority w:val="59"/>
    <w:rsid w:val="008A55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C67017"/>
    <w:rPr>
      <w:color w:val="808080"/>
      <w:shd w:val="clear" w:color="auto" w:fill="E6E6E6"/>
    </w:rPr>
  </w:style>
  <w:style w:type="paragraph" w:customStyle="1" w:styleId="endnotebibliographytitle">
    <w:name w:val="endnotebibliographytitle"/>
    <w:basedOn w:val="Normal"/>
    <w:rsid w:val="003643C5"/>
    <w:pPr>
      <w:spacing w:before="100" w:beforeAutospacing="1" w:after="100" w:afterAutospacing="1" w:line="240" w:lineRule="auto"/>
    </w:pPr>
    <w:rPr>
      <w:rFonts w:eastAsia="Times New Roman"/>
    </w:rPr>
  </w:style>
  <w:style w:type="paragraph" w:customStyle="1" w:styleId="endnotebibliography">
    <w:name w:val="endnotebibliography"/>
    <w:basedOn w:val="Normal"/>
    <w:rsid w:val="003643C5"/>
    <w:pPr>
      <w:spacing w:before="100" w:beforeAutospacing="1" w:after="100" w:afterAutospacing="1" w:line="240" w:lineRule="auto"/>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APA-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A09D0C8E-EEB6-4898-94F3-F8689F39E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APA-Template</Template>
  <TotalTime>5</TotalTime>
  <Pages>5</Pages>
  <Words>950</Words>
  <Characters>5415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2019-01-23T17:42:00Z</dcterms:created>
  <dcterms:modified xsi:type="dcterms:W3CDTF">2019-01-23T19:36:00Z</dcterms:modified>
</cp:coreProperties>
</file>